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1A940" w14:textId="77777777" w:rsidR="00CE355A" w:rsidRDefault="00CE355A" w:rsidP="00994057">
      <w:pPr>
        <w:pStyle w:val="H1FrontCover"/>
        <w:rPr>
          <w:rFonts w:ascii="Avenir LT Std 35 Light" w:hAnsi="Avenir LT Std 35 Light"/>
        </w:rPr>
      </w:pPr>
    </w:p>
    <w:p w14:paraId="1006D139" w14:textId="77777777" w:rsidR="00CE355A" w:rsidRDefault="00CE355A" w:rsidP="00994057">
      <w:pPr>
        <w:pStyle w:val="H1FrontCover"/>
        <w:rPr>
          <w:rFonts w:ascii="Avenir LT Std 35 Light" w:hAnsi="Avenir LT Std 35 Light"/>
        </w:rPr>
      </w:pPr>
    </w:p>
    <w:p w14:paraId="7095416F" w14:textId="77777777" w:rsidR="00D70269" w:rsidRDefault="00D70269" w:rsidP="00994057">
      <w:pPr>
        <w:pStyle w:val="H1FrontCover"/>
        <w:rPr>
          <w:rFonts w:ascii="Avenir LT Std 35 Light" w:hAnsi="Avenir LT Std 35 Light"/>
        </w:rPr>
      </w:pPr>
    </w:p>
    <w:p w14:paraId="28FC3557" w14:textId="17AB2BF0" w:rsidR="00CE355A" w:rsidRPr="0073342A" w:rsidRDefault="00111F26" w:rsidP="00CE355A">
      <w:pPr>
        <w:rPr>
          <w:rFonts w:cs="Arial"/>
          <w:b/>
          <w:sz w:val="56"/>
          <w:szCs w:val="56"/>
          <w:lang w:val="en-US"/>
        </w:rPr>
      </w:pPr>
      <w:r w:rsidRPr="0073342A">
        <w:rPr>
          <w:rFonts w:cs="Arial"/>
          <w:b/>
          <w:sz w:val="56"/>
          <w:szCs w:val="56"/>
          <w:lang w:val="en-US"/>
        </w:rPr>
        <w:fldChar w:fldCharType="begin"/>
      </w:r>
      <w:r w:rsidR="00BD3A81" w:rsidRPr="0073342A">
        <w:rPr>
          <w:rFonts w:cs="Arial"/>
          <w:b/>
          <w:sz w:val="56"/>
          <w:szCs w:val="56"/>
          <w:lang w:val="en-US"/>
        </w:rPr>
        <w:instrText xml:space="preserve"> TITLE  "City &amp; Guilds Level X Award/Certificate/Diploma in Xxxxxxx (XXXX-XX)"  \* MERGEFORMAT </w:instrText>
      </w:r>
      <w:r w:rsidRPr="0073342A">
        <w:rPr>
          <w:rFonts w:cs="Arial"/>
          <w:b/>
          <w:sz w:val="56"/>
          <w:szCs w:val="56"/>
          <w:lang w:val="en-US"/>
        </w:rPr>
        <w:fldChar w:fldCharType="separate"/>
      </w:r>
      <w:r w:rsidR="00BD3A81" w:rsidRPr="0073342A">
        <w:rPr>
          <w:rFonts w:cs="Arial"/>
          <w:b/>
          <w:bCs/>
          <w:sz w:val="56"/>
          <w:szCs w:val="56"/>
          <w:lang w:val="cy-GB"/>
        </w:rPr>
        <w:t>City &amp; Guilds Le</w:t>
      </w:r>
      <w:r>
        <w:rPr>
          <w:rFonts w:cs="Arial"/>
          <w:b/>
          <w:bCs/>
          <w:sz w:val="56"/>
          <w:szCs w:val="56"/>
          <w:lang w:val="cy-GB"/>
        </w:rPr>
        <w:t>f</w:t>
      </w:r>
      <w:r w:rsidR="00BD3A81" w:rsidRPr="0073342A">
        <w:rPr>
          <w:rFonts w:cs="Arial"/>
          <w:b/>
          <w:bCs/>
          <w:sz w:val="56"/>
          <w:szCs w:val="56"/>
          <w:lang w:val="cy-GB"/>
        </w:rPr>
        <w:t xml:space="preserve">el 2 </w:t>
      </w:r>
    </w:p>
    <w:p w14:paraId="321CB79D" w14:textId="5B1E5DF9" w:rsidR="00CE355A" w:rsidRPr="0073342A" w:rsidRDefault="00111F26" w:rsidP="00CE355A">
      <w:pPr>
        <w:rPr>
          <w:rFonts w:cs="Arial"/>
          <w:b/>
          <w:sz w:val="56"/>
          <w:szCs w:val="56"/>
          <w:lang w:val="en-US"/>
        </w:rPr>
      </w:pPr>
      <w:r>
        <w:rPr>
          <w:rFonts w:cs="Arial"/>
          <w:b/>
          <w:bCs/>
          <w:sz w:val="56"/>
          <w:szCs w:val="56"/>
          <w:lang w:val="cy-GB"/>
        </w:rPr>
        <w:t xml:space="preserve">Dyfarniad mewn Sgiliau Digidol ar gyfer Adeiladu </w:t>
      </w:r>
      <w:r w:rsidRPr="0073342A">
        <w:rPr>
          <w:rFonts w:cs="Arial"/>
          <w:b/>
          <w:bCs/>
          <w:sz w:val="56"/>
          <w:szCs w:val="56"/>
          <w:lang w:val="cy-GB"/>
        </w:rPr>
        <w:t>(7574-20)</w:t>
      </w:r>
      <w:r w:rsidRPr="0073342A">
        <w:rPr>
          <w:rFonts w:cs="Arial"/>
          <w:b/>
          <w:sz w:val="56"/>
          <w:szCs w:val="56"/>
          <w:lang w:val="en-US"/>
        </w:rPr>
        <w:fldChar w:fldCharType="end"/>
      </w:r>
    </w:p>
    <w:p w14:paraId="12BCBFB4" w14:textId="1D799F3C" w:rsidR="00831CA6" w:rsidRDefault="00831CA6" w:rsidP="00994057">
      <w:pPr>
        <w:pStyle w:val="H1FrontCover"/>
        <w:rPr>
          <w:rFonts w:ascii="Avenir LT Std 35 Light" w:hAnsi="Avenir LT Std 35 Light"/>
        </w:rPr>
      </w:pPr>
    </w:p>
    <w:p w14:paraId="5DDE752C" w14:textId="6F37999E" w:rsidR="003262D3" w:rsidRPr="003262D3" w:rsidRDefault="003262D3" w:rsidP="00994057">
      <w:pPr>
        <w:pStyle w:val="H1FrontCover"/>
        <w:rPr>
          <w:rFonts w:ascii="Avenir LT Std 35 Light" w:hAnsi="Avenir LT Std 35 Light"/>
          <w:sz w:val="24"/>
          <w:szCs w:val="24"/>
        </w:rPr>
      </w:pPr>
      <w:r w:rsidRPr="003262D3">
        <w:rPr>
          <w:rFonts w:ascii="Avenir LT Std 35 Light" w:hAnsi="Avenir LT Std 35 Light"/>
          <w:sz w:val="24"/>
          <w:szCs w:val="24"/>
        </w:rPr>
        <w:t>C00/4688/1</w:t>
      </w:r>
    </w:p>
    <w:p w14:paraId="6E1322AC" w14:textId="77777777" w:rsidR="00176971" w:rsidRPr="0073342A" w:rsidRDefault="00176971" w:rsidP="00176971">
      <w:pPr>
        <w:pStyle w:val="H2FrontCover"/>
        <w:rPr>
          <w:rFonts w:cs="Arial"/>
          <w:sz w:val="22"/>
        </w:rPr>
      </w:pPr>
    </w:p>
    <w:p w14:paraId="6F2608DB" w14:textId="40371DA8" w:rsidR="00176971" w:rsidRPr="0073342A" w:rsidRDefault="00BD3A81" w:rsidP="00176971">
      <w:pPr>
        <w:pStyle w:val="H2FrontCover"/>
        <w:rPr>
          <w:rFonts w:cs="Arial"/>
          <w:color w:val="FF0000"/>
          <w:sz w:val="22"/>
        </w:rPr>
      </w:pPr>
      <w:r w:rsidRPr="0073342A">
        <w:rPr>
          <w:rFonts w:cs="Arial"/>
          <w:bCs/>
          <w:color w:val="FF0000"/>
          <w:sz w:val="22"/>
          <w:lang w:val="cy-GB"/>
        </w:rPr>
        <w:t xml:space="preserve">Fersiwn 1.0 </w:t>
      </w:r>
      <w:r w:rsidR="003262D3" w:rsidRPr="003262D3">
        <w:rPr>
          <w:rFonts w:cs="Arial"/>
          <w:bCs/>
          <w:color w:val="FF0000"/>
          <w:sz w:val="22"/>
          <w:lang w:val="cy-GB"/>
        </w:rPr>
        <w:t>Rhagfyr</w:t>
      </w:r>
      <w:r w:rsidRPr="0073342A">
        <w:rPr>
          <w:rFonts w:cs="Arial"/>
          <w:bCs/>
          <w:color w:val="FF0000"/>
          <w:sz w:val="22"/>
          <w:lang w:val="cy-GB"/>
        </w:rPr>
        <w:t xml:space="preserve"> 2022</w:t>
      </w:r>
    </w:p>
    <w:p w14:paraId="212EBAD0" w14:textId="77777777" w:rsidR="00176971" w:rsidRPr="0073342A" w:rsidRDefault="00176971" w:rsidP="00176971">
      <w:pPr>
        <w:pStyle w:val="H3FrontCover"/>
        <w:rPr>
          <w:rFonts w:cs="Arial"/>
          <w:color w:val="808080"/>
        </w:rPr>
      </w:pPr>
    </w:p>
    <w:p w14:paraId="18C17DC7" w14:textId="77777777" w:rsidR="00176971" w:rsidRDefault="00176971" w:rsidP="00994057">
      <w:pPr>
        <w:pStyle w:val="H1FrontCover"/>
        <w:rPr>
          <w:rFonts w:ascii="Avenir LT Std 35 Light" w:hAnsi="Avenir LT Std 35 Light"/>
        </w:rPr>
      </w:pPr>
    </w:p>
    <w:p w14:paraId="52030852" w14:textId="77777777" w:rsidR="00D70269" w:rsidRDefault="00D70269" w:rsidP="00994057">
      <w:pPr>
        <w:pStyle w:val="H1FrontCover"/>
        <w:rPr>
          <w:rFonts w:ascii="Avenir LT Std 35 Light" w:hAnsi="Avenir LT Std 35 Light"/>
        </w:rPr>
      </w:pPr>
    </w:p>
    <w:tbl>
      <w:tblPr>
        <w:tblW w:w="0" w:type="auto"/>
        <w:tblBorders>
          <w:insideH w:val="single" w:sz="4" w:space="0" w:color="auto"/>
          <w:insideV w:val="single" w:sz="48" w:space="0" w:color="FFFFFF"/>
        </w:tblBorders>
        <w:shd w:val="clear" w:color="auto" w:fill="F2CBC0"/>
        <w:tblLook w:val="04A0" w:firstRow="1" w:lastRow="0" w:firstColumn="1" w:lastColumn="0" w:noHBand="0" w:noVBand="1"/>
      </w:tblPr>
      <w:tblGrid>
        <w:gridCol w:w="9185"/>
      </w:tblGrid>
      <w:tr w:rsidR="007631C1" w14:paraId="27CBA298" w14:textId="77777777" w:rsidTr="00937AC6">
        <w:trPr>
          <w:trHeight w:val="1509"/>
        </w:trPr>
        <w:tc>
          <w:tcPr>
            <w:tcW w:w="9340" w:type="dxa"/>
            <w:shd w:val="clear" w:color="auto" w:fill="E4927C"/>
          </w:tcPr>
          <w:p w14:paraId="59630123" w14:textId="52EE3610" w:rsidR="00831CA6" w:rsidRPr="00937AC6" w:rsidRDefault="00375BC1" w:rsidP="00994057">
            <w:pPr>
              <w:pStyle w:val="H1FrontCover"/>
              <w:rPr>
                <w:rFonts w:cs="Arial"/>
                <w:b w:val="0"/>
                <w:bCs/>
                <w:color w:val="FFFFFF"/>
              </w:rPr>
            </w:pPr>
            <w:r>
              <w:rPr>
                <w:rFonts w:cs="Arial"/>
                <w:noProof/>
                <w:color w:val="FFFFFF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3D29E86" wp14:editId="604BB1BB">
                      <wp:simplePos x="0" y="0"/>
                      <wp:positionH relativeFrom="page">
                        <wp:posOffset>24765</wp:posOffset>
                      </wp:positionH>
                      <wp:positionV relativeFrom="page">
                        <wp:posOffset>1056640</wp:posOffset>
                      </wp:positionV>
                      <wp:extent cx="5866130" cy="172085"/>
                      <wp:effectExtent l="1270" t="3175" r="0" b="0"/>
                      <wp:wrapNone/>
                      <wp:docPr id="8" name="10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613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C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81D7E8" w14:textId="77777777" w:rsidR="00D70269" w:rsidRDefault="00D70269" w:rsidP="00D7026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D29E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101053" o:spid="_x0000_s1026" type="#_x0000_t202" style="position:absolute;margin-left:1.95pt;margin-top:83.2pt;width:461.9pt;height:13.5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" fillcolor="silver" stroked="f" strokeweight=".5pt">
                      <v:textbox>
                        <w:txbxContent>
                          <w:p w14:paraId="6581D7E8" w14:textId="77777777" w:rsidR="00D70269" w:rsidRDefault="00D70269" w:rsidP="00D70269"/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B90E45">
              <w:rPr>
                <w:rFonts w:cs="Arial"/>
                <w:bCs/>
                <w:color w:val="FFFFFF"/>
                <w:lang w:val="cy-GB"/>
              </w:rPr>
              <w:t>Ffurflenni Cofnodi Uned</w:t>
            </w:r>
          </w:p>
          <w:p w14:paraId="462F8344" w14:textId="77777777" w:rsidR="00D70269" w:rsidRPr="00937AC6" w:rsidRDefault="00D70269" w:rsidP="00994057">
            <w:pPr>
              <w:pStyle w:val="H1FrontCover"/>
              <w:rPr>
                <w:rFonts w:ascii="Avenir LT Std 35 Light" w:hAnsi="Avenir LT Std 35 Light"/>
              </w:rPr>
            </w:pPr>
          </w:p>
        </w:tc>
      </w:tr>
    </w:tbl>
    <w:p w14:paraId="4A29615B" w14:textId="77777777" w:rsidR="00831CA6" w:rsidRDefault="00831CA6" w:rsidP="00994057">
      <w:pPr>
        <w:pStyle w:val="H1FrontCover"/>
        <w:rPr>
          <w:rFonts w:ascii="Avenir LT Std 35 Light" w:hAnsi="Avenir LT Std 35 Light"/>
        </w:rPr>
      </w:pPr>
    </w:p>
    <w:p w14:paraId="3088CC7B" w14:textId="77777777" w:rsidR="00D70269" w:rsidRDefault="00D70269" w:rsidP="00994057">
      <w:pPr>
        <w:pStyle w:val="H1FrontCover"/>
        <w:rPr>
          <w:rFonts w:ascii="Avenir LT Std 35 Light" w:hAnsi="Avenir LT Std 35 Light"/>
        </w:rPr>
      </w:pPr>
    </w:p>
    <w:p w14:paraId="0B195E28" w14:textId="77777777" w:rsidR="00FD3971" w:rsidRPr="0073342A" w:rsidRDefault="00FD3971" w:rsidP="00FD3971">
      <w:pPr>
        <w:rPr>
          <w:rFonts w:cs="Arial"/>
        </w:rPr>
      </w:pPr>
    </w:p>
    <w:p w14:paraId="673DE558" w14:textId="77777777" w:rsidR="008A506C" w:rsidRPr="002B6272" w:rsidRDefault="00BD3A81" w:rsidP="00176971">
      <w:pPr>
        <w:rPr>
          <w:rFonts w:ascii="Avenir LT Std 35 Light" w:hAnsi="Avenir LT Std 35 Light"/>
          <w:b/>
        </w:rPr>
      </w:pPr>
      <w:r w:rsidRPr="002B6272">
        <w:rPr>
          <w:rFonts w:ascii="Avenir LT Std 35 Light" w:hAnsi="Avenir LT Std 35 Light"/>
          <w:b/>
          <w:bCs/>
          <w:szCs w:val="20"/>
          <w:lang w:val="cy-GB"/>
        </w:rPr>
        <w:br w:type="page"/>
      </w:r>
    </w:p>
    <w:p w14:paraId="4C943F61" w14:textId="77777777" w:rsidR="00C71E17" w:rsidRPr="002B6272" w:rsidRDefault="00C71E17" w:rsidP="00BE7599">
      <w:pPr>
        <w:rPr>
          <w:rFonts w:ascii="Avenir LT Std 35 Light" w:hAnsi="Avenir LT Std 35 Light"/>
        </w:rPr>
      </w:pPr>
    </w:p>
    <w:p w14:paraId="6E5040FB" w14:textId="77777777" w:rsidR="005F6D3E" w:rsidRPr="002B6272" w:rsidRDefault="005F6D3E" w:rsidP="00176971">
      <w:pPr>
        <w:rPr>
          <w:rFonts w:ascii="Avenir LT Std 35 Light" w:hAnsi="Avenir LT Std 35 Light"/>
        </w:rPr>
      </w:pPr>
    </w:p>
    <w:p w14:paraId="17D9C7BC" w14:textId="77777777" w:rsidR="005F6D3E" w:rsidRPr="002B6272" w:rsidRDefault="005F6D3E" w:rsidP="00BE7599">
      <w:pPr>
        <w:rPr>
          <w:rFonts w:ascii="Avenir LT Std 35 Light" w:hAnsi="Avenir LT Std 35 Light"/>
        </w:rPr>
      </w:pPr>
    </w:p>
    <w:p w14:paraId="18D0362A" w14:textId="77777777" w:rsidR="005F6D3E" w:rsidRPr="00851B18" w:rsidRDefault="00BD3A81" w:rsidP="005F6D3E">
      <w:pPr>
        <w:pStyle w:val="H1Contentspage"/>
        <w:rPr>
          <w:rFonts w:cs="Arial"/>
          <w:szCs w:val="32"/>
        </w:rPr>
      </w:pPr>
      <w:r w:rsidRPr="00851B18">
        <w:rPr>
          <w:rFonts w:cs="Arial"/>
          <w:bCs/>
          <w:szCs w:val="32"/>
          <w:lang w:val="cy-GB"/>
        </w:rPr>
        <w:t>Cynnwys</w:t>
      </w:r>
    </w:p>
    <w:p w14:paraId="0909E0AE" w14:textId="4D4F35A5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Ffurflenni cofnodi ar gyfer portffolios tystiolaeth ymgeiswyr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3</w:t>
      </w:r>
    </w:p>
    <w:p w14:paraId="53FA320D" w14:textId="77777777" w:rsidR="00BD3A81" w:rsidRPr="003262D3" w:rsidRDefault="00BD3A81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b/>
          <w:bCs/>
          <w:noProof/>
          <w:szCs w:val="20"/>
          <w:u w:val="single"/>
          <w:lang w:val="cy-GB" w:eastAsia="en-GB"/>
        </w:rPr>
      </w:pPr>
    </w:p>
    <w:p w14:paraId="5AFD37D8" w14:textId="400EC006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 1 Manylion yr ymgeisydd a'r ganolfan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4</w:t>
      </w:r>
    </w:p>
    <w:p w14:paraId="1802EE85" w14:textId="77777777" w:rsidR="00BD3A81" w:rsidRPr="003262D3" w:rsidRDefault="00BD3A81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b/>
          <w:bCs/>
          <w:noProof/>
          <w:szCs w:val="20"/>
          <w:u w:val="single"/>
          <w:lang w:val="cy-GB" w:eastAsia="en-GB"/>
        </w:rPr>
      </w:pPr>
    </w:p>
    <w:p w14:paraId="3F5441FE" w14:textId="1E080613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 2 Rhestr statws Arbenigwr / tyst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5</w:t>
      </w:r>
    </w:p>
    <w:p w14:paraId="64D48E12" w14:textId="77777777" w:rsidR="00BD3A81" w:rsidRPr="003262D3" w:rsidRDefault="00BD3A81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b/>
          <w:bCs/>
          <w:noProof/>
          <w:szCs w:val="20"/>
          <w:u w:val="single"/>
          <w:lang w:val="cy-GB" w:eastAsia="en-GB"/>
        </w:rPr>
      </w:pPr>
    </w:p>
    <w:p w14:paraId="1E749607" w14:textId="54689998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 3 Cofnod tystiolaeth perfformiad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6</w:t>
      </w:r>
    </w:p>
    <w:p w14:paraId="4A875AC9" w14:textId="77777777" w:rsidR="00BD3A81" w:rsidRPr="003262D3" w:rsidRDefault="00BD3A81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b/>
          <w:bCs/>
          <w:noProof/>
          <w:szCs w:val="20"/>
          <w:u w:val="single"/>
          <w:lang w:val="cy-GB" w:eastAsia="en-GB"/>
        </w:rPr>
      </w:pPr>
    </w:p>
    <w:p w14:paraId="79AC3B78" w14:textId="597978FD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 4 Cofnod trafodaeth broffesiynol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9</w:t>
      </w:r>
    </w:p>
    <w:p w14:paraId="73FAF873" w14:textId="77777777" w:rsidR="00BD3A81" w:rsidRPr="003262D3" w:rsidRDefault="00BD3A81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b/>
          <w:bCs/>
          <w:noProof/>
          <w:szCs w:val="20"/>
          <w:u w:val="single"/>
          <w:lang w:val="cy-GB" w:eastAsia="en-GB"/>
        </w:rPr>
      </w:pPr>
    </w:p>
    <w:p w14:paraId="5F725BE2" w14:textId="097C7F03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 5 Dalen lleoliad tystiolaeth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13</w:t>
      </w:r>
    </w:p>
    <w:p w14:paraId="5398CFFB" w14:textId="77777777" w:rsidR="00BD3A81" w:rsidRPr="003262D3" w:rsidRDefault="00BD3A81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b/>
          <w:bCs/>
          <w:noProof/>
          <w:szCs w:val="20"/>
          <w:u w:val="single"/>
          <w:lang w:val="cy-GB" w:eastAsia="en-GB"/>
        </w:rPr>
      </w:pPr>
    </w:p>
    <w:p w14:paraId="413BDF84" w14:textId="0EE7E50C" w:rsidR="00DB249A" w:rsidRPr="003262D3" w:rsidRDefault="00DB249A" w:rsidP="00DB249A">
      <w:pPr>
        <w:autoSpaceDE w:val="0"/>
        <w:autoSpaceDN w:val="0"/>
        <w:adjustRightInd w:val="0"/>
        <w:spacing w:before="0" w:after="0"/>
        <w:ind w:left="1418" w:hanging="1418"/>
        <w:rPr>
          <w:rFonts w:cs="Arial"/>
          <w:noProof/>
          <w:sz w:val="22"/>
          <w:u w:val="single"/>
          <w:lang w:val="cy-GB" w:eastAsia="en-GB"/>
        </w:rPr>
      </w:pP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Ffurflen 6 Datganiad asesu a gwirio uned</w:t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="00BD3A81" w:rsidRPr="003262D3">
        <w:rPr>
          <w:rFonts w:cs="Arial"/>
          <w:b/>
          <w:bCs/>
          <w:noProof/>
          <w:szCs w:val="20"/>
          <w:u w:val="single"/>
          <w:lang w:val="cy-GB" w:eastAsia="en-GB"/>
        </w:rPr>
        <w:tab/>
      </w:r>
      <w:r w:rsidRPr="003262D3">
        <w:rPr>
          <w:rFonts w:cs="Arial"/>
          <w:b/>
          <w:bCs/>
          <w:noProof/>
          <w:szCs w:val="20"/>
          <w:u w:val="single"/>
          <w:lang w:val="cy-GB" w:eastAsia="en-GB"/>
        </w:rPr>
        <w:t>14</w:t>
      </w:r>
    </w:p>
    <w:p w14:paraId="00577C6D" w14:textId="03846456" w:rsidR="00912404" w:rsidRPr="003262D3" w:rsidRDefault="00912404" w:rsidP="005F6D3E">
      <w:pPr>
        <w:rPr>
          <w:rFonts w:cs="Arial"/>
          <w:b/>
          <w:sz w:val="22"/>
          <w:u w:val="single"/>
        </w:rPr>
      </w:pPr>
    </w:p>
    <w:p w14:paraId="374D06FD" w14:textId="77777777" w:rsidR="00C71E17" w:rsidRPr="00851B18" w:rsidRDefault="00BD3A81" w:rsidP="005F6D3E">
      <w:pPr>
        <w:rPr>
          <w:rFonts w:cs="Arial"/>
          <w:b/>
          <w:sz w:val="22"/>
        </w:rPr>
      </w:pPr>
      <w:r w:rsidRPr="00851B18">
        <w:rPr>
          <w:rFonts w:cs="Arial"/>
          <w:b/>
          <w:bCs/>
          <w:sz w:val="22"/>
          <w:lang w:val="cy-GB"/>
        </w:rPr>
        <w:br w:type="page"/>
      </w:r>
    </w:p>
    <w:p w14:paraId="2111E3E4" w14:textId="609E25AD" w:rsidR="00C60E8B" w:rsidRPr="00624FC7" w:rsidRDefault="00BD3A81" w:rsidP="00DA15C4">
      <w:pPr>
        <w:pStyle w:val="H1RFHeading"/>
        <w:rPr>
          <w:rFonts w:cs="Arial"/>
          <w:sz w:val="22"/>
        </w:rPr>
      </w:pPr>
      <w:bookmarkStart w:id="0" w:name="_Toc199910981"/>
      <w:bookmarkStart w:id="1" w:name="_Toc199919596"/>
      <w:bookmarkStart w:id="2" w:name="_Toc118661640"/>
      <w:r w:rsidRPr="00624FC7">
        <w:rPr>
          <w:rFonts w:cs="Arial"/>
          <w:bCs/>
          <w:sz w:val="22"/>
          <w:lang w:val="cy-GB"/>
        </w:rPr>
        <w:lastRenderedPageBreak/>
        <w:t>Ffurflenni cofnodi ar gyfer portffolios tystiolaeth</w:t>
      </w:r>
      <w:bookmarkEnd w:id="0"/>
      <w:bookmarkEnd w:id="1"/>
      <w:r w:rsidR="004614C8">
        <w:rPr>
          <w:rFonts w:cs="Arial"/>
          <w:bCs/>
          <w:sz w:val="22"/>
          <w:lang w:val="cy-GB"/>
        </w:rPr>
        <w:t xml:space="preserve"> </w:t>
      </w:r>
      <w:r w:rsidR="00176971" w:rsidRPr="00624FC7">
        <w:rPr>
          <w:rFonts w:cs="Arial"/>
          <w:bCs/>
          <w:sz w:val="22"/>
          <w:lang w:val="cy-GB"/>
        </w:rPr>
        <w:t>ymgeiswyr</w:t>
      </w:r>
      <w:bookmarkEnd w:id="2"/>
      <w:r w:rsidR="00176971" w:rsidRPr="00624FC7">
        <w:rPr>
          <w:rFonts w:cs="Arial"/>
          <w:bCs/>
          <w:sz w:val="22"/>
          <w:lang w:val="cy-GB"/>
        </w:rPr>
        <w:t xml:space="preserve"> </w:t>
      </w:r>
    </w:p>
    <w:p w14:paraId="46606ABC" w14:textId="77777777" w:rsidR="00176971" w:rsidRPr="00624FC7" w:rsidRDefault="00176971" w:rsidP="00176971">
      <w:pPr>
        <w:rPr>
          <w:rFonts w:cs="Arial"/>
          <w:sz w:val="22"/>
        </w:rPr>
      </w:pPr>
    </w:p>
    <w:p w14:paraId="7BEB7E04" w14:textId="77777777" w:rsidR="00176971" w:rsidRPr="00624FC7" w:rsidRDefault="00176971" w:rsidP="00176971">
      <w:pPr>
        <w:rPr>
          <w:rFonts w:cs="Arial"/>
          <w:sz w:val="22"/>
        </w:rPr>
      </w:pPr>
    </w:p>
    <w:p w14:paraId="144E69D9" w14:textId="66DB4551" w:rsidR="00D51E9D" w:rsidRPr="00027E93" w:rsidRDefault="00BD3A81" w:rsidP="00176971">
      <w:pPr>
        <w:rPr>
          <w:rFonts w:cs="Arial"/>
          <w:b/>
          <w:i/>
          <w:iCs/>
          <w:sz w:val="22"/>
          <w:lang w:val="en-US"/>
        </w:rPr>
      </w:pPr>
      <w:r w:rsidRPr="00624FC7">
        <w:rPr>
          <w:rFonts w:cs="Arial"/>
          <w:sz w:val="22"/>
          <w:lang w:val="cy-GB"/>
        </w:rPr>
        <w:t xml:space="preserve">Mae City &amp; Guilds wedi datblygu'r ffurflenni cofnodi hyn i ganolfannau newydd a phresennol eu defnyddio fel y bo'n briodol ar gyfer portffolio o dystiolaeth ar gyfer </w:t>
      </w:r>
      <w:r w:rsidRPr="00027E93">
        <w:rPr>
          <w:rFonts w:cs="Arial"/>
          <w:b/>
          <w:i/>
          <w:iCs/>
          <w:sz w:val="22"/>
          <w:lang w:val="en-US"/>
        </w:rPr>
        <w:fldChar w:fldCharType="begin"/>
      </w:r>
      <w:r w:rsidRPr="00027E93">
        <w:rPr>
          <w:rFonts w:cs="Arial"/>
          <w:b/>
          <w:i/>
          <w:iCs/>
          <w:sz w:val="22"/>
          <w:lang w:val="en-US"/>
        </w:rPr>
        <w:instrText xml:space="preserve"> TITLE  "City &amp; Guilds Level X Award/Certificate/Diploma in Xxxxxxx (XXXX-XX)"  \* MERGEFORMAT </w:instrText>
      </w:r>
      <w:r w:rsidRPr="00027E93">
        <w:rPr>
          <w:rFonts w:cs="Arial"/>
          <w:b/>
          <w:i/>
          <w:iCs/>
          <w:sz w:val="22"/>
          <w:lang w:val="en-US"/>
        </w:rPr>
        <w:fldChar w:fldCharType="separate"/>
      </w:r>
      <w:r w:rsidRPr="00027E93">
        <w:rPr>
          <w:rFonts w:cs="Arial"/>
          <w:b/>
          <w:bCs/>
          <w:i/>
          <w:iCs/>
          <w:sz w:val="22"/>
          <w:lang w:val="en-US"/>
        </w:rPr>
        <w:t xml:space="preserve">City &amp; Guilds </w:t>
      </w:r>
      <w:proofErr w:type="spellStart"/>
      <w:r w:rsidRPr="00027E93">
        <w:rPr>
          <w:rFonts w:cs="Arial"/>
          <w:b/>
          <w:bCs/>
          <w:i/>
          <w:iCs/>
          <w:sz w:val="22"/>
          <w:lang w:val="en-US"/>
        </w:rPr>
        <w:t>Le</w:t>
      </w:r>
      <w:r w:rsidR="005679EE">
        <w:rPr>
          <w:rFonts w:cs="Arial"/>
          <w:b/>
          <w:bCs/>
          <w:i/>
          <w:iCs/>
          <w:sz w:val="22"/>
          <w:lang w:val="en-US"/>
        </w:rPr>
        <w:t>f</w:t>
      </w:r>
      <w:r w:rsidRPr="00027E93">
        <w:rPr>
          <w:rFonts w:cs="Arial"/>
          <w:b/>
          <w:bCs/>
          <w:i/>
          <w:iCs/>
          <w:sz w:val="22"/>
          <w:lang w:val="en-US"/>
        </w:rPr>
        <w:t>el</w:t>
      </w:r>
      <w:proofErr w:type="spellEnd"/>
      <w:r w:rsidRPr="00027E93">
        <w:rPr>
          <w:rFonts w:cs="Arial"/>
          <w:b/>
          <w:bCs/>
          <w:i/>
          <w:iCs/>
          <w:sz w:val="22"/>
          <w:lang w:val="en-US"/>
        </w:rPr>
        <w:t xml:space="preserve"> 2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Dyfarniad</w:t>
      </w:r>
      <w:proofErr w:type="spellEnd"/>
      <w:r w:rsidR="005679EE">
        <w:rPr>
          <w:rFonts w:cs="Arial"/>
          <w:b/>
          <w:bCs/>
          <w:i/>
          <w:iCs/>
          <w:sz w:val="22"/>
          <w:lang w:val="en-US"/>
        </w:rPr>
        <w:t xml:space="preserve">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mewn</w:t>
      </w:r>
      <w:proofErr w:type="spellEnd"/>
      <w:r w:rsidR="005679EE">
        <w:rPr>
          <w:rFonts w:cs="Arial"/>
          <w:b/>
          <w:bCs/>
          <w:i/>
          <w:iCs/>
          <w:sz w:val="22"/>
          <w:lang w:val="en-US"/>
        </w:rPr>
        <w:t xml:space="preserve">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Sgiliau</w:t>
      </w:r>
      <w:proofErr w:type="spellEnd"/>
      <w:r w:rsidR="005679EE">
        <w:rPr>
          <w:rFonts w:cs="Arial"/>
          <w:b/>
          <w:bCs/>
          <w:i/>
          <w:iCs/>
          <w:sz w:val="22"/>
          <w:lang w:val="en-US"/>
        </w:rPr>
        <w:t xml:space="preserve">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Digidol</w:t>
      </w:r>
      <w:proofErr w:type="spellEnd"/>
      <w:r w:rsidR="005679EE">
        <w:rPr>
          <w:rFonts w:cs="Arial"/>
          <w:b/>
          <w:bCs/>
          <w:i/>
          <w:iCs/>
          <w:sz w:val="22"/>
          <w:lang w:val="en-US"/>
        </w:rPr>
        <w:t xml:space="preserve">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ar</w:t>
      </w:r>
      <w:proofErr w:type="spellEnd"/>
      <w:r w:rsidR="005679EE">
        <w:rPr>
          <w:rFonts w:cs="Arial"/>
          <w:b/>
          <w:bCs/>
          <w:i/>
          <w:iCs/>
          <w:sz w:val="22"/>
          <w:lang w:val="en-US"/>
        </w:rPr>
        <w:t xml:space="preserve">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gyfer</w:t>
      </w:r>
      <w:proofErr w:type="spellEnd"/>
      <w:r w:rsidR="005679EE">
        <w:rPr>
          <w:rFonts w:cs="Arial"/>
          <w:b/>
          <w:bCs/>
          <w:i/>
          <w:iCs/>
          <w:sz w:val="22"/>
          <w:lang w:val="en-US"/>
        </w:rPr>
        <w:t xml:space="preserve"> </w:t>
      </w:r>
      <w:proofErr w:type="spellStart"/>
      <w:r w:rsidR="005679EE">
        <w:rPr>
          <w:rFonts w:cs="Arial"/>
          <w:b/>
          <w:bCs/>
          <w:i/>
          <w:iCs/>
          <w:sz w:val="22"/>
          <w:lang w:val="en-US"/>
        </w:rPr>
        <w:t>Adeiladu</w:t>
      </w:r>
      <w:proofErr w:type="spellEnd"/>
      <w:r w:rsidRPr="00027E93">
        <w:rPr>
          <w:rFonts w:cs="Arial"/>
          <w:b/>
          <w:bCs/>
          <w:i/>
          <w:iCs/>
          <w:sz w:val="22"/>
          <w:lang w:val="en-US"/>
        </w:rPr>
        <w:t xml:space="preserve"> (7574-20)</w:t>
      </w:r>
      <w:r w:rsidRPr="00027E93">
        <w:rPr>
          <w:rFonts w:cs="Arial"/>
          <w:b/>
          <w:i/>
          <w:iCs/>
          <w:sz w:val="22"/>
          <w:lang w:val="en-US"/>
        </w:rPr>
        <w:fldChar w:fldCharType="end"/>
      </w:r>
      <w:r w:rsidRPr="00027E93">
        <w:rPr>
          <w:rFonts w:cs="Arial"/>
          <w:b/>
          <w:bCs/>
          <w:i/>
          <w:iCs/>
          <w:sz w:val="22"/>
          <w:lang w:val="cy-GB"/>
        </w:rPr>
        <w:t>.</w:t>
      </w:r>
    </w:p>
    <w:p w14:paraId="1F3F7031" w14:textId="77777777" w:rsidR="00D51E9D" w:rsidRPr="00624FC7" w:rsidRDefault="00D51E9D" w:rsidP="00176971">
      <w:pPr>
        <w:rPr>
          <w:rFonts w:cs="Arial"/>
          <w:b/>
          <w:sz w:val="22"/>
          <w:lang w:val="en-US"/>
        </w:rPr>
      </w:pPr>
    </w:p>
    <w:p w14:paraId="5FBFD0C8" w14:textId="49844587" w:rsidR="00176971" w:rsidRPr="00027E93" w:rsidRDefault="00BD3A81" w:rsidP="00176971">
      <w:pPr>
        <w:rPr>
          <w:rFonts w:cs="Arial"/>
          <w:b/>
          <w:i/>
          <w:iCs/>
          <w:sz w:val="22"/>
          <w:lang w:val="en-US"/>
        </w:rPr>
      </w:pPr>
      <w:r w:rsidRPr="00624FC7">
        <w:rPr>
          <w:rFonts w:cs="Arial"/>
          <w:sz w:val="22"/>
          <w:lang w:val="cy-GB"/>
        </w:rPr>
        <w:t xml:space="preserve">Fel arall, mae City &amp; Guilds yn cymeradwyo nifer o systemau cofnodi electronig. Am wybodaeth bellach gweler y </w:t>
      </w:r>
      <w:r w:rsidRPr="00027E93">
        <w:rPr>
          <w:rFonts w:cs="Arial"/>
          <w:b/>
          <w:i/>
          <w:iCs/>
          <w:sz w:val="22"/>
          <w:lang w:val="en-US"/>
        </w:rPr>
        <w:fldChar w:fldCharType="begin"/>
      </w:r>
      <w:r w:rsidRPr="00027E93">
        <w:rPr>
          <w:rFonts w:cs="Arial"/>
          <w:b/>
          <w:i/>
          <w:iCs/>
          <w:sz w:val="22"/>
          <w:lang w:val="en-US"/>
        </w:rPr>
        <w:instrText xml:space="preserve"> TITLE  "City &amp; Guilds Level X Award/Certificate/Diploma in Xxxxxxx (XXXX-XX)"  \* MERGEFORMAT </w:instrText>
      </w:r>
      <w:r w:rsidRPr="00027E93">
        <w:rPr>
          <w:rFonts w:cs="Arial"/>
          <w:b/>
          <w:i/>
          <w:iCs/>
          <w:sz w:val="22"/>
          <w:lang w:val="en-US"/>
        </w:rPr>
        <w:fldChar w:fldCharType="separate"/>
      </w:r>
      <w:r w:rsidRPr="00027E93">
        <w:rPr>
          <w:rFonts w:cs="Arial"/>
          <w:b/>
          <w:bCs/>
          <w:i/>
          <w:iCs/>
          <w:sz w:val="22"/>
          <w:lang w:val="en-US"/>
        </w:rPr>
        <w:t>City &amp; Guilds Level 2 Award in Digital Skills for Construction (7574-20)</w:t>
      </w:r>
      <w:r w:rsidRPr="00027E93">
        <w:rPr>
          <w:rFonts w:cs="Arial"/>
          <w:b/>
          <w:i/>
          <w:iCs/>
          <w:sz w:val="22"/>
          <w:lang w:val="en-US"/>
        </w:rPr>
        <w:fldChar w:fldCharType="end"/>
      </w:r>
      <w:r w:rsidR="00D51E9D" w:rsidRPr="00027E93">
        <w:rPr>
          <w:rFonts w:cs="Arial"/>
          <w:b/>
          <w:bCs/>
          <w:i/>
          <w:iCs/>
          <w:sz w:val="22"/>
          <w:lang w:val="cy-GB"/>
        </w:rPr>
        <w:t xml:space="preserve"> </w:t>
      </w:r>
      <w:r w:rsidR="004614C8">
        <w:rPr>
          <w:rFonts w:cs="Arial"/>
          <w:b/>
          <w:bCs/>
          <w:i/>
          <w:iCs/>
          <w:sz w:val="22"/>
          <w:lang w:val="cy-GB"/>
        </w:rPr>
        <w:t>Handbook</w:t>
      </w:r>
      <w:r w:rsidR="00D51E9D" w:rsidRPr="00027E93">
        <w:rPr>
          <w:rFonts w:cs="Arial"/>
          <w:b/>
          <w:bCs/>
          <w:i/>
          <w:iCs/>
          <w:sz w:val="22"/>
          <w:lang w:val="cy-GB"/>
        </w:rPr>
        <w:t>.</w:t>
      </w:r>
    </w:p>
    <w:p w14:paraId="5CB95F59" w14:textId="77777777" w:rsidR="00C60E8B" w:rsidRPr="00624FC7" w:rsidRDefault="00BD3A81" w:rsidP="00C60E8B">
      <w:pPr>
        <w:rPr>
          <w:rFonts w:cs="Arial"/>
          <w:sz w:val="22"/>
        </w:rPr>
      </w:pPr>
      <w:r w:rsidRPr="00624FC7">
        <w:rPr>
          <w:rFonts w:cs="Arial"/>
          <w:sz w:val="22"/>
          <w:lang w:val="cy-GB"/>
        </w:rPr>
        <w:t>.</w:t>
      </w:r>
    </w:p>
    <w:p w14:paraId="4E8BB93D" w14:textId="77777777" w:rsidR="00C60E8B" w:rsidRPr="00624FC7" w:rsidRDefault="00BD3A81" w:rsidP="00C60E8B">
      <w:pPr>
        <w:rPr>
          <w:rFonts w:cs="Arial"/>
          <w:sz w:val="22"/>
        </w:rPr>
      </w:pPr>
      <w:r w:rsidRPr="00624FC7">
        <w:rPr>
          <w:rFonts w:cs="Arial"/>
          <w:sz w:val="22"/>
          <w:lang w:val="cy-GB"/>
        </w:rPr>
        <w:t xml:space="preserve">*Mae Ffurflenni 2, 3, 5, a 6, neu eraill a gymeradwywyd, yn ofynnol. Mae'r ffurflenni eraill wedi'u dylunio i gefnogi'r broses asesu a chofnodi. </w:t>
      </w:r>
    </w:p>
    <w:p w14:paraId="614E462E" w14:textId="77777777" w:rsidR="00C60E8B" w:rsidRPr="00624FC7" w:rsidRDefault="00C60E8B" w:rsidP="00C60E8B">
      <w:pPr>
        <w:autoSpaceDE w:val="0"/>
        <w:autoSpaceDN w:val="0"/>
        <w:adjustRightInd w:val="0"/>
        <w:rPr>
          <w:rFonts w:cs="Arial"/>
          <w:sz w:val="22"/>
          <w:lang w:val="en-US"/>
        </w:rPr>
      </w:pPr>
    </w:p>
    <w:p w14:paraId="12E73791" w14:textId="77777777" w:rsidR="00C60E8B" w:rsidRPr="00624FC7" w:rsidRDefault="00BD3A81" w:rsidP="00C60E8B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  <w:r w:rsidRPr="00624FC7">
        <w:rPr>
          <w:rFonts w:cs="Arial"/>
          <w:b/>
          <w:bCs/>
          <w:sz w:val="22"/>
          <w:lang w:val="cy-GB"/>
        </w:rPr>
        <w:t>Manylion ymgeisydd a chanolfan (Ffurflen 1)</w:t>
      </w:r>
    </w:p>
    <w:p w14:paraId="4B4B7BE2" w14:textId="726C329E" w:rsidR="00C60E8B" w:rsidRPr="00624FC7" w:rsidRDefault="00BD3A81" w:rsidP="00C60E8B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  <w:r w:rsidRPr="00624FC7">
        <w:rPr>
          <w:rFonts w:cs="Arial"/>
          <w:iCs/>
          <w:sz w:val="22"/>
          <w:lang w:val="cy-GB"/>
        </w:rPr>
        <w:t>Ffurflen a ddefnyddir i gofnodi manylion ymgeiswyr a chanolfannau, a'r unedau/</w:t>
      </w:r>
      <w:r w:rsidR="004614C8">
        <w:rPr>
          <w:rFonts w:cs="Arial"/>
          <w:iCs/>
          <w:sz w:val="22"/>
          <w:lang w:val="cy-GB"/>
        </w:rPr>
        <w:t xml:space="preserve"> </w:t>
      </w:r>
      <w:r w:rsidRPr="00624FC7">
        <w:rPr>
          <w:rFonts w:cs="Arial"/>
          <w:iCs/>
          <w:sz w:val="22"/>
          <w:lang w:val="cy-GB"/>
        </w:rPr>
        <w:t>cymhwyster(cymwysterau) a asesir a manylion a llofnodion asesydd (aseswyr) a dilysydd (dilyswyr) mewnol.</w:t>
      </w:r>
    </w:p>
    <w:p w14:paraId="29DC6E83" w14:textId="77777777" w:rsidR="00C60E8B" w:rsidRPr="00624FC7" w:rsidRDefault="00BD3A81" w:rsidP="00C60E8B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  <w:r w:rsidRPr="00624FC7">
        <w:rPr>
          <w:rFonts w:cs="Arial"/>
          <w:iCs/>
          <w:sz w:val="22"/>
          <w:lang w:val="cy-GB"/>
        </w:rPr>
        <w:t xml:space="preserve">Dylai hyn fod yn dudalen gyntaf portffolio'r ymgeisydd. </w:t>
      </w:r>
    </w:p>
    <w:p w14:paraId="0888502A" w14:textId="77777777" w:rsidR="00DA15C4" w:rsidRPr="00624FC7" w:rsidRDefault="00DA15C4" w:rsidP="00C60E8B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</w:p>
    <w:p w14:paraId="7078140D" w14:textId="77777777" w:rsidR="00C60E8B" w:rsidRPr="00624FC7" w:rsidRDefault="00BD3A81" w:rsidP="00C60E8B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  <w:r w:rsidRPr="00624FC7">
        <w:rPr>
          <w:rFonts w:cs="Arial"/>
          <w:b/>
          <w:bCs/>
          <w:sz w:val="22"/>
          <w:lang w:val="cy-GB"/>
        </w:rPr>
        <w:t>Rhestr statws Arbenigwr/tyst (Ffurflen 2)*</w:t>
      </w:r>
    </w:p>
    <w:p w14:paraId="49A62AC9" w14:textId="77777777" w:rsidR="00FA0368" w:rsidRPr="00624FC7" w:rsidRDefault="00BD3A81" w:rsidP="00C60E8B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  <w:r w:rsidRPr="00624FC7">
        <w:rPr>
          <w:rFonts w:cs="Arial"/>
          <w:iCs/>
          <w:sz w:val="22"/>
          <w:lang w:val="cy-GB"/>
        </w:rPr>
        <w:t>Ffurflen a ddefnyddir i gofnodi manylion pawb sydd wedi bod yn dyst i dystiolaeth ymgeisydd.</w:t>
      </w:r>
    </w:p>
    <w:p w14:paraId="06C448CD" w14:textId="77777777" w:rsidR="003D390B" w:rsidRPr="00624FC7" w:rsidRDefault="003D390B" w:rsidP="00C60E8B">
      <w:pPr>
        <w:autoSpaceDE w:val="0"/>
        <w:autoSpaceDN w:val="0"/>
        <w:adjustRightInd w:val="0"/>
        <w:rPr>
          <w:rFonts w:cs="Arial"/>
          <w:b/>
          <w:sz w:val="22"/>
        </w:rPr>
      </w:pPr>
    </w:p>
    <w:p w14:paraId="3329838A" w14:textId="77777777" w:rsidR="00C60E8B" w:rsidRPr="00624FC7" w:rsidRDefault="00BD3A81" w:rsidP="00C60E8B">
      <w:pPr>
        <w:autoSpaceDE w:val="0"/>
        <w:autoSpaceDN w:val="0"/>
        <w:adjustRightInd w:val="0"/>
        <w:rPr>
          <w:rFonts w:cs="Arial"/>
          <w:b/>
          <w:sz w:val="22"/>
        </w:rPr>
      </w:pPr>
      <w:r w:rsidRPr="00624FC7">
        <w:rPr>
          <w:rFonts w:cs="Arial"/>
          <w:b/>
          <w:bCs/>
          <w:sz w:val="22"/>
          <w:lang w:val="cy-GB"/>
        </w:rPr>
        <w:t>Cofnod o dystiolaeth perfformiad (Ffurflen 3)*</w:t>
      </w:r>
    </w:p>
    <w:p w14:paraId="5AA81F45" w14:textId="1E817C5B" w:rsidR="00C60E8B" w:rsidRDefault="00BD3A81" w:rsidP="00C60E8B">
      <w:pPr>
        <w:autoSpaceDE w:val="0"/>
        <w:autoSpaceDN w:val="0"/>
        <w:adjustRightInd w:val="0"/>
        <w:rPr>
          <w:rFonts w:cs="Arial"/>
          <w:sz w:val="22"/>
        </w:rPr>
      </w:pPr>
      <w:r w:rsidRPr="00624FC7">
        <w:rPr>
          <w:rFonts w:cs="Arial"/>
          <w:sz w:val="22"/>
          <w:lang w:val="cy-GB"/>
        </w:rPr>
        <w:t>Ffurflen i'w defnyddio i gofnodi manylion gweithgareddau a arsylwir, y buwyd yn dyst iddynt neu y cynhyrchwyd adroddiad myfyriol neu hunan adroddiad</w:t>
      </w:r>
      <w:r w:rsidR="004614C8">
        <w:rPr>
          <w:rFonts w:cs="Arial"/>
          <w:sz w:val="22"/>
          <w:lang w:val="cy-GB"/>
        </w:rPr>
        <w:t xml:space="preserve"> iddynt</w:t>
      </w:r>
      <w:r w:rsidRPr="00624FC7">
        <w:rPr>
          <w:rFonts w:cs="Arial"/>
          <w:sz w:val="22"/>
          <w:lang w:val="cy-GB"/>
        </w:rPr>
        <w:t xml:space="preserve">. I rai, gellir darparu cofnod amgen wedi'i deilwra'n arbennig yn y llawlyfr cymwysterau. </w:t>
      </w:r>
    </w:p>
    <w:p w14:paraId="7EC4879C" w14:textId="77777777" w:rsidR="00C318E9" w:rsidRPr="00176971" w:rsidRDefault="00C318E9" w:rsidP="00C60E8B">
      <w:pPr>
        <w:autoSpaceDE w:val="0"/>
        <w:autoSpaceDN w:val="0"/>
        <w:adjustRightInd w:val="0"/>
        <w:rPr>
          <w:rFonts w:cs="Arial"/>
          <w:i/>
          <w:sz w:val="22"/>
        </w:rPr>
      </w:pPr>
    </w:p>
    <w:p w14:paraId="54935AF1" w14:textId="77777777" w:rsidR="00C318E9" w:rsidRPr="00C318E9" w:rsidRDefault="00BD3A81" w:rsidP="00C318E9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  <w:r w:rsidRPr="00C318E9">
        <w:rPr>
          <w:rFonts w:cs="Arial"/>
          <w:b/>
          <w:bCs/>
          <w:sz w:val="22"/>
          <w:lang w:val="cy-GB"/>
        </w:rPr>
        <w:t xml:space="preserve">Cofnod  trafodaeth broffesiynol (Ffurflen 4) </w:t>
      </w:r>
    </w:p>
    <w:p w14:paraId="34149F5A" w14:textId="77777777" w:rsidR="00C318E9" w:rsidRPr="00C318E9" w:rsidRDefault="00BD3A81" w:rsidP="00C318E9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  <w:r w:rsidRPr="00C318E9">
        <w:rPr>
          <w:rFonts w:cs="Arial"/>
          <w:iCs/>
          <w:sz w:val="22"/>
          <w:lang w:val="cy-GB"/>
        </w:rPr>
        <w:t>Ffurflen i'w defnyddio i gofnodi cwmpas a chanlyniad trafodaeth broffesiynol os caiff ei defnyddio</w:t>
      </w:r>
    </w:p>
    <w:p w14:paraId="16320455" w14:textId="77777777" w:rsidR="00C60E8B" w:rsidRPr="00176971" w:rsidRDefault="00C60E8B" w:rsidP="00C60E8B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</w:p>
    <w:p w14:paraId="17DCF30B" w14:textId="77777777" w:rsidR="00C60E8B" w:rsidRPr="00176971" w:rsidRDefault="00BD3A81" w:rsidP="00C60E8B">
      <w:pPr>
        <w:autoSpaceDE w:val="0"/>
        <w:autoSpaceDN w:val="0"/>
        <w:adjustRightInd w:val="0"/>
        <w:rPr>
          <w:rFonts w:cs="Arial"/>
          <w:b/>
          <w:iCs/>
          <w:sz w:val="22"/>
          <w:lang w:val="en-US"/>
        </w:rPr>
      </w:pPr>
      <w:r w:rsidRPr="00176971">
        <w:rPr>
          <w:rFonts w:cs="Arial"/>
          <w:b/>
          <w:bCs/>
          <w:iCs/>
          <w:sz w:val="22"/>
          <w:lang w:val="cy-GB"/>
        </w:rPr>
        <w:t>Dalen lleoliad tystiolaeth (Ffurflen 5)*</w:t>
      </w:r>
    </w:p>
    <w:p w14:paraId="1264AF63" w14:textId="77777777" w:rsidR="00C712CF" w:rsidRPr="00176971" w:rsidRDefault="00BD3A81" w:rsidP="00C60E8B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  <w:r w:rsidRPr="00176971">
        <w:rPr>
          <w:rFonts w:cs="Arial"/>
          <w:iCs/>
          <w:sz w:val="22"/>
          <w:lang w:val="cy-GB"/>
        </w:rPr>
        <w:t xml:space="preserve">Ffurflen i'w defnyddio i nodi pa ofynion y mae pob darn o dystiolaeth yn ymwneud â nhw a ble y mae, gan gynnwys cofnodion cwestiynau sydd i'w cael mewn man arall (er enghraifft, am eu bod yn cael eu cynnal ar-lein). </w:t>
      </w:r>
    </w:p>
    <w:p w14:paraId="3BA919E5" w14:textId="77777777" w:rsidR="00C712CF" w:rsidRPr="00176971" w:rsidRDefault="00C712CF" w:rsidP="00C60E8B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</w:p>
    <w:p w14:paraId="6153311E" w14:textId="77777777" w:rsidR="00176971" w:rsidRPr="00176971" w:rsidRDefault="00BD3A81" w:rsidP="00176971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  <w:r w:rsidRPr="00176971">
        <w:rPr>
          <w:rFonts w:cs="Arial"/>
          <w:b/>
          <w:bCs/>
          <w:sz w:val="22"/>
          <w:lang w:val="cy-GB"/>
        </w:rPr>
        <w:t>Asesiad uned a datganiad gwirio (Ffurflen 6)*</w:t>
      </w:r>
    </w:p>
    <w:p w14:paraId="4F903E50" w14:textId="77777777" w:rsidR="00176971" w:rsidRPr="00176971" w:rsidRDefault="00BD3A81" w:rsidP="00176971">
      <w:pPr>
        <w:autoSpaceDE w:val="0"/>
        <w:autoSpaceDN w:val="0"/>
        <w:adjustRightInd w:val="0"/>
        <w:rPr>
          <w:rFonts w:cs="Arial"/>
          <w:i/>
          <w:sz w:val="22"/>
          <w:lang w:val="en-US"/>
        </w:rPr>
      </w:pPr>
      <w:r w:rsidRPr="00176971">
        <w:rPr>
          <w:rFonts w:cs="Arial"/>
          <w:sz w:val="22"/>
          <w:lang w:val="cy-GB"/>
        </w:rPr>
        <w:t xml:space="preserve">Ffurflen i'w defnyddio wrth gwblhau'r uned fel datganiad o ddilysrwydd. Os </w:t>
      </w:r>
      <w:r w:rsidRPr="00176971">
        <w:rPr>
          <w:rFonts w:cs="Arial"/>
          <w:b/>
          <w:bCs/>
          <w:sz w:val="22"/>
          <w:lang w:val="cy-GB"/>
        </w:rPr>
        <w:t>na</w:t>
      </w:r>
      <w:r w:rsidRPr="00176971">
        <w:rPr>
          <w:rFonts w:cs="Arial"/>
          <w:sz w:val="22"/>
          <w:lang w:val="cy-GB"/>
        </w:rPr>
        <w:t xml:space="preserve"> chaiff y ffurflen hon ei defnyddio, rhaid cael datganiad ysgrifenedig, ar lefel unedau, wedi'i lofnodi gan yr aseswr a'r ymgeisydd, fod y dystiolaeth yn ddilys a bod yr asesiad wedi'i gynnal mewn amodau neu gyd-destun penodol. </w:t>
      </w:r>
    </w:p>
    <w:p w14:paraId="6BB36AE9" w14:textId="77777777" w:rsidR="00176971" w:rsidRPr="00176971" w:rsidRDefault="00176971" w:rsidP="00176971">
      <w:pPr>
        <w:autoSpaceDE w:val="0"/>
        <w:autoSpaceDN w:val="0"/>
        <w:adjustRightInd w:val="0"/>
        <w:rPr>
          <w:rFonts w:cs="Arial"/>
          <w:sz w:val="22"/>
          <w:lang w:val="en-US"/>
        </w:rPr>
      </w:pPr>
    </w:p>
    <w:p w14:paraId="5D196368" w14:textId="77777777" w:rsidR="00176971" w:rsidRPr="00D51E9D" w:rsidRDefault="00176971" w:rsidP="00176971">
      <w:pPr>
        <w:autoSpaceDE w:val="0"/>
        <w:autoSpaceDN w:val="0"/>
        <w:adjustRightInd w:val="0"/>
        <w:rPr>
          <w:rFonts w:cs="Arial"/>
          <w:iCs/>
          <w:sz w:val="22"/>
          <w:highlight w:val="yellow"/>
          <w:lang w:val="en-US"/>
        </w:rPr>
      </w:pPr>
    </w:p>
    <w:p w14:paraId="320762E0" w14:textId="77777777" w:rsidR="00176971" w:rsidRPr="00176971" w:rsidRDefault="00176971" w:rsidP="00176971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</w:p>
    <w:p w14:paraId="6068F9E6" w14:textId="77777777" w:rsidR="00176971" w:rsidRPr="00176971" w:rsidRDefault="00176971" w:rsidP="00176971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</w:p>
    <w:p w14:paraId="3647D42E" w14:textId="3534E729" w:rsidR="00176971" w:rsidRPr="00176971" w:rsidRDefault="00DB249A" w:rsidP="00176971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  <w:r>
        <w:rPr>
          <w:rFonts w:cs="Arial"/>
          <w:b/>
          <w:bCs/>
          <w:sz w:val="22"/>
          <w:lang w:val="cy-GB" w:eastAsia="en-GB"/>
        </w:rPr>
        <w:t>Llungopïwch y ffurflenni yn ôl y gofyn.</w:t>
      </w:r>
    </w:p>
    <w:p w14:paraId="7CA3CA90" w14:textId="2CE3FD08" w:rsidR="00176971" w:rsidRPr="00176971" w:rsidRDefault="00BD3A81" w:rsidP="00176971">
      <w:pPr>
        <w:autoSpaceDE w:val="0"/>
        <w:autoSpaceDN w:val="0"/>
        <w:adjustRightInd w:val="0"/>
        <w:rPr>
          <w:rFonts w:cs="Arial"/>
          <w:iCs/>
          <w:sz w:val="22"/>
          <w:lang w:val="en-US"/>
        </w:rPr>
      </w:pPr>
      <w:r w:rsidRPr="00176971">
        <w:rPr>
          <w:rFonts w:cs="Arial"/>
          <w:sz w:val="22"/>
          <w:lang w:val="cy-GB"/>
        </w:rPr>
        <w:br w:type="page"/>
      </w:r>
      <w:r w:rsidR="00375BC1">
        <w:rPr>
          <w:noProof/>
        </w:rPr>
        <w:drawing>
          <wp:anchor distT="0" distB="0" distL="114300" distR="114300" simplePos="0" relativeHeight="251659264" behindDoc="0" locked="0" layoutInCell="1" allowOverlap="1" wp14:anchorId="773332E3" wp14:editId="6C12EB91">
            <wp:simplePos x="0" y="0"/>
            <wp:positionH relativeFrom="margin">
              <wp:posOffset>4867275</wp:posOffset>
            </wp:positionH>
            <wp:positionV relativeFrom="margin">
              <wp:posOffset>-63500</wp:posOffset>
            </wp:positionV>
            <wp:extent cx="1382395" cy="823595"/>
            <wp:effectExtent l="0" t="0" r="0" b="0"/>
            <wp:wrapSquare wrapText="bothSides"/>
            <wp:docPr id="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r="-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EFF0F" w14:textId="77777777" w:rsidR="00C60E8B" w:rsidRPr="00176971" w:rsidRDefault="00C60E8B" w:rsidP="00C60E8B">
      <w:pPr>
        <w:autoSpaceDE w:val="0"/>
        <w:autoSpaceDN w:val="0"/>
        <w:adjustRightInd w:val="0"/>
        <w:rPr>
          <w:rFonts w:cs="Arial"/>
          <w:b/>
          <w:sz w:val="22"/>
          <w:lang w:val="en-US"/>
        </w:rPr>
      </w:pPr>
    </w:p>
    <w:p w14:paraId="18ABA8F6" w14:textId="77777777" w:rsidR="00C72128" w:rsidRPr="00624FC7" w:rsidRDefault="00BD3A81" w:rsidP="00C318E9">
      <w:pPr>
        <w:pStyle w:val="H1RFHeading"/>
        <w:rPr>
          <w:rFonts w:cs="Arial"/>
        </w:rPr>
      </w:pPr>
      <w:bookmarkStart w:id="3" w:name="_Toc118661641"/>
      <w:r w:rsidRPr="00624FC7">
        <w:rPr>
          <w:rFonts w:cs="Arial"/>
          <w:bCs/>
          <w:lang w:val="cy-GB"/>
        </w:rPr>
        <w:t>Ffurflen 1 Manylion yr ymgeisydd a'r ganolfan</w:t>
      </w:r>
      <w:bookmarkEnd w:id="3"/>
      <w:r w:rsidR="00C60E8B" w:rsidRPr="00624FC7">
        <w:rPr>
          <w:rFonts w:cs="Arial"/>
          <w:bCs/>
          <w:lang w:val="cy-GB"/>
        </w:rPr>
        <w:t xml:space="preserve"> </w:t>
      </w:r>
    </w:p>
    <w:p w14:paraId="0C7D95ED" w14:textId="77777777" w:rsidR="00C318E9" w:rsidRDefault="00C318E9" w:rsidP="00C72128">
      <w:pPr>
        <w:rPr>
          <w:rFonts w:cs="Arial"/>
          <w:sz w:val="22"/>
        </w:rPr>
      </w:pPr>
    </w:p>
    <w:p w14:paraId="48ED4D2F" w14:textId="77777777" w:rsidR="00C318E9" w:rsidRDefault="00C318E9" w:rsidP="00C72128">
      <w:pPr>
        <w:rPr>
          <w:rFonts w:cs="Arial"/>
          <w:sz w:val="22"/>
        </w:rPr>
      </w:pPr>
    </w:p>
    <w:p w14:paraId="52B6E4BB" w14:textId="77777777" w:rsidR="00C72128" w:rsidRPr="00624FC7" w:rsidRDefault="00BD3A81" w:rsidP="00C72128">
      <w:pPr>
        <w:rPr>
          <w:rFonts w:cs="Arial"/>
          <w:sz w:val="22"/>
        </w:rPr>
      </w:pPr>
      <w:r w:rsidRPr="00624FC7">
        <w:rPr>
          <w:rFonts w:cs="Arial"/>
          <w:sz w:val="22"/>
          <w:lang w:val="cy-GB"/>
        </w:rPr>
        <w:t xml:space="preserve">Cadwch gofnod o fanylion perthnasol yn y gofod o roddir isod: </w:t>
      </w:r>
    </w:p>
    <w:p w14:paraId="4D71BFE9" w14:textId="77777777" w:rsidR="00C60E8B" w:rsidRPr="00624FC7" w:rsidRDefault="00C60E8B" w:rsidP="00C72128">
      <w:pPr>
        <w:rPr>
          <w:rFonts w:cs="Arial"/>
          <w:sz w:val="22"/>
          <w:lang w:val="en-US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312"/>
        <w:gridCol w:w="1248"/>
        <w:gridCol w:w="1068"/>
        <w:gridCol w:w="873"/>
        <w:gridCol w:w="3674"/>
      </w:tblGrid>
      <w:tr w:rsidR="007631C1" w14:paraId="37050720" w14:textId="77777777" w:rsidTr="004A3552">
        <w:tc>
          <w:tcPr>
            <w:tcW w:w="3628" w:type="dxa"/>
            <w:gridSpan w:val="2"/>
            <w:shd w:val="clear" w:color="auto" w:fill="auto"/>
          </w:tcPr>
          <w:p w14:paraId="1FDC2FA7" w14:textId="77777777" w:rsidR="00B939A5" w:rsidRPr="00624FC7" w:rsidRDefault="00BD3A81" w:rsidP="004A3552">
            <w:pPr>
              <w:pStyle w:val="Formfulltab"/>
              <w:tabs>
                <w:tab w:val="clear" w:pos="9185"/>
              </w:tabs>
              <w:rPr>
                <w:rFonts w:cs="Arial"/>
                <w:b/>
                <w:szCs w:val="20"/>
              </w:rPr>
            </w:pPr>
            <w:r w:rsidRPr="00624FC7">
              <w:rPr>
                <w:rFonts w:cs="Arial"/>
                <w:b/>
                <w:bCs/>
                <w:szCs w:val="20"/>
                <w:lang w:val="cy-GB"/>
              </w:rPr>
              <w:t>Teitl cymhwyster City &amp; Guilds:</w:t>
            </w:r>
          </w:p>
        </w:tc>
        <w:tc>
          <w:tcPr>
            <w:tcW w:w="5773" w:type="dxa"/>
            <w:gridSpan w:val="3"/>
            <w:shd w:val="clear" w:color="auto" w:fill="auto"/>
          </w:tcPr>
          <w:p w14:paraId="5D1CE39F" w14:textId="77777777" w:rsidR="00B939A5" w:rsidRPr="00624FC7" w:rsidRDefault="00BD3A81" w:rsidP="004A3552">
            <w:pPr>
              <w:pStyle w:val="Formfulltab"/>
              <w:tabs>
                <w:tab w:val="clear" w:pos="9185"/>
              </w:tabs>
              <w:rPr>
                <w:rFonts w:cs="Arial"/>
                <w:bCs/>
                <w:szCs w:val="20"/>
              </w:rPr>
            </w:pPr>
            <w:r w:rsidRPr="00624FC7">
              <w:rPr>
                <w:rFonts w:cs="Arial"/>
                <w:bCs/>
                <w:szCs w:val="20"/>
                <w:lang w:val="cy-GB"/>
              </w:rPr>
              <w:t>City &amp; Guilds Lefel 2 Dyfarniad mewn Sgiliau Digidol ar gyfer Adeiladu</w:t>
            </w:r>
          </w:p>
          <w:p w14:paraId="38552F51" w14:textId="77777777" w:rsidR="00B90E45" w:rsidRPr="00624FC7" w:rsidRDefault="00B90E45" w:rsidP="004A3552">
            <w:pPr>
              <w:pStyle w:val="Formfulltab"/>
              <w:tabs>
                <w:tab w:val="clear" w:pos="9185"/>
              </w:tabs>
              <w:rPr>
                <w:rFonts w:cs="Arial"/>
                <w:b/>
                <w:szCs w:val="20"/>
              </w:rPr>
            </w:pPr>
          </w:p>
        </w:tc>
      </w:tr>
      <w:tr w:rsidR="007631C1" w14:paraId="567A115F" w14:textId="77777777" w:rsidTr="004A3552">
        <w:tc>
          <w:tcPr>
            <w:tcW w:w="2350" w:type="dxa"/>
            <w:shd w:val="clear" w:color="auto" w:fill="auto"/>
          </w:tcPr>
          <w:p w14:paraId="56EF2227" w14:textId="77777777" w:rsidR="00A266D5" w:rsidRPr="00624FC7" w:rsidRDefault="00BD3A81" w:rsidP="004A3552">
            <w:pPr>
              <w:pStyle w:val="Formfulltab"/>
              <w:tabs>
                <w:tab w:val="clear" w:pos="9185"/>
              </w:tabs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 y cymhwyster:</w:t>
            </w:r>
          </w:p>
        </w:tc>
        <w:tc>
          <w:tcPr>
            <w:tcW w:w="2378" w:type="dxa"/>
            <w:gridSpan w:val="2"/>
            <w:shd w:val="clear" w:color="auto" w:fill="auto"/>
          </w:tcPr>
          <w:p w14:paraId="2EFE0F9B" w14:textId="77777777" w:rsidR="00A266D5" w:rsidRPr="00624FC7" w:rsidRDefault="00BD3A81" w:rsidP="004A3552">
            <w:pPr>
              <w:pStyle w:val="Formfulltab"/>
              <w:tabs>
                <w:tab w:val="clear" w:pos="9185"/>
              </w:tabs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7574-20</w:t>
            </w:r>
          </w:p>
        </w:tc>
        <w:tc>
          <w:tcPr>
            <w:tcW w:w="880" w:type="dxa"/>
            <w:shd w:val="clear" w:color="auto" w:fill="auto"/>
          </w:tcPr>
          <w:p w14:paraId="63A97430" w14:textId="77777777" w:rsidR="00A266D5" w:rsidRPr="00624FC7" w:rsidRDefault="00BD3A81" w:rsidP="004A3552">
            <w:pPr>
              <w:pStyle w:val="Formfulltab"/>
              <w:tabs>
                <w:tab w:val="clear" w:pos="9185"/>
              </w:tabs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Lefel:</w:t>
            </w:r>
          </w:p>
        </w:tc>
        <w:tc>
          <w:tcPr>
            <w:tcW w:w="3793" w:type="dxa"/>
            <w:shd w:val="clear" w:color="auto" w:fill="auto"/>
          </w:tcPr>
          <w:p w14:paraId="76DB4F31" w14:textId="77777777" w:rsidR="00A266D5" w:rsidRPr="00624FC7" w:rsidRDefault="00BD3A81" w:rsidP="004A3552">
            <w:pPr>
              <w:pStyle w:val="Formfulltab"/>
              <w:tabs>
                <w:tab w:val="clear" w:pos="9185"/>
              </w:tabs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Lefel 2</w:t>
            </w:r>
          </w:p>
        </w:tc>
      </w:tr>
    </w:tbl>
    <w:p w14:paraId="23F94C0B" w14:textId="77777777" w:rsidR="001335B6" w:rsidRPr="00624FC7" w:rsidRDefault="001335B6" w:rsidP="001335B6">
      <w:pPr>
        <w:rPr>
          <w:rFonts w:cs="Arial"/>
          <w:szCs w:val="20"/>
        </w:rPr>
      </w:pPr>
    </w:p>
    <w:tbl>
      <w:tblPr>
        <w:tblW w:w="936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208"/>
        <w:gridCol w:w="4281"/>
        <w:gridCol w:w="1219"/>
        <w:gridCol w:w="2653"/>
      </w:tblGrid>
      <w:tr w:rsidR="007631C1" w14:paraId="1551DBDC" w14:textId="77777777" w:rsidTr="004A3552">
        <w:trPr>
          <w:trHeight w:val="405"/>
        </w:trPr>
        <w:tc>
          <w:tcPr>
            <w:tcW w:w="9361" w:type="dxa"/>
            <w:gridSpan w:val="4"/>
            <w:shd w:val="clear" w:color="auto" w:fill="auto"/>
          </w:tcPr>
          <w:p w14:paraId="2DE7165E" w14:textId="77777777" w:rsidR="00A266D5" w:rsidRPr="00624FC7" w:rsidRDefault="00BD3A81" w:rsidP="001335B6">
            <w:pPr>
              <w:rPr>
                <w:rFonts w:cs="Arial"/>
                <w:b/>
                <w:szCs w:val="20"/>
              </w:rPr>
            </w:pPr>
            <w:r w:rsidRPr="00624FC7">
              <w:rPr>
                <w:rFonts w:cs="Arial"/>
                <w:b/>
                <w:bCs/>
                <w:szCs w:val="20"/>
                <w:lang w:val="cy-GB"/>
              </w:rPr>
              <w:t>Manylion yr ymgeisydd</w:t>
            </w:r>
          </w:p>
        </w:tc>
      </w:tr>
      <w:tr w:rsidR="007631C1" w14:paraId="54FDA115" w14:textId="77777777" w:rsidTr="004A3552">
        <w:trPr>
          <w:trHeight w:val="382"/>
        </w:trPr>
        <w:tc>
          <w:tcPr>
            <w:tcW w:w="1208" w:type="dxa"/>
            <w:shd w:val="clear" w:color="auto" w:fill="auto"/>
          </w:tcPr>
          <w:p w14:paraId="006C33E2" w14:textId="77777777" w:rsidR="00A266D5" w:rsidRPr="00624FC7" w:rsidRDefault="00BD3A81" w:rsidP="00B939A5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Enw:</w:t>
            </w:r>
          </w:p>
        </w:tc>
        <w:tc>
          <w:tcPr>
            <w:tcW w:w="4281" w:type="dxa"/>
            <w:shd w:val="clear" w:color="auto" w:fill="auto"/>
          </w:tcPr>
          <w:p w14:paraId="520F17FA" w14:textId="77777777" w:rsidR="00A266D5" w:rsidRPr="00624FC7" w:rsidRDefault="00A266D5" w:rsidP="00B939A5">
            <w:pPr>
              <w:rPr>
                <w:rFonts w:cs="Arial"/>
                <w:szCs w:val="20"/>
              </w:rPr>
            </w:pPr>
          </w:p>
        </w:tc>
        <w:tc>
          <w:tcPr>
            <w:tcW w:w="1219" w:type="dxa"/>
            <w:shd w:val="clear" w:color="auto" w:fill="auto"/>
          </w:tcPr>
          <w:p w14:paraId="2817B87A" w14:textId="77777777" w:rsidR="00A266D5" w:rsidRPr="00624FC7" w:rsidRDefault="00BD3A81" w:rsidP="00B939A5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Llofnod:</w:t>
            </w:r>
          </w:p>
        </w:tc>
        <w:tc>
          <w:tcPr>
            <w:tcW w:w="2653" w:type="dxa"/>
            <w:shd w:val="clear" w:color="auto" w:fill="auto"/>
          </w:tcPr>
          <w:p w14:paraId="310CD96B" w14:textId="77777777" w:rsidR="00A266D5" w:rsidRPr="00624FC7" w:rsidRDefault="00A266D5" w:rsidP="00B939A5">
            <w:pPr>
              <w:rPr>
                <w:rFonts w:cs="Arial"/>
                <w:szCs w:val="20"/>
              </w:rPr>
            </w:pPr>
          </w:p>
        </w:tc>
      </w:tr>
      <w:tr w:rsidR="007631C1" w14:paraId="45A364EB" w14:textId="77777777" w:rsidTr="004A3552">
        <w:trPr>
          <w:trHeight w:val="382"/>
        </w:trPr>
        <w:tc>
          <w:tcPr>
            <w:tcW w:w="5489" w:type="dxa"/>
            <w:gridSpan w:val="2"/>
            <w:shd w:val="clear" w:color="auto" w:fill="auto"/>
          </w:tcPr>
          <w:p w14:paraId="211979D9" w14:textId="77777777" w:rsidR="002811BE" w:rsidRPr="00624FC7" w:rsidRDefault="00BD3A81" w:rsidP="00B939A5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 dysgwr unigryw (RhDU) / cofrestru City &amp; Guilds:</w:t>
            </w:r>
          </w:p>
        </w:tc>
        <w:tc>
          <w:tcPr>
            <w:tcW w:w="3872" w:type="dxa"/>
            <w:gridSpan w:val="2"/>
            <w:shd w:val="clear" w:color="auto" w:fill="auto"/>
          </w:tcPr>
          <w:p w14:paraId="69643DCA" w14:textId="77777777" w:rsidR="002811BE" w:rsidRPr="00624FC7" w:rsidRDefault="002811BE" w:rsidP="00B939A5">
            <w:pPr>
              <w:rPr>
                <w:rFonts w:cs="Arial"/>
                <w:szCs w:val="20"/>
              </w:rPr>
            </w:pPr>
          </w:p>
        </w:tc>
      </w:tr>
      <w:tr w:rsidR="007631C1" w14:paraId="64F12A5F" w14:textId="77777777" w:rsidTr="004A3552">
        <w:trPr>
          <w:trHeight w:val="382"/>
        </w:trPr>
        <w:tc>
          <w:tcPr>
            <w:tcW w:w="5489" w:type="dxa"/>
            <w:gridSpan w:val="2"/>
            <w:shd w:val="clear" w:color="auto" w:fill="auto"/>
          </w:tcPr>
          <w:p w14:paraId="286372D9" w14:textId="77777777" w:rsidR="002811BE" w:rsidRPr="00624FC7" w:rsidRDefault="00BD3A81" w:rsidP="00B939A5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Dyddiad cofrestru gyda'r ganolfan:</w:t>
            </w:r>
          </w:p>
        </w:tc>
        <w:tc>
          <w:tcPr>
            <w:tcW w:w="3872" w:type="dxa"/>
            <w:gridSpan w:val="2"/>
            <w:shd w:val="clear" w:color="auto" w:fill="auto"/>
          </w:tcPr>
          <w:p w14:paraId="0A39C2C1" w14:textId="77777777" w:rsidR="002811BE" w:rsidRPr="00624FC7" w:rsidRDefault="002811BE" w:rsidP="00B939A5">
            <w:pPr>
              <w:rPr>
                <w:rFonts w:cs="Arial"/>
                <w:szCs w:val="20"/>
              </w:rPr>
            </w:pPr>
          </w:p>
        </w:tc>
      </w:tr>
      <w:tr w:rsidR="007631C1" w14:paraId="391BE0F8" w14:textId="77777777" w:rsidTr="004A3552">
        <w:trPr>
          <w:trHeight w:val="382"/>
        </w:trPr>
        <w:tc>
          <w:tcPr>
            <w:tcW w:w="5489" w:type="dxa"/>
            <w:gridSpan w:val="2"/>
            <w:shd w:val="clear" w:color="auto" w:fill="auto"/>
          </w:tcPr>
          <w:p w14:paraId="12F36A90" w14:textId="77777777" w:rsidR="002811BE" w:rsidRPr="00624FC7" w:rsidRDefault="00BD3A81" w:rsidP="00B939A5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Dyddiad cofrestru gyda City &amp; Guilds:</w:t>
            </w:r>
          </w:p>
        </w:tc>
        <w:tc>
          <w:tcPr>
            <w:tcW w:w="3872" w:type="dxa"/>
            <w:gridSpan w:val="2"/>
            <w:shd w:val="clear" w:color="auto" w:fill="auto"/>
          </w:tcPr>
          <w:p w14:paraId="1F4BC6F1" w14:textId="77777777" w:rsidR="002811BE" w:rsidRPr="00624FC7" w:rsidRDefault="002811BE" w:rsidP="00B939A5">
            <w:pPr>
              <w:rPr>
                <w:rFonts w:cs="Arial"/>
                <w:szCs w:val="20"/>
              </w:rPr>
            </w:pPr>
          </w:p>
        </w:tc>
      </w:tr>
    </w:tbl>
    <w:p w14:paraId="7D9266A0" w14:textId="77777777" w:rsidR="001335B6" w:rsidRPr="00624FC7" w:rsidRDefault="001335B6" w:rsidP="001335B6">
      <w:pPr>
        <w:rPr>
          <w:rFonts w:cs="Arial"/>
          <w:szCs w:val="20"/>
          <w:lang w:val="en-US"/>
        </w:rPr>
      </w:pPr>
    </w:p>
    <w:tbl>
      <w:tblPr>
        <w:tblW w:w="93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758"/>
        <w:gridCol w:w="1540"/>
        <w:gridCol w:w="2200"/>
        <w:gridCol w:w="1210"/>
        <w:gridCol w:w="2667"/>
      </w:tblGrid>
      <w:tr w:rsidR="007631C1" w14:paraId="3DC45ABE" w14:textId="77777777" w:rsidTr="004A3552">
        <w:trPr>
          <w:trHeight w:val="405"/>
        </w:trPr>
        <w:tc>
          <w:tcPr>
            <w:tcW w:w="9375" w:type="dxa"/>
            <w:gridSpan w:val="5"/>
            <w:shd w:val="clear" w:color="auto" w:fill="auto"/>
          </w:tcPr>
          <w:p w14:paraId="747814D6" w14:textId="77777777" w:rsidR="00A266D5" w:rsidRPr="00624FC7" w:rsidRDefault="00BD3A81" w:rsidP="006B679F">
            <w:pPr>
              <w:rPr>
                <w:rFonts w:cs="Arial"/>
                <w:b/>
                <w:szCs w:val="20"/>
              </w:rPr>
            </w:pPr>
            <w:r w:rsidRPr="00624FC7">
              <w:rPr>
                <w:rFonts w:cs="Arial"/>
                <w:b/>
                <w:bCs/>
                <w:szCs w:val="20"/>
                <w:lang w:val="cy-GB"/>
              </w:rPr>
              <w:t>Manylion y ganolfan</w:t>
            </w:r>
          </w:p>
        </w:tc>
      </w:tr>
      <w:tr w:rsidR="007631C1" w14:paraId="37EACF6D" w14:textId="77777777" w:rsidTr="004A3552">
        <w:trPr>
          <w:trHeight w:val="382"/>
        </w:trPr>
        <w:tc>
          <w:tcPr>
            <w:tcW w:w="1758" w:type="dxa"/>
            <w:shd w:val="clear" w:color="auto" w:fill="auto"/>
          </w:tcPr>
          <w:p w14:paraId="30D9EE63" w14:textId="77777777" w:rsidR="00A266D5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Enw:</w:t>
            </w:r>
          </w:p>
        </w:tc>
        <w:tc>
          <w:tcPr>
            <w:tcW w:w="3740" w:type="dxa"/>
            <w:gridSpan w:val="2"/>
            <w:shd w:val="clear" w:color="auto" w:fill="auto"/>
          </w:tcPr>
          <w:p w14:paraId="339B0AC1" w14:textId="77777777" w:rsidR="00A266D5" w:rsidRPr="00624FC7" w:rsidRDefault="00A266D5" w:rsidP="006B679F">
            <w:pPr>
              <w:rPr>
                <w:rFonts w:cs="Arial"/>
                <w:szCs w:val="20"/>
              </w:rPr>
            </w:pPr>
          </w:p>
        </w:tc>
        <w:tc>
          <w:tcPr>
            <w:tcW w:w="1210" w:type="dxa"/>
            <w:shd w:val="clear" w:color="auto" w:fill="auto"/>
          </w:tcPr>
          <w:p w14:paraId="5DF87031" w14:textId="77777777" w:rsidR="00A266D5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Rhif:</w:t>
            </w:r>
          </w:p>
        </w:tc>
        <w:tc>
          <w:tcPr>
            <w:tcW w:w="2667" w:type="dxa"/>
            <w:shd w:val="clear" w:color="auto" w:fill="auto"/>
          </w:tcPr>
          <w:p w14:paraId="1EF4FF17" w14:textId="77777777" w:rsidR="00A266D5" w:rsidRPr="00624FC7" w:rsidRDefault="00A266D5" w:rsidP="006B679F">
            <w:pPr>
              <w:rPr>
                <w:rFonts w:cs="Arial"/>
                <w:szCs w:val="20"/>
              </w:rPr>
            </w:pPr>
          </w:p>
        </w:tc>
      </w:tr>
      <w:tr w:rsidR="007631C1" w14:paraId="0074219C" w14:textId="77777777" w:rsidTr="004A3552">
        <w:trPr>
          <w:trHeight w:val="382"/>
        </w:trPr>
        <w:tc>
          <w:tcPr>
            <w:tcW w:w="1758" w:type="dxa"/>
            <w:shd w:val="clear" w:color="auto" w:fill="auto"/>
          </w:tcPr>
          <w:p w14:paraId="462459AC" w14:textId="77777777" w:rsidR="00A266D5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 cyswllt:</w:t>
            </w:r>
          </w:p>
        </w:tc>
        <w:tc>
          <w:tcPr>
            <w:tcW w:w="7617" w:type="dxa"/>
            <w:gridSpan w:val="4"/>
            <w:shd w:val="clear" w:color="auto" w:fill="auto"/>
          </w:tcPr>
          <w:p w14:paraId="7B90E37D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46B8CE23" w14:textId="77777777" w:rsidTr="004A3552">
        <w:trPr>
          <w:trHeight w:val="382"/>
        </w:trPr>
        <w:tc>
          <w:tcPr>
            <w:tcW w:w="3298" w:type="dxa"/>
            <w:gridSpan w:val="2"/>
            <w:shd w:val="clear" w:color="auto" w:fill="auto"/>
          </w:tcPr>
          <w:p w14:paraId="023A0011" w14:textId="77777777" w:rsidR="00A266D5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Enw a rhif cyswllt cydlynydd sicrhau ansawdd (CSA):</w:t>
            </w:r>
          </w:p>
        </w:tc>
        <w:tc>
          <w:tcPr>
            <w:tcW w:w="6077" w:type="dxa"/>
            <w:gridSpan w:val="3"/>
            <w:shd w:val="clear" w:color="auto" w:fill="auto"/>
          </w:tcPr>
          <w:p w14:paraId="06214DF8" w14:textId="77777777" w:rsidR="00A266D5" w:rsidRPr="00624FC7" w:rsidRDefault="00A266D5" w:rsidP="006B679F">
            <w:pPr>
              <w:rPr>
                <w:rFonts w:cs="Arial"/>
                <w:szCs w:val="20"/>
              </w:rPr>
            </w:pPr>
          </w:p>
        </w:tc>
      </w:tr>
    </w:tbl>
    <w:p w14:paraId="3AC8F844" w14:textId="77777777" w:rsidR="00A266D5" w:rsidRPr="00624FC7" w:rsidRDefault="00A266D5" w:rsidP="001335B6">
      <w:pPr>
        <w:rPr>
          <w:rFonts w:cs="Arial"/>
          <w:szCs w:val="20"/>
        </w:rPr>
      </w:pPr>
    </w:p>
    <w:tbl>
      <w:tblPr>
        <w:tblW w:w="93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758"/>
        <w:gridCol w:w="3300"/>
        <w:gridCol w:w="1320"/>
        <w:gridCol w:w="2970"/>
      </w:tblGrid>
      <w:tr w:rsidR="007631C1" w14:paraId="6E0FB275" w14:textId="77777777" w:rsidTr="004A3552">
        <w:trPr>
          <w:trHeight w:val="397"/>
        </w:trPr>
        <w:tc>
          <w:tcPr>
            <w:tcW w:w="9348" w:type="dxa"/>
            <w:gridSpan w:val="4"/>
            <w:shd w:val="clear" w:color="auto" w:fill="auto"/>
          </w:tcPr>
          <w:p w14:paraId="4AE92A7C" w14:textId="77777777" w:rsidR="001B7778" w:rsidRPr="00624FC7" w:rsidRDefault="00BD3A81" w:rsidP="001335B6">
            <w:pPr>
              <w:rPr>
                <w:rFonts w:cs="Arial"/>
                <w:b/>
                <w:szCs w:val="20"/>
              </w:rPr>
            </w:pPr>
            <w:r w:rsidRPr="00624FC7">
              <w:rPr>
                <w:rFonts w:cs="Arial"/>
                <w:b/>
                <w:bCs/>
                <w:szCs w:val="20"/>
                <w:lang w:val="cy-GB"/>
              </w:rPr>
              <w:t>Manylion gwiriwr mewnol</w:t>
            </w:r>
          </w:p>
        </w:tc>
      </w:tr>
      <w:tr w:rsidR="007631C1" w14:paraId="0709A270" w14:textId="77777777" w:rsidTr="004A3552">
        <w:trPr>
          <w:trHeight w:val="382"/>
        </w:trPr>
        <w:tc>
          <w:tcPr>
            <w:tcW w:w="1758" w:type="dxa"/>
            <w:shd w:val="clear" w:color="auto" w:fill="auto"/>
          </w:tcPr>
          <w:p w14:paraId="6B3E236B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Enw:</w:t>
            </w:r>
          </w:p>
        </w:tc>
        <w:tc>
          <w:tcPr>
            <w:tcW w:w="3300" w:type="dxa"/>
            <w:shd w:val="clear" w:color="auto" w:fill="auto"/>
          </w:tcPr>
          <w:p w14:paraId="49E1B5E2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14:paraId="730B7C3C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Llofnod:</w:t>
            </w:r>
          </w:p>
        </w:tc>
        <w:tc>
          <w:tcPr>
            <w:tcW w:w="2970" w:type="dxa"/>
            <w:shd w:val="clear" w:color="auto" w:fill="auto"/>
          </w:tcPr>
          <w:p w14:paraId="1AAA0189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5D31B69A" w14:textId="77777777" w:rsidTr="004A3552">
        <w:trPr>
          <w:trHeight w:val="382"/>
        </w:trPr>
        <w:tc>
          <w:tcPr>
            <w:tcW w:w="1758" w:type="dxa"/>
            <w:shd w:val="clear" w:color="auto" w:fill="auto"/>
          </w:tcPr>
          <w:p w14:paraId="17A968F9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 cyswllt:</w:t>
            </w:r>
          </w:p>
        </w:tc>
        <w:tc>
          <w:tcPr>
            <w:tcW w:w="3300" w:type="dxa"/>
            <w:shd w:val="clear" w:color="auto" w:fill="auto"/>
          </w:tcPr>
          <w:p w14:paraId="592CDA78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  <w:tc>
          <w:tcPr>
            <w:tcW w:w="1320" w:type="dxa"/>
            <w:shd w:val="clear" w:color="auto" w:fill="auto"/>
          </w:tcPr>
          <w:p w14:paraId="28C60869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Safle:</w:t>
            </w:r>
          </w:p>
        </w:tc>
        <w:tc>
          <w:tcPr>
            <w:tcW w:w="2970" w:type="dxa"/>
            <w:shd w:val="clear" w:color="auto" w:fill="auto"/>
          </w:tcPr>
          <w:p w14:paraId="503D5D50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</w:tbl>
    <w:p w14:paraId="57372B67" w14:textId="77777777" w:rsidR="001335B6" w:rsidRPr="00624FC7" w:rsidRDefault="001335B6" w:rsidP="00133EB6">
      <w:pPr>
        <w:pStyle w:val="Formfulltab"/>
        <w:rPr>
          <w:rFonts w:cs="Arial"/>
          <w:szCs w:val="20"/>
          <w:lang w:val="en-GB"/>
        </w:rPr>
      </w:pPr>
    </w:p>
    <w:tbl>
      <w:tblPr>
        <w:tblW w:w="934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1868"/>
        <w:gridCol w:w="220"/>
        <w:gridCol w:w="2970"/>
        <w:gridCol w:w="1239"/>
        <w:gridCol w:w="81"/>
        <w:gridCol w:w="2970"/>
      </w:tblGrid>
      <w:tr w:rsidR="007631C1" w14:paraId="73C9C08C" w14:textId="77777777" w:rsidTr="004A3552">
        <w:trPr>
          <w:trHeight w:val="397"/>
        </w:trPr>
        <w:tc>
          <w:tcPr>
            <w:tcW w:w="9348" w:type="dxa"/>
            <w:gridSpan w:val="6"/>
            <w:shd w:val="clear" w:color="auto" w:fill="auto"/>
          </w:tcPr>
          <w:p w14:paraId="7A88F91D" w14:textId="79708799" w:rsidR="001B7778" w:rsidRPr="00624FC7" w:rsidRDefault="00BD3A81" w:rsidP="006B679F">
            <w:pPr>
              <w:rPr>
                <w:rFonts w:cs="Arial"/>
                <w:b/>
                <w:szCs w:val="20"/>
              </w:rPr>
            </w:pPr>
            <w:r w:rsidRPr="00624FC7">
              <w:rPr>
                <w:rFonts w:cs="Arial"/>
                <w:b/>
                <w:bCs/>
                <w:szCs w:val="20"/>
                <w:lang w:val="cy-GB"/>
              </w:rPr>
              <w:t>Manylion yr ases</w:t>
            </w:r>
            <w:r w:rsidR="004614C8">
              <w:rPr>
                <w:rFonts w:cs="Arial"/>
                <w:b/>
                <w:bCs/>
                <w:szCs w:val="20"/>
                <w:lang w:val="cy-GB"/>
              </w:rPr>
              <w:t>ydd</w:t>
            </w:r>
          </w:p>
        </w:tc>
      </w:tr>
      <w:tr w:rsidR="007631C1" w14:paraId="595B6104" w14:textId="77777777" w:rsidTr="004A3552">
        <w:trPr>
          <w:trHeight w:val="382"/>
        </w:trPr>
        <w:tc>
          <w:tcPr>
            <w:tcW w:w="1868" w:type="dxa"/>
            <w:shd w:val="clear" w:color="auto" w:fill="auto"/>
          </w:tcPr>
          <w:p w14:paraId="1DECB42C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(1) Enw:</w:t>
            </w:r>
          </w:p>
        </w:tc>
        <w:tc>
          <w:tcPr>
            <w:tcW w:w="3190" w:type="dxa"/>
            <w:gridSpan w:val="2"/>
            <w:shd w:val="clear" w:color="auto" w:fill="auto"/>
          </w:tcPr>
          <w:p w14:paraId="1CC8B276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</w:tcPr>
          <w:p w14:paraId="5A730E5D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Llofnod:</w:t>
            </w:r>
          </w:p>
        </w:tc>
        <w:tc>
          <w:tcPr>
            <w:tcW w:w="2970" w:type="dxa"/>
            <w:shd w:val="clear" w:color="auto" w:fill="auto"/>
          </w:tcPr>
          <w:p w14:paraId="0AFAFA27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74D9757E" w14:textId="77777777" w:rsidTr="004A3552">
        <w:trPr>
          <w:trHeight w:val="382"/>
        </w:trPr>
        <w:tc>
          <w:tcPr>
            <w:tcW w:w="1868" w:type="dxa"/>
            <w:shd w:val="clear" w:color="auto" w:fill="auto"/>
          </w:tcPr>
          <w:p w14:paraId="21A5AECC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 cyswllt:</w:t>
            </w:r>
          </w:p>
        </w:tc>
        <w:tc>
          <w:tcPr>
            <w:tcW w:w="3190" w:type="dxa"/>
            <w:gridSpan w:val="2"/>
            <w:shd w:val="clear" w:color="auto" w:fill="auto"/>
          </w:tcPr>
          <w:p w14:paraId="6C2F8181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  <w:tc>
          <w:tcPr>
            <w:tcW w:w="1320" w:type="dxa"/>
            <w:gridSpan w:val="2"/>
            <w:shd w:val="clear" w:color="auto" w:fill="auto"/>
          </w:tcPr>
          <w:p w14:paraId="758810F2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Safle:</w:t>
            </w:r>
          </w:p>
        </w:tc>
        <w:tc>
          <w:tcPr>
            <w:tcW w:w="2970" w:type="dxa"/>
            <w:shd w:val="clear" w:color="auto" w:fill="auto"/>
          </w:tcPr>
          <w:p w14:paraId="7FFF0115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016BB76F" w14:textId="77777777" w:rsidTr="004A3552">
        <w:trPr>
          <w:trHeight w:val="382"/>
        </w:trPr>
        <w:tc>
          <w:tcPr>
            <w:tcW w:w="2088" w:type="dxa"/>
            <w:gridSpan w:val="2"/>
            <w:shd w:val="clear" w:color="auto" w:fill="auto"/>
          </w:tcPr>
          <w:p w14:paraId="557D4E25" w14:textId="77777777" w:rsidR="00E963F7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Math (ticiwch):</w:t>
            </w:r>
          </w:p>
        </w:tc>
        <w:tc>
          <w:tcPr>
            <w:tcW w:w="7260" w:type="dxa"/>
            <w:gridSpan w:val="4"/>
            <w:shd w:val="clear" w:color="auto" w:fill="auto"/>
          </w:tcPr>
          <w:p w14:paraId="432BC685" w14:textId="77777777" w:rsidR="00E963F7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 xml:space="preserve">Yn y gwaith </w:t>
            </w:r>
            <w:bookmarkStart w:id="4" w:name="Check1"/>
            <w:r w:rsidR="00B6682D" w:rsidRPr="00624FC7">
              <w:rPr>
                <w:rFonts w:cs="Arial"/>
                <w:szCs w:val="20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82D" w:rsidRPr="00624FC7">
              <w:rPr>
                <w:rFonts w:cs="Arial"/>
                <w:szCs w:val="20"/>
                <w:lang w:val="en-US"/>
              </w:rPr>
              <w:instrText xml:space="preserve"> FORMCHECKBOX </w:instrText>
            </w:r>
            <w:r w:rsidR="00D54DCE">
              <w:rPr>
                <w:rFonts w:cs="Arial"/>
                <w:szCs w:val="20"/>
                <w:lang w:val="en-US"/>
              </w:rPr>
            </w:r>
            <w:r w:rsidR="00D54DCE">
              <w:rPr>
                <w:rFonts w:cs="Arial"/>
                <w:szCs w:val="20"/>
                <w:lang w:val="en-US"/>
              </w:rPr>
              <w:fldChar w:fldCharType="separate"/>
            </w:r>
            <w:r w:rsidR="00B6682D" w:rsidRPr="00624FC7">
              <w:rPr>
                <w:rFonts w:cs="Arial"/>
                <w:szCs w:val="20"/>
                <w:lang w:val="en-US"/>
              </w:rPr>
              <w:fldChar w:fldCharType="end"/>
            </w:r>
            <w:bookmarkEnd w:id="4"/>
            <w:r w:rsidRPr="00624FC7">
              <w:rPr>
                <w:rFonts w:cs="Arial"/>
                <w:szCs w:val="20"/>
                <w:lang w:val="cy-GB"/>
              </w:rPr>
              <w:t xml:space="preserve"> Teithiol </w:t>
            </w:r>
            <w:bookmarkStart w:id="5" w:name="Check2"/>
            <w:r w:rsidR="00B6682D" w:rsidRPr="00624FC7">
              <w:rPr>
                <w:rFonts w:cs="Arial"/>
                <w:szCs w:val="20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82D" w:rsidRPr="00624FC7">
              <w:rPr>
                <w:rFonts w:cs="Arial"/>
                <w:szCs w:val="20"/>
                <w:lang w:val="en-US"/>
              </w:rPr>
              <w:instrText xml:space="preserve"> FORMCHECKBOX </w:instrText>
            </w:r>
            <w:r w:rsidR="00D54DCE">
              <w:rPr>
                <w:rFonts w:cs="Arial"/>
                <w:szCs w:val="20"/>
                <w:lang w:val="en-US"/>
              </w:rPr>
            </w:r>
            <w:r w:rsidR="00D54DCE">
              <w:rPr>
                <w:rFonts w:cs="Arial"/>
                <w:szCs w:val="20"/>
                <w:lang w:val="en-US"/>
              </w:rPr>
              <w:fldChar w:fldCharType="separate"/>
            </w:r>
            <w:r w:rsidR="00B6682D" w:rsidRPr="00624FC7">
              <w:rPr>
                <w:rFonts w:cs="Arial"/>
                <w:szCs w:val="20"/>
                <w:lang w:val="en-US"/>
              </w:rPr>
              <w:fldChar w:fldCharType="end"/>
            </w:r>
            <w:bookmarkEnd w:id="5"/>
            <w:r w:rsidRPr="00624FC7">
              <w:rPr>
                <w:rFonts w:cs="Arial"/>
                <w:szCs w:val="20"/>
                <w:lang w:val="cy-GB"/>
              </w:rPr>
              <w:t xml:space="preserve">  Annibynnol</w:t>
            </w:r>
            <w:bookmarkStart w:id="6" w:name="Check3"/>
            <w:r w:rsidR="00B6682D" w:rsidRPr="00624FC7">
              <w:rPr>
                <w:rFonts w:cs="Arial"/>
                <w:szCs w:val="20"/>
                <w:lang w:val="en-US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82D" w:rsidRPr="00624FC7">
              <w:rPr>
                <w:rFonts w:cs="Arial"/>
                <w:szCs w:val="20"/>
                <w:lang w:val="en-US"/>
              </w:rPr>
              <w:instrText xml:space="preserve"> FORMCHECKBOX </w:instrText>
            </w:r>
            <w:r w:rsidR="00D54DCE">
              <w:rPr>
                <w:rFonts w:cs="Arial"/>
                <w:szCs w:val="20"/>
                <w:lang w:val="en-US"/>
              </w:rPr>
            </w:r>
            <w:r w:rsidR="00D54DCE">
              <w:rPr>
                <w:rFonts w:cs="Arial"/>
                <w:szCs w:val="20"/>
                <w:lang w:val="en-US"/>
              </w:rPr>
              <w:fldChar w:fldCharType="separate"/>
            </w:r>
            <w:r w:rsidR="00B6682D" w:rsidRPr="00624FC7">
              <w:rPr>
                <w:rFonts w:cs="Arial"/>
                <w:szCs w:val="20"/>
                <w:lang w:val="en-US"/>
              </w:rPr>
              <w:fldChar w:fldCharType="end"/>
            </w:r>
            <w:bookmarkEnd w:id="6"/>
          </w:p>
        </w:tc>
      </w:tr>
      <w:tr w:rsidR="007631C1" w14:paraId="3EA06955" w14:textId="77777777" w:rsidTr="004A3552">
        <w:trPr>
          <w:trHeight w:val="382"/>
        </w:trPr>
        <w:tc>
          <w:tcPr>
            <w:tcW w:w="2088" w:type="dxa"/>
            <w:gridSpan w:val="2"/>
            <w:shd w:val="clear" w:color="auto" w:fill="auto"/>
          </w:tcPr>
          <w:p w14:paraId="1C68CC02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Uned(au) asesu:</w:t>
            </w:r>
          </w:p>
        </w:tc>
        <w:tc>
          <w:tcPr>
            <w:tcW w:w="7260" w:type="dxa"/>
            <w:gridSpan w:val="4"/>
            <w:shd w:val="clear" w:color="auto" w:fill="auto"/>
          </w:tcPr>
          <w:p w14:paraId="7B67226B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2D103778" w14:textId="77777777" w:rsidTr="004A3552">
        <w:trPr>
          <w:trHeight w:val="382"/>
        </w:trPr>
        <w:tc>
          <w:tcPr>
            <w:tcW w:w="9348" w:type="dxa"/>
            <w:gridSpan w:val="6"/>
            <w:shd w:val="clear" w:color="auto" w:fill="auto"/>
          </w:tcPr>
          <w:p w14:paraId="2AF5A6E4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046A123A" w14:textId="77777777" w:rsidTr="004A3552">
        <w:trPr>
          <w:trHeight w:val="382"/>
        </w:trPr>
        <w:tc>
          <w:tcPr>
            <w:tcW w:w="1868" w:type="dxa"/>
            <w:shd w:val="clear" w:color="auto" w:fill="auto"/>
          </w:tcPr>
          <w:p w14:paraId="622CCABD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(2) Enw:</w:t>
            </w:r>
          </w:p>
        </w:tc>
        <w:tc>
          <w:tcPr>
            <w:tcW w:w="3190" w:type="dxa"/>
            <w:gridSpan w:val="2"/>
            <w:shd w:val="clear" w:color="auto" w:fill="auto"/>
          </w:tcPr>
          <w:p w14:paraId="6B6A8DD3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71CFB755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Llofnod:</w:t>
            </w:r>
          </w:p>
        </w:tc>
        <w:tc>
          <w:tcPr>
            <w:tcW w:w="3051" w:type="dxa"/>
            <w:gridSpan w:val="2"/>
            <w:shd w:val="clear" w:color="auto" w:fill="auto"/>
          </w:tcPr>
          <w:p w14:paraId="48B9366F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4547BBD8" w14:textId="77777777" w:rsidTr="004A3552">
        <w:trPr>
          <w:trHeight w:val="382"/>
        </w:trPr>
        <w:tc>
          <w:tcPr>
            <w:tcW w:w="1868" w:type="dxa"/>
            <w:shd w:val="clear" w:color="auto" w:fill="auto"/>
          </w:tcPr>
          <w:p w14:paraId="7449DCA3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Rhif cyswllt:</w:t>
            </w:r>
          </w:p>
        </w:tc>
        <w:tc>
          <w:tcPr>
            <w:tcW w:w="3190" w:type="dxa"/>
            <w:gridSpan w:val="2"/>
            <w:shd w:val="clear" w:color="auto" w:fill="auto"/>
          </w:tcPr>
          <w:p w14:paraId="50A24170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  <w:tc>
          <w:tcPr>
            <w:tcW w:w="1239" w:type="dxa"/>
            <w:shd w:val="clear" w:color="auto" w:fill="auto"/>
          </w:tcPr>
          <w:p w14:paraId="7BB55900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Safle:</w:t>
            </w:r>
          </w:p>
        </w:tc>
        <w:tc>
          <w:tcPr>
            <w:tcW w:w="3051" w:type="dxa"/>
            <w:gridSpan w:val="2"/>
            <w:shd w:val="clear" w:color="auto" w:fill="auto"/>
          </w:tcPr>
          <w:p w14:paraId="772443BE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  <w:tr w:rsidR="007631C1" w14:paraId="1040CFA0" w14:textId="77777777" w:rsidTr="00C318E9">
        <w:trPr>
          <w:trHeight w:val="382"/>
        </w:trPr>
        <w:tc>
          <w:tcPr>
            <w:tcW w:w="208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FE35FE" w14:textId="77777777" w:rsidR="00E963F7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Math (ticiwch):</w:t>
            </w:r>
          </w:p>
        </w:tc>
        <w:tc>
          <w:tcPr>
            <w:tcW w:w="726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26A3A07" w14:textId="77777777" w:rsidR="00E963F7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 xml:space="preserve">Yn y gwaith </w:t>
            </w:r>
            <w:bookmarkStart w:id="7" w:name="Check6"/>
            <w:r w:rsidR="00B6682D" w:rsidRPr="00624FC7">
              <w:rPr>
                <w:rFonts w:cs="Arial"/>
                <w:szCs w:val="20"/>
                <w:lang w:val="en-US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82D" w:rsidRPr="00624FC7">
              <w:rPr>
                <w:rFonts w:cs="Arial"/>
                <w:szCs w:val="20"/>
                <w:lang w:val="en-US"/>
              </w:rPr>
              <w:instrText xml:space="preserve"> FORMCHECKBOX </w:instrText>
            </w:r>
            <w:r w:rsidR="00D54DCE">
              <w:rPr>
                <w:rFonts w:cs="Arial"/>
                <w:szCs w:val="20"/>
                <w:lang w:val="en-US"/>
              </w:rPr>
            </w:r>
            <w:r w:rsidR="00D54DCE">
              <w:rPr>
                <w:rFonts w:cs="Arial"/>
                <w:szCs w:val="20"/>
                <w:lang w:val="en-US"/>
              </w:rPr>
              <w:fldChar w:fldCharType="separate"/>
            </w:r>
            <w:r w:rsidR="00B6682D" w:rsidRPr="00624FC7">
              <w:rPr>
                <w:rFonts w:cs="Arial"/>
                <w:szCs w:val="20"/>
                <w:lang w:val="en-US"/>
              </w:rPr>
              <w:fldChar w:fldCharType="end"/>
            </w:r>
            <w:bookmarkEnd w:id="7"/>
            <w:r w:rsidRPr="00624FC7">
              <w:rPr>
                <w:rFonts w:cs="Arial"/>
                <w:szCs w:val="20"/>
                <w:lang w:val="cy-GB"/>
              </w:rPr>
              <w:t xml:space="preserve"> Teithiol </w:t>
            </w:r>
            <w:bookmarkStart w:id="8" w:name="Check5"/>
            <w:r w:rsidR="00B6682D" w:rsidRPr="00624FC7">
              <w:rPr>
                <w:rFonts w:cs="Arial"/>
                <w:szCs w:val="20"/>
                <w:lang w:val="en-US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82D" w:rsidRPr="00624FC7">
              <w:rPr>
                <w:rFonts w:cs="Arial"/>
                <w:szCs w:val="20"/>
                <w:lang w:val="en-US"/>
              </w:rPr>
              <w:instrText xml:space="preserve"> FORMCHECKBOX </w:instrText>
            </w:r>
            <w:r w:rsidR="00D54DCE">
              <w:rPr>
                <w:rFonts w:cs="Arial"/>
                <w:szCs w:val="20"/>
                <w:lang w:val="en-US"/>
              </w:rPr>
            </w:r>
            <w:r w:rsidR="00D54DCE">
              <w:rPr>
                <w:rFonts w:cs="Arial"/>
                <w:szCs w:val="20"/>
                <w:lang w:val="en-US"/>
              </w:rPr>
              <w:fldChar w:fldCharType="separate"/>
            </w:r>
            <w:r w:rsidR="00B6682D" w:rsidRPr="00624FC7">
              <w:rPr>
                <w:rFonts w:cs="Arial"/>
                <w:szCs w:val="20"/>
                <w:lang w:val="en-US"/>
              </w:rPr>
              <w:fldChar w:fldCharType="end"/>
            </w:r>
            <w:bookmarkEnd w:id="8"/>
            <w:r w:rsidRPr="00624FC7">
              <w:rPr>
                <w:rFonts w:cs="Arial"/>
                <w:szCs w:val="20"/>
                <w:lang w:val="cy-GB"/>
              </w:rPr>
              <w:t xml:space="preserve">  Annibynnol</w:t>
            </w:r>
            <w:bookmarkStart w:id="9" w:name="Check4"/>
            <w:r w:rsidR="00B6682D" w:rsidRPr="00624FC7">
              <w:rPr>
                <w:rFonts w:cs="Arial"/>
                <w:szCs w:val="20"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6682D" w:rsidRPr="00624FC7">
              <w:rPr>
                <w:rFonts w:cs="Arial"/>
                <w:szCs w:val="20"/>
                <w:lang w:val="en-US"/>
              </w:rPr>
              <w:instrText xml:space="preserve"> FORMCHECKBOX </w:instrText>
            </w:r>
            <w:r w:rsidR="00D54DCE">
              <w:rPr>
                <w:rFonts w:cs="Arial"/>
                <w:szCs w:val="20"/>
                <w:lang w:val="en-US"/>
              </w:rPr>
            </w:r>
            <w:r w:rsidR="00D54DCE">
              <w:rPr>
                <w:rFonts w:cs="Arial"/>
                <w:szCs w:val="20"/>
                <w:lang w:val="en-US"/>
              </w:rPr>
              <w:fldChar w:fldCharType="separate"/>
            </w:r>
            <w:r w:rsidR="00B6682D" w:rsidRPr="00624FC7">
              <w:rPr>
                <w:rFonts w:cs="Arial"/>
                <w:szCs w:val="20"/>
                <w:lang w:val="en-US"/>
              </w:rPr>
              <w:fldChar w:fldCharType="end"/>
            </w:r>
            <w:bookmarkEnd w:id="9"/>
          </w:p>
        </w:tc>
      </w:tr>
      <w:tr w:rsidR="007631C1" w14:paraId="381A3736" w14:textId="77777777" w:rsidTr="00C318E9">
        <w:trPr>
          <w:trHeight w:val="382"/>
        </w:trPr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69DFA1" w14:textId="77777777" w:rsidR="001B7778" w:rsidRPr="00624FC7" w:rsidRDefault="00BD3A81" w:rsidP="006B679F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Uned(au) asesu:</w:t>
            </w:r>
          </w:p>
        </w:tc>
        <w:tc>
          <w:tcPr>
            <w:tcW w:w="72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4E74C" w14:textId="77777777" w:rsidR="001B7778" w:rsidRPr="00624FC7" w:rsidRDefault="001B7778" w:rsidP="006B679F">
            <w:pPr>
              <w:rPr>
                <w:rFonts w:cs="Arial"/>
                <w:szCs w:val="20"/>
              </w:rPr>
            </w:pPr>
          </w:p>
        </w:tc>
      </w:tr>
    </w:tbl>
    <w:p w14:paraId="60C4DBF8" w14:textId="77777777" w:rsidR="001B7778" w:rsidRPr="00624FC7" w:rsidRDefault="001B7778" w:rsidP="0034372B">
      <w:pPr>
        <w:pStyle w:val="Formfulltab"/>
        <w:rPr>
          <w:rFonts w:ascii="Avenir LT Std 35 Light" w:hAnsi="Avenir LT Std 35 Light"/>
          <w:szCs w:val="20"/>
        </w:rPr>
      </w:pPr>
    </w:p>
    <w:p w14:paraId="7B37B2A0" w14:textId="42682915" w:rsidR="00ED7DF4" w:rsidRDefault="00BD3A81" w:rsidP="00ED7DF4">
      <w:pPr>
        <w:pStyle w:val="H1RFHeading"/>
        <w:rPr>
          <w:b w:val="0"/>
        </w:rPr>
      </w:pPr>
      <w:r w:rsidRPr="002B6272">
        <w:rPr>
          <w:rFonts w:ascii="Avenir LT Std 35 Light" w:hAnsi="Avenir LT Std 35 Light"/>
          <w:bCs/>
          <w:lang w:val="cy-GB"/>
        </w:rPr>
        <w:br w:type="page"/>
      </w:r>
      <w:bookmarkStart w:id="10" w:name="_Toc111557374"/>
      <w:bookmarkStart w:id="11" w:name="_Toc111561304"/>
      <w:bookmarkStart w:id="12" w:name="_Toc111561345"/>
      <w:bookmarkStart w:id="13" w:name="_Toc111802595"/>
      <w:bookmarkStart w:id="14" w:name="_Toc118661642"/>
      <w:r w:rsidR="00375BC1">
        <w:rPr>
          <w:noProof/>
        </w:rPr>
        <w:drawing>
          <wp:anchor distT="0" distB="0" distL="114300" distR="114300" simplePos="0" relativeHeight="251660288" behindDoc="0" locked="0" layoutInCell="1" allowOverlap="1" wp14:anchorId="2756A337" wp14:editId="04C987B7">
            <wp:simplePos x="0" y="0"/>
            <wp:positionH relativeFrom="margin">
              <wp:posOffset>4962525</wp:posOffset>
            </wp:positionH>
            <wp:positionV relativeFrom="margin">
              <wp:posOffset>-190500</wp:posOffset>
            </wp:positionV>
            <wp:extent cx="1382395" cy="823595"/>
            <wp:effectExtent l="0" t="0" r="0" b="0"/>
            <wp:wrapSquare wrapText="bothSides"/>
            <wp:docPr id="3" name="Llu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r="-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"/>
      <w:bookmarkEnd w:id="11"/>
      <w:bookmarkEnd w:id="12"/>
      <w:bookmarkEnd w:id="13"/>
      <w:bookmarkEnd w:id="14"/>
    </w:p>
    <w:p w14:paraId="22CC95CB" w14:textId="77777777" w:rsidR="00513AFF" w:rsidRPr="00C318E9" w:rsidRDefault="00BD3A81" w:rsidP="00095086">
      <w:pPr>
        <w:pStyle w:val="H1RFHeading"/>
        <w:rPr>
          <w:rFonts w:cs="Arial"/>
        </w:rPr>
      </w:pPr>
      <w:bookmarkStart w:id="15" w:name="_Toc118661643"/>
      <w:r w:rsidRPr="00C318E9">
        <w:rPr>
          <w:rFonts w:cs="Arial"/>
          <w:bCs/>
          <w:lang w:val="cy-GB"/>
        </w:rPr>
        <w:lastRenderedPageBreak/>
        <w:t>Ffurflen 2 Rhestr statws Arbenigwr / tyst</w:t>
      </w:r>
      <w:bookmarkEnd w:id="15"/>
      <w:r w:rsidR="00D51E9D" w:rsidRPr="00C318E9">
        <w:rPr>
          <w:rFonts w:cs="Arial"/>
          <w:bCs/>
          <w:lang w:val="cy-GB"/>
        </w:rPr>
        <w:t xml:space="preserve">  </w:t>
      </w:r>
    </w:p>
    <w:p w14:paraId="1D9B555B" w14:textId="77777777" w:rsidR="00624FC7" w:rsidRDefault="00624FC7" w:rsidP="006D073B">
      <w:pPr>
        <w:rPr>
          <w:rFonts w:ascii="Avenir LT Std 35 Light" w:hAnsi="Avenir LT Std 35 Light"/>
          <w:szCs w:val="20"/>
        </w:rPr>
      </w:pPr>
    </w:p>
    <w:p w14:paraId="6B2637E8" w14:textId="77777777" w:rsidR="00624FC7" w:rsidRDefault="00624FC7" w:rsidP="006D073B">
      <w:pPr>
        <w:rPr>
          <w:rFonts w:ascii="Avenir LT Std 35 Light" w:hAnsi="Avenir LT Std 35 Light"/>
          <w:szCs w:val="20"/>
        </w:rPr>
      </w:pPr>
    </w:p>
    <w:p w14:paraId="343BB3CC" w14:textId="77777777" w:rsidR="00624FC7" w:rsidRDefault="00624FC7" w:rsidP="006D073B">
      <w:pPr>
        <w:rPr>
          <w:rFonts w:ascii="Avenir LT Std 35 Light" w:hAnsi="Avenir LT Std 35 Light"/>
          <w:szCs w:val="20"/>
        </w:rPr>
      </w:pPr>
    </w:p>
    <w:p w14:paraId="716D5DF7" w14:textId="297CFA7B" w:rsidR="00095086" w:rsidRPr="003262D3" w:rsidRDefault="00BD3A81" w:rsidP="006D073B">
      <w:pPr>
        <w:rPr>
          <w:rFonts w:cs="Arial"/>
          <w:b/>
          <w:sz w:val="22"/>
          <w:lang w:val="en-US"/>
        </w:rPr>
      </w:pPr>
      <w:r w:rsidRPr="003262D3">
        <w:rPr>
          <w:rFonts w:cs="Arial"/>
          <w:b/>
          <w:sz w:val="22"/>
          <w:lang w:val="cy-GB"/>
        </w:rPr>
        <w:t xml:space="preserve">Teitl y cymhwyster: </w:t>
      </w:r>
      <w:r w:rsidR="006D073B" w:rsidRPr="003262D3">
        <w:rPr>
          <w:rFonts w:cs="Arial"/>
          <w:b/>
          <w:sz w:val="22"/>
          <w:lang w:val="en-US"/>
        </w:rPr>
        <w:fldChar w:fldCharType="begin"/>
      </w:r>
      <w:r w:rsidR="006D073B" w:rsidRPr="003262D3">
        <w:rPr>
          <w:rFonts w:cs="Arial"/>
          <w:b/>
          <w:sz w:val="22"/>
          <w:lang w:val="en-US"/>
        </w:rPr>
        <w:instrText xml:space="preserve"> TITLE  "City &amp; Guilds Level X Award/Certificate/Diploma in Xxxxxxx (XXXX-XX)"  \* MERGEFORMAT </w:instrText>
      </w:r>
      <w:r w:rsidR="006D073B" w:rsidRPr="003262D3">
        <w:rPr>
          <w:rFonts w:cs="Arial"/>
          <w:b/>
          <w:sz w:val="22"/>
          <w:lang w:val="en-US"/>
        </w:rPr>
        <w:fldChar w:fldCharType="separate"/>
      </w:r>
      <w:r w:rsidR="006D073B" w:rsidRPr="003262D3">
        <w:rPr>
          <w:rFonts w:cs="Arial"/>
          <w:b/>
          <w:sz w:val="22"/>
          <w:lang w:val="en-US"/>
        </w:rPr>
        <w:t xml:space="preserve">City &amp; Guilds </w:t>
      </w:r>
      <w:proofErr w:type="spellStart"/>
      <w:r w:rsidR="006D073B" w:rsidRPr="003262D3">
        <w:rPr>
          <w:rFonts w:cs="Arial"/>
          <w:b/>
          <w:sz w:val="22"/>
          <w:lang w:val="en-US"/>
        </w:rPr>
        <w:t>Le</w:t>
      </w:r>
      <w:r w:rsidR="005679EE" w:rsidRPr="003262D3">
        <w:rPr>
          <w:rFonts w:cs="Arial"/>
          <w:b/>
          <w:sz w:val="22"/>
          <w:lang w:val="en-US"/>
        </w:rPr>
        <w:t>f</w:t>
      </w:r>
      <w:r w:rsidR="006D073B" w:rsidRPr="003262D3">
        <w:rPr>
          <w:rFonts w:cs="Arial"/>
          <w:b/>
          <w:sz w:val="22"/>
          <w:lang w:val="en-US"/>
        </w:rPr>
        <w:t>el</w:t>
      </w:r>
      <w:proofErr w:type="spellEnd"/>
      <w:r w:rsidR="006D073B" w:rsidRPr="003262D3">
        <w:rPr>
          <w:rFonts w:cs="Arial"/>
          <w:b/>
          <w:sz w:val="22"/>
          <w:lang w:val="en-US"/>
        </w:rPr>
        <w:t xml:space="preserve"> 2 </w:t>
      </w:r>
      <w:proofErr w:type="spellStart"/>
      <w:r w:rsidR="005679EE" w:rsidRPr="003262D3">
        <w:rPr>
          <w:rFonts w:cs="Arial"/>
          <w:b/>
          <w:sz w:val="22"/>
          <w:lang w:val="en-US"/>
        </w:rPr>
        <w:t>Dyfarniad</w:t>
      </w:r>
      <w:proofErr w:type="spellEnd"/>
      <w:r w:rsidR="005679EE" w:rsidRPr="003262D3">
        <w:rPr>
          <w:rFonts w:cs="Arial"/>
          <w:b/>
          <w:sz w:val="22"/>
          <w:lang w:val="en-US"/>
        </w:rPr>
        <w:t xml:space="preserve"> </w:t>
      </w:r>
      <w:proofErr w:type="spellStart"/>
      <w:r w:rsidR="005679EE" w:rsidRPr="003262D3">
        <w:rPr>
          <w:rFonts w:cs="Arial"/>
          <w:b/>
          <w:sz w:val="22"/>
          <w:lang w:val="en-US"/>
        </w:rPr>
        <w:t>mewn</w:t>
      </w:r>
      <w:proofErr w:type="spellEnd"/>
      <w:r w:rsidR="005679EE" w:rsidRPr="003262D3">
        <w:rPr>
          <w:rFonts w:cs="Arial"/>
          <w:b/>
          <w:sz w:val="22"/>
          <w:lang w:val="en-US"/>
        </w:rPr>
        <w:t xml:space="preserve"> </w:t>
      </w:r>
      <w:proofErr w:type="spellStart"/>
      <w:r w:rsidR="005679EE" w:rsidRPr="003262D3">
        <w:rPr>
          <w:rFonts w:cs="Arial"/>
          <w:b/>
          <w:sz w:val="22"/>
          <w:lang w:val="en-US"/>
        </w:rPr>
        <w:t>Sgiliau</w:t>
      </w:r>
      <w:proofErr w:type="spellEnd"/>
      <w:r w:rsidR="005679EE" w:rsidRPr="003262D3">
        <w:rPr>
          <w:rFonts w:cs="Arial"/>
          <w:b/>
          <w:sz w:val="22"/>
          <w:lang w:val="en-US"/>
        </w:rPr>
        <w:t xml:space="preserve"> </w:t>
      </w:r>
      <w:proofErr w:type="spellStart"/>
      <w:r w:rsidR="005679EE" w:rsidRPr="003262D3">
        <w:rPr>
          <w:rFonts w:cs="Arial"/>
          <w:b/>
          <w:sz w:val="22"/>
          <w:lang w:val="en-US"/>
        </w:rPr>
        <w:t>Digidol</w:t>
      </w:r>
      <w:proofErr w:type="spellEnd"/>
      <w:r w:rsidR="005679EE" w:rsidRPr="003262D3">
        <w:rPr>
          <w:rFonts w:cs="Arial"/>
          <w:b/>
          <w:sz w:val="22"/>
          <w:lang w:val="en-US"/>
        </w:rPr>
        <w:t xml:space="preserve"> </w:t>
      </w:r>
      <w:proofErr w:type="spellStart"/>
      <w:r w:rsidR="005679EE" w:rsidRPr="003262D3">
        <w:rPr>
          <w:rFonts w:cs="Arial"/>
          <w:b/>
          <w:sz w:val="22"/>
          <w:lang w:val="en-US"/>
        </w:rPr>
        <w:t>ar</w:t>
      </w:r>
      <w:proofErr w:type="spellEnd"/>
      <w:r w:rsidR="005679EE" w:rsidRPr="003262D3">
        <w:rPr>
          <w:rFonts w:cs="Arial"/>
          <w:b/>
          <w:sz w:val="22"/>
          <w:lang w:val="en-US"/>
        </w:rPr>
        <w:t xml:space="preserve"> </w:t>
      </w:r>
      <w:proofErr w:type="spellStart"/>
      <w:r w:rsidR="005679EE" w:rsidRPr="003262D3">
        <w:rPr>
          <w:rFonts w:cs="Arial"/>
          <w:b/>
          <w:sz w:val="22"/>
          <w:lang w:val="en-US"/>
        </w:rPr>
        <w:t>gyfer</w:t>
      </w:r>
      <w:proofErr w:type="spellEnd"/>
      <w:r w:rsidR="005679EE" w:rsidRPr="003262D3">
        <w:rPr>
          <w:rFonts w:cs="Arial"/>
          <w:b/>
          <w:sz w:val="22"/>
          <w:lang w:val="en-US"/>
        </w:rPr>
        <w:t xml:space="preserve"> </w:t>
      </w:r>
      <w:proofErr w:type="spellStart"/>
      <w:r w:rsidR="005679EE" w:rsidRPr="003262D3">
        <w:rPr>
          <w:rFonts w:cs="Arial"/>
          <w:b/>
          <w:sz w:val="22"/>
          <w:lang w:val="en-US"/>
        </w:rPr>
        <w:t>Adeiladu</w:t>
      </w:r>
      <w:proofErr w:type="spellEnd"/>
      <w:r w:rsidR="006D073B" w:rsidRPr="003262D3">
        <w:rPr>
          <w:rFonts w:cs="Arial"/>
          <w:b/>
          <w:sz w:val="22"/>
          <w:lang w:val="en-US"/>
        </w:rPr>
        <w:t xml:space="preserve"> (7574-20)</w:t>
      </w:r>
      <w:r w:rsidR="006D073B" w:rsidRPr="003262D3">
        <w:rPr>
          <w:rFonts w:cs="Arial"/>
          <w:b/>
          <w:sz w:val="22"/>
          <w:lang w:val="en-US"/>
        </w:rPr>
        <w:fldChar w:fldCharType="end"/>
      </w:r>
    </w:p>
    <w:p w14:paraId="0BBACA2A" w14:textId="77777777" w:rsidR="00D51E9D" w:rsidRPr="003262D3" w:rsidRDefault="00D51E9D" w:rsidP="00095086">
      <w:pPr>
        <w:pStyle w:val="Formfulltab"/>
        <w:rPr>
          <w:rFonts w:cs="Arial"/>
          <w:b/>
          <w:sz w:val="22"/>
        </w:rPr>
      </w:pPr>
    </w:p>
    <w:p w14:paraId="17EA636F" w14:textId="77777777" w:rsidR="00396FAD" w:rsidRPr="003262D3" w:rsidRDefault="00BD3A81" w:rsidP="00095086">
      <w:pPr>
        <w:pStyle w:val="Formfulltab"/>
        <w:rPr>
          <w:rFonts w:cs="Arial"/>
          <w:b/>
          <w:sz w:val="22"/>
        </w:rPr>
      </w:pPr>
      <w:r w:rsidRPr="003262D3">
        <w:rPr>
          <w:rFonts w:cs="Arial"/>
          <w:b/>
          <w:sz w:val="22"/>
          <w:lang w:val="cy-GB"/>
        </w:rPr>
        <w:t>Teitl yr uned: 7574-200 Gwella cynhyrchedd gan ddefnyddio Technoleg Ddigidol</w:t>
      </w:r>
    </w:p>
    <w:p w14:paraId="15F55951" w14:textId="77777777" w:rsidR="00D51E9D" w:rsidRPr="003262D3" w:rsidRDefault="00D51E9D" w:rsidP="00095086">
      <w:pPr>
        <w:pStyle w:val="Formfulltab"/>
        <w:rPr>
          <w:rFonts w:cs="Arial"/>
          <w:b/>
          <w:sz w:val="22"/>
        </w:rPr>
      </w:pPr>
    </w:p>
    <w:p w14:paraId="0070308D" w14:textId="77777777" w:rsidR="00396FAD" w:rsidRPr="00C318E9" w:rsidRDefault="00BD3A81" w:rsidP="00246546">
      <w:pPr>
        <w:pStyle w:val="Formfulltab"/>
        <w:rPr>
          <w:rFonts w:cs="Arial"/>
          <w:sz w:val="22"/>
        </w:rPr>
      </w:pPr>
      <w:r w:rsidRPr="003262D3">
        <w:rPr>
          <w:rFonts w:cs="Arial"/>
          <w:b/>
          <w:sz w:val="22"/>
          <w:lang w:val="cy-GB"/>
        </w:rPr>
        <w:t>Enw'r ymgeisydd:</w:t>
      </w:r>
      <w:r w:rsidRPr="00C318E9">
        <w:rPr>
          <w:rFonts w:cs="Arial"/>
          <w:sz w:val="22"/>
          <w:lang w:val="cy-GB"/>
        </w:rPr>
        <w:tab/>
      </w:r>
    </w:p>
    <w:p w14:paraId="6B034692" w14:textId="77777777" w:rsidR="00396FAD" w:rsidRPr="00C318E9" w:rsidRDefault="00396FAD" w:rsidP="00396FAD">
      <w:pPr>
        <w:rPr>
          <w:rFonts w:cs="Arial"/>
          <w:sz w:val="22"/>
          <w:lang w:val="en-US"/>
        </w:rPr>
      </w:pPr>
    </w:p>
    <w:p w14:paraId="77B73577" w14:textId="77777777" w:rsidR="00396FAD" w:rsidRPr="00C318E9" w:rsidRDefault="00BD3A81" w:rsidP="00530F62">
      <w:pPr>
        <w:rPr>
          <w:rFonts w:cs="Arial"/>
          <w:sz w:val="22"/>
          <w:lang w:val="en-US"/>
        </w:rPr>
      </w:pPr>
      <w:r w:rsidRPr="00C318E9">
        <w:rPr>
          <w:rFonts w:cs="Arial"/>
          <w:sz w:val="22"/>
          <w:lang w:val="cy-GB"/>
        </w:rPr>
        <w:t>Sicrhewch fod yr holl dystion sydd wedi llofnodi tystiolaeth yr ymgeisydd neu sydd wedi ysgrifennu adroddiad wedi'u cynnwys ar y rhestr hon o statws tystion. Rhaid cynnwys yr holl fanylion angenrheidiol a'u llofnodi gan y tyst eu bod yn gywir.</w:t>
      </w:r>
    </w:p>
    <w:p w14:paraId="4A8B074C" w14:textId="77777777" w:rsidR="00396FAD" w:rsidRPr="00624FC7" w:rsidRDefault="00396FAD" w:rsidP="00894340">
      <w:pPr>
        <w:rPr>
          <w:rFonts w:ascii="Avenir LT Std 35 Light" w:hAnsi="Avenir LT Std 35 Light"/>
          <w:szCs w:val="20"/>
          <w:lang w:val="en-US"/>
        </w:rPr>
      </w:pPr>
    </w:p>
    <w:tbl>
      <w:tblPr>
        <w:tblW w:w="97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3464"/>
        <w:gridCol w:w="1011"/>
        <w:gridCol w:w="1754"/>
        <w:gridCol w:w="2440"/>
        <w:gridCol w:w="1084"/>
      </w:tblGrid>
      <w:tr w:rsidR="007631C1" w14:paraId="299D568E" w14:textId="77777777" w:rsidTr="004A3552">
        <w:tc>
          <w:tcPr>
            <w:tcW w:w="3518" w:type="dxa"/>
            <w:shd w:val="clear" w:color="auto" w:fill="auto"/>
          </w:tcPr>
          <w:p w14:paraId="52A3CC32" w14:textId="77777777" w:rsidR="00534CD6" w:rsidRPr="00624FC7" w:rsidRDefault="00BD3A81" w:rsidP="00530F62">
            <w:pPr>
              <w:rPr>
                <w:rFonts w:cs="Arial"/>
                <w:b/>
                <w:sz w:val="22"/>
                <w:lang w:val="en-US"/>
              </w:rPr>
            </w:pPr>
            <w:r w:rsidRPr="00624FC7">
              <w:rPr>
                <w:rFonts w:cs="Arial"/>
                <w:b/>
                <w:bCs/>
                <w:sz w:val="22"/>
                <w:lang w:val="cy-GB"/>
              </w:rPr>
              <w:t>Enw a llofnod tyst</w:t>
            </w:r>
          </w:p>
        </w:tc>
        <w:tc>
          <w:tcPr>
            <w:tcW w:w="990" w:type="dxa"/>
            <w:shd w:val="clear" w:color="auto" w:fill="auto"/>
          </w:tcPr>
          <w:p w14:paraId="70DD6EFB" w14:textId="77777777" w:rsidR="00534CD6" w:rsidRPr="00624FC7" w:rsidRDefault="00BD3A81" w:rsidP="00530F62">
            <w:pPr>
              <w:rPr>
                <w:rFonts w:cs="Arial"/>
                <w:b/>
                <w:sz w:val="22"/>
                <w:lang w:val="en-US"/>
              </w:rPr>
            </w:pPr>
            <w:r w:rsidRPr="00624FC7">
              <w:rPr>
                <w:rFonts w:cs="Arial"/>
                <w:b/>
                <w:bCs/>
                <w:sz w:val="22"/>
                <w:lang w:val="cy-GB"/>
              </w:rPr>
              <w:t>Statws*</w:t>
            </w:r>
          </w:p>
        </w:tc>
        <w:tc>
          <w:tcPr>
            <w:tcW w:w="1760" w:type="dxa"/>
            <w:shd w:val="clear" w:color="auto" w:fill="auto"/>
          </w:tcPr>
          <w:p w14:paraId="79F784B2" w14:textId="77777777" w:rsidR="00534CD6" w:rsidRPr="00624FC7" w:rsidRDefault="00BD3A81" w:rsidP="00530F62">
            <w:pPr>
              <w:rPr>
                <w:rFonts w:cs="Arial"/>
                <w:b/>
                <w:sz w:val="22"/>
                <w:lang w:val="en-US"/>
              </w:rPr>
            </w:pPr>
            <w:r w:rsidRPr="00624FC7">
              <w:rPr>
                <w:rFonts w:cs="Arial"/>
                <w:b/>
                <w:bCs/>
                <w:sz w:val="22"/>
                <w:lang w:val="cy-GB"/>
              </w:rPr>
              <w:t>Perthynas broffesiynol â'r ymgeisydd*</w:t>
            </w:r>
          </w:p>
        </w:tc>
        <w:tc>
          <w:tcPr>
            <w:tcW w:w="2460" w:type="dxa"/>
            <w:shd w:val="clear" w:color="auto" w:fill="auto"/>
          </w:tcPr>
          <w:p w14:paraId="27AAA810" w14:textId="77777777" w:rsidR="00534CD6" w:rsidRPr="00624FC7" w:rsidRDefault="00BD3A81" w:rsidP="00530F62">
            <w:pPr>
              <w:rPr>
                <w:rFonts w:cs="Arial"/>
                <w:b/>
                <w:sz w:val="22"/>
                <w:lang w:val="en-US"/>
              </w:rPr>
            </w:pPr>
            <w:r w:rsidRPr="00624FC7">
              <w:rPr>
                <w:rFonts w:cs="Arial"/>
                <w:b/>
                <w:bCs/>
                <w:sz w:val="22"/>
                <w:lang w:val="cy-GB"/>
              </w:rPr>
              <w:t>Uned neu ganlyniadau i'w tystio</w:t>
            </w:r>
          </w:p>
        </w:tc>
        <w:tc>
          <w:tcPr>
            <w:tcW w:w="1025" w:type="dxa"/>
            <w:shd w:val="clear" w:color="auto" w:fill="auto"/>
          </w:tcPr>
          <w:p w14:paraId="58FE29FB" w14:textId="77777777" w:rsidR="00534CD6" w:rsidRPr="00624FC7" w:rsidRDefault="00BD3A81" w:rsidP="00530F62">
            <w:pPr>
              <w:rPr>
                <w:rFonts w:cs="Arial"/>
                <w:b/>
                <w:sz w:val="22"/>
                <w:lang w:val="en-US"/>
              </w:rPr>
            </w:pPr>
            <w:r w:rsidRPr="00624FC7">
              <w:rPr>
                <w:rFonts w:cs="Arial"/>
                <w:b/>
                <w:bCs/>
                <w:sz w:val="22"/>
                <w:lang w:val="cy-GB"/>
              </w:rPr>
              <w:t>Dyddiad</w:t>
            </w:r>
          </w:p>
        </w:tc>
      </w:tr>
      <w:tr w:rsidR="007631C1" w14:paraId="1529198F" w14:textId="77777777" w:rsidTr="004A3552">
        <w:trPr>
          <w:trHeight w:val="1134"/>
        </w:trPr>
        <w:tc>
          <w:tcPr>
            <w:tcW w:w="3518" w:type="dxa"/>
            <w:shd w:val="clear" w:color="auto" w:fill="auto"/>
          </w:tcPr>
          <w:p w14:paraId="140E4D4C" w14:textId="77777777" w:rsidR="00534CD6" w:rsidRPr="00624FC7" w:rsidRDefault="00534CD6" w:rsidP="00530F62">
            <w:pPr>
              <w:rPr>
                <w:rFonts w:ascii="Avenir LT Std 35 Light" w:hAnsi="Avenir LT Std 35 Light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03B80992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760" w:type="dxa"/>
            <w:shd w:val="clear" w:color="auto" w:fill="auto"/>
          </w:tcPr>
          <w:p w14:paraId="4653D8EA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19B56FAA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14:paraId="60897A63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</w:tr>
      <w:tr w:rsidR="007631C1" w14:paraId="0F038654" w14:textId="77777777" w:rsidTr="004A3552">
        <w:trPr>
          <w:trHeight w:val="1134"/>
        </w:trPr>
        <w:tc>
          <w:tcPr>
            <w:tcW w:w="3518" w:type="dxa"/>
            <w:shd w:val="clear" w:color="auto" w:fill="auto"/>
          </w:tcPr>
          <w:p w14:paraId="64C64482" w14:textId="77777777" w:rsidR="00534CD6" w:rsidRPr="00624FC7" w:rsidRDefault="00534CD6" w:rsidP="00530F62">
            <w:pPr>
              <w:rPr>
                <w:rFonts w:ascii="Avenir LT Std 35 Light" w:hAnsi="Avenir LT Std 35 Light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253F2CF5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760" w:type="dxa"/>
            <w:shd w:val="clear" w:color="auto" w:fill="auto"/>
          </w:tcPr>
          <w:p w14:paraId="03AC84E8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0C7359DA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14:paraId="404AC20F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</w:tr>
      <w:tr w:rsidR="007631C1" w14:paraId="5B44AFC0" w14:textId="77777777" w:rsidTr="004A3552">
        <w:trPr>
          <w:trHeight w:val="1134"/>
        </w:trPr>
        <w:tc>
          <w:tcPr>
            <w:tcW w:w="3518" w:type="dxa"/>
            <w:shd w:val="clear" w:color="auto" w:fill="auto"/>
          </w:tcPr>
          <w:p w14:paraId="154505EE" w14:textId="77777777" w:rsidR="00534CD6" w:rsidRPr="00624FC7" w:rsidRDefault="00534CD6" w:rsidP="00530F62">
            <w:pPr>
              <w:rPr>
                <w:rFonts w:ascii="Avenir LT Std 35 Light" w:hAnsi="Avenir LT Std 35 Light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140144E5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760" w:type="dxa"/>
            <w:shd w:val="clear" w:color="auto" w:fill="auto"/>
          </w:tcPr>
          <w:p w14:paraId="0FBCB8F8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5610C946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14:paraId="5D0671B2" w14:textId="77777777" w:rsidR="00534CD6" w:rsidRPr="00624FC7" w:rsidRDefault="00534CD6" w:rsidP="00894340">
            <w:pPr>
              <w:rPr>
                <w:rFonts w:ascii="Avenir LT Std 35 Light" w:hAnsi="Avenir LT Std 35 Light"/>
                <w:szCs w:val="20"/>
              </w:rPr>
            </w:pPr>
          </w:p>
        </w:tc>
      </w:tr>
      <w:tr w:rsidR="007631C1" w14:paraId="038ADA7C" w14:textId="77777777" w:rsidTr="004A3552">
        <w:trPr>
          <w:trHeight w:val="1134"/>
        </w:trPr>
        <w:tc>
          <w:tcPr>
            <w:tcW w:w="3518" w:type="dxa"/>
            <w:shd w:val="clear" w:color="auto" w:fill="auto"/>
          </w:tcPr>
          <w:p w14:paraId="75173CC7" w14:textId="77777777" w:rsidR="00145187" w:rsidRPr="00624FC7" w:rsidRDefault="00145187" w:rsidP="00530F62">
            <w:pPr>
              <w:rPr>
                <w:rFonts w:ascii="Avenir LT Std 35 Light" w:hAnsi="Avenir LT Std 35 Light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17838AF1" w14:textId="77777777" w:rsidR="00145187" w:rsidRPr="00624FC7" w:rsidRDefault="00145187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760" w:type="dxa"/>
            <w:shd w:val="clear" w:color="auto" w:fill="auto"/>
          </w:tcPr>
          <w:p w14:paraId="2C7601B7" w14:textId="77777777" w:rsidR="00145187" w:rsidRPr="00624FC7" w:rsidRDefault="00145187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462C8BDE" w14:textId="77777777" w:rsidR="00145187" w:rsidRPr="00624FC7" w:rsidRDefault="00145187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14:paraId="35FE9AF1" w14:textId="77777777" w:rsidR="00145187" w:rsidRPr="00624FC7" w:rsidRDefault="00145187" w:rsidP="00894340">
            <w:pPr>
              <w:rPr>
                <w:rFonts w:ascii="Avenir LT Std 35 Light" w:hAnsi="Avenir LT Std 35 Light"/>
                <w:szCs w:val="20"/>
              </w:rPr>
            </w:pPr>
          </w:p>
        </w:tc>
      </w:tr>
      <w:tr w:rsidR="007631C1" w14:paraId="4511A26E" w14:textId="77777777" w:rsidTr="004A3552">
        <w:trPr>
          <w:trHeight w:val="1134"/>
        </w:trPr>
        <w:tc>
          <w:tcPr>
            <w:tcW w:w="3518" w:type="dxa"/>
            <w:shd w:val="clear" w:color="auto" w:fill="auto"/>
          </w:tcPr>
          <w:p w14:paraId="00EC6CBD" w14:textId="77777777" w:rsidR="00624FC7" w:rsidRPr="00624FC7" w:rsidRDefault="00624FC7" w:rsidP="00530F62">
            <w:pPr>
              <w:rPr>
                <w:rFonts w:ascii="Avenir LT Std 35 Light" w:hAnsi="Avenir LT Std 35 Light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09145027" w14:textId="77777777" w:rsidR="00E63B28" w:rsidRPr="00624FC7" w:rsidRDefault="00E63B28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760" w:type="dxa"/>
            <w:shd w:val="clear" w:color="auto" w:fill="auto"/>
          </w:tcPr>
          <w:p w14:paraId="6B539234" w14:textId="77777777" w:rsidR="00E63B28" w:rsidRPr="00624FC7" w:rsidRDefault="00E63B28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2460" w:type="dxa"/>
            <w:shd w:val="clear" w:color="auto" w:fill="auto"/>
          </w:tcPr>
          <w:p w14:paraId="001CB66A" w14:textId="77777777" w:rsidR="00E63B28" w:rsidRPr="00624FC7" w:rsidRDefault="00E63B28" w:rsidP="00894340">
            <w:pPr>
              <w:rPr>
                <w:rFonts w:ascii="Avenir LT Std 35 Light" w:hAnsi="Avenir LT Std 35 Light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14:paraId="688EB063" w14:textId="77777777" w:rsidR="00E63B28" w:rsidRPr="00624FC7" w:rsidRDefault="00E63B28" w:rsidP="00894340">
            <w:pPr>
              <w:rPr>
                <w:rFonts w:ascii="Avenir LT Std 35 Light" w:hAnsi="Avenir LT Std 35 Light"/>
                <w:szCs w:val="20"/>
              </w:rPr>
            </w:pPr>
          </w:p>
        </w:tc>
      </w:tr>
    </w:tbl>
    <w:p w14:paraId="50911D5E" w14:textId="77777777" w:rsidR="00226252" w:rsidRPr="00624FC7" w:rsidRDefault="00226252" w:rsidP="00095086">
      <w:pPr>
        <w:rPr>
          <w:rFonts w:ascii="Avenir LT Std 35 Light" w:hAnsi="Avenir LT Std 35 Light"/>
          <w:szCs w:val="20"/>
        </w:rPr>
      </w:pPr>
    </w:p>
    <w:tbl>
      <w:tblPr>
        <w:tblW w:w="9753" w:type="dxa"/>
        <w:tblLook w:val="01E0" w:firstRow="1" w:lastRow="1" w:firstColumn="1" w:lastColumn="1" w:noHBand="0" w:noVBand="0"/>
      </w:tblPr>
      <w:tblGrid>
        <w:gridCol w:w="9753"/>
      </w:tblGrid>
      <w:tr w:rsidR="007631C1" w14:paraId="7B66ACB9" w14:textId="77777777" w:rsidTr="004A3552">
        <w:tc>
          <w:tcPr>
            <w:tcW w:w="9753" w:type="dxa"/>
            <w:shd w:val="clear" w:color="auto" w:fill="auto"/>
          </w:tcPr>
          <w:p w14:paraId="6A207CF5" w14:textId="5801C2DD" w:rsidR="00145187" w:rsidRPr="00624FC7" w:rsidRDefault="00DB249A" w:rsidP="00530F62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bCs/>
                <w:szCs w:val="20"/>
                <w:lang w:val="cy-GB" w:eastAsia="en-GB"/>
              </w:rPr>
              <w:t>*Categorïau statws tyst</w:t>
            </w:r>
          </w:p>
        </w:tc>
      </w:tr>
      <w:tr w:rsidR="007631C1" w14:paraId="0AA8DB71" w14:textId="77777777" w:rsidTr="004A3552">
        <w:trPr>
          <w:trHeight w:val="526"/>
        </w:trPr>
        <w:tc>
          <w:tcPr>
            <w:tcW w:w="9753" w:type="dxa"/>
            <w:shd w:val="clear" w:color="auto" w:fill="auto"/>
          </w:tcPr>
          <w:p w14:paraId="2CFD40BA" w14:textId="6D0EEB98" w:rsidR="00CF76A3" w:rsidRPr="00624FC7" w:rsidRDefault="00BD3A81" w:rsidP="00530F62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1. Arbenigwr galwedigaethol yn bodloni gofyniad cymwysterau penodol rôl Tyst Arbenigol; 2. Arbenigwr galwedigaethol nad yw'n gyfarwydd â'r safonau; 3. Un nad yw'n arbenigwr</w:t>
            </w:r>
            <w:r w:rsidR="004614C8">
              <w:rPr>
                <w:rFonts w:cs="Arial"/>
                <w:szCs w:val="20"/>
                <w:lang w:val="cy-GB"/>
              </w:rPr>
              <w:t>,</w:t>
            </w:r>
            <w:r w:rsidRPr="00624FC7">
              <w:rPr>
                <w:rFonts w:cs="Arial"/>
                <w:szCs w:val="20"/>
                <w:lang w:val="cy-GB"/>
              </w:rPr>
              <w:t xml:space="preserve"> sy'n gyfarwydd â'r safonau; 4. Un nad yw'n arbenigwr nad yw'n gyfarwydd â'r safonau.</w:t>
            </w:r>
          </w:p>
        </w:tc>
      </w:tr>
    </w:tbl>
    <w:p w14:paraId="0AF7368D" w14:textId="77777777" w:rsidR="00095086" w:rsidRPr="00624FC7" w:rsidRDefault="00095086" w:rsidP="00246546">
      <w:pPr>
        <w:pStyle w:val="Formhalftab"/>
        <w:rPr>
          <w:rFonts w:cs="Arial"/>
          <w:szCs w:val="20"/>
        </w:rPr>
      </w:pPr>
    </w:p>
    <w:tbl>
      <w:tblPr>
        <w:tblW w:w="9753" w:type="dxa"/>
        <w:tblLook w:val="01E0" w:firstRow="1" w:lastRow="1" w:firstColumn="1" w:lastColumn="1" w:noHBand="0" w:noVBand="0"/>
      </w:tblPr>
      <w:tblGrid>
        <w:gridCol w:w="1648"/>
        <w:gridCol w:w="1760"/>
        <w:gridCol w:w="1650"/>
        <w:gridCol w:w="1650"/>
        <w:gridCol w:w="3045"/>
      </w:tblGrid>
      <w:tr w:rsidR="007631C1" w14:paraId="64A1D18B" w14:textId="77777777" w:rsidTr="004A3552">
        <w:tc>
          <w:tcPr>
            <w:tcW w:w="9753" w:type="dxa"/>
            <w:gridSpan w:val="5"/>
            <w:shd w:val="clear" w:color="auto" w:fill="auto"/>
          </w:tcPr>
          <w:p w14:paraId="48F4710D" w14:textId="77777777" w:rsidR="00145187" w:rsidRPr="00624FC7" w:rsidRDefault="00BD3A81" w:rsidP="00F837E9">
            <w:pPr>
              <w:rPr>
                <w:rFonts w:cs="Arial"/>
                <w:b/>
                <w:szCs w:val="20"/>
              </w:rPr>
            </w:pPr>
            <w:r w:rsidRPr="00624FC7">
              <w:rPr>
                <w:rFonts w:cs="Arial"/>
                <w:b/>
                <w:bCs/>
                <w:szCs w:val="20"/>
                <w:lang w:val="cy-GB"/>
              </w:rPr>
              <w:t>**Perthynas broffesiynol â'r ymgeisydd</w:t>
            </w:r>
          </w:p>
        </w:tc>
      </w:tr>
      <w:tr w:rsidR="007631C1" w14:paraId="5689F6C8" w14:textId="77777777" w:rsidTr="004A3552">
        <w:trPr>
          <w:trHeight w:val="251"/>
        </w:trPr>
        <w:tc>
          <w:tcPr>
            <w:tcW w:w="1648" w:type="dxa"/>
            <w:shd w:val="clear" w:color="auto" w:fill="auto"/>
          </w:tcPr>
          <w:p w14:paraId="2EF0A8D3" w14:textId="77777777" w:rsidR="00145187" w:rsidRPr="00624FC7" w:rsidRDefault="00BD3A81" w:rsidP="00F837E9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Rheolwr = Rh</w:t>
            </w:r>
          </w:p>
        </w:tc>
        <w:tc>
          <w:tcPr>
            <w:tcW w:w="1760" w:type="dxa"/>
            <w:shd w:val="clear" w:color="auto" w:fill="auto"/>
          </w:tcPr>
          <w:p w14:paraId="61896CA2" w14:textId="77777777" w:rsidR="00145187" w:rsidRPr="00624FC7" w:rsidRDefault="00BD3A81" w:rsidP="00F837E9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Goruchwyliwr = G</w:t>
            </w:r>
          </w:p>
        </w:tc>
        <w:tc>
          <w:tcPr>
            <w:tcW w:w="1650" w:type="dxa"/>
            <w:shd w:val="clear" w:color="auto" w:fill="auto"/>
          </w:tcPr>
          <w:p w14:paraId="701975B7" w14:textId="77777777" w:rsidR="00145187" w:rsidRPr="00624FC7" w:rsidRDefault="00BD3A81" w:rsidP="00F837E9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Cydweithiwr = Cyd</w:t>
            </w:r>
          </w:p>
        </w:tc>
        <w:tc>
          <w:tcPr>
            <w:tcW w:w="1650" w:type="dxa"/>
            <w:shd w:val="clear" w:color="auto" w:fill="auto"/>
          </w:tcPr>
          <w:p w14:paraId="1BC5D8C8" w14:textId="77777777" w:rsidR="00145187" w:rsidRPr="00624FC7" w:rsidRDefault="00BD3A81" w:rsidP="00F837E9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Cwsmer = Cws</w:t>
            </w:r>
          </w:p>
        </w:tc>
        <w:tc>
          <w:tcPr>
            <w:tcW w:w="3045" w:type="dxa"/>
            <w:shd w:val="clear" w:color="auto" w:fill="auto"/>
          </w:tcPr>
          <w:p w14:paraId="101A2855" w14:textId="77777777" w:rsidR="00145187" w:rsidRPr="00624FC7" w:rsidRDefault="00BD3A81" w:rsidP="00F837E9">
            <w:pPr>
              <w:rPr>
                <w:rFonts w:cs="Arial"/>
                <w:szCs w:val="20"/>
              </w:rPr>
            </w:pPr>
            <w:r w:rsidRPr="00624FC7">
              <w:rPr>
                <w:rFonts w:cs="Arial"/>
                <w:szCs w:val="20"/>
                <w:lang w:val="cy-GB"/>
              </w:rPr>
              <w:t>Arall (nodwch) __________</w:t>
            </w:r>
          </w:p>
        </w:tc>
      </w:tr>
    </w:tbl>
    <w:p w14:paraId="05CD2F73" w14:textId="77777777" w:rsidR="00624FC7" w:rsidRPr="00624FC7" w:rsidRDefault="00624FC7" w:rsidP="00246546">
      <w:pPr>
        <w:pStyle w:val="Formhalftab"/>
        <w:rPr>
          <w:rFonts w:cs="Arial"/>
          <w:szCs w:val="20"/>
        </w:rPr>
      </w:pPr>
    </w:p>
    <w:p w14:paraId="2BA20B9F" w14:textId="77777777" w:rsidR="00624FC7" w:rsidRPr="00624FC7" w:rsidRDefault="00624FC7" w:rsidP="00246546">
      <w:pPr>
        <w:pStyle w:val="Formhalftab"/>
        <w:rPr>
          <w:rFonts w:cs="Arial"/>
          <w:szCs w:val="20"/>
        </w:rPr>
      </w:pPr>
    </w:p>
    <w:p w14:paraId="02A49920" w14:textId="77777777" w:rsidR="00513AFF" w:rsidRPr="003262D3" w:rsidRDefault="00BD3A81" w:rsidP="00246546">
      <w:pPr>
        <w:pStyle w:val="Formhalftab"/>
        <w:rPr>
          <w:rFonts w:cs="Arial"/>
          <w:b/>
          <w:bCs/>
          <w:szCs w:val="20"/>
        </w:rPr>
      </w:pPr>
      <w:r w:rsidRPr="003262D3">
        <w:rPr>
          <w:rFonts w:cs="Arial"/>
          <w:b/>
          <w:bCs/>
          <w:szCs w:val="20"/>
          <w:lang w:val="cy-GB"/>
        </w:rPr>
        <w:t>Llofnod yr asesydd:</w:t>
      </w:r>
      <w:r w:rsidRPr="003262D3">
        <w:rPr>
          <w:rFonts w:cs="Arial"/>
          <w:b/>
          <w:bCs/>
          <w:szCs w:val="20"/>
          <w:lang w:val="cy-GB"/>
        </w:rPr>
        <w:tab/>
        <w:t>Dyddiad:</w:t>
      </w:r>
      <w:r w:rsidRPr="003262D3">
        <w:rPr>
          <w:rFonts w:cs="Arial"/>
          <w:b/>
          <w:bCs/>
          <w:szCs w:val="20"/>
          <w:lang w:val="cy-GB"/>
        </w:rPr>
        <w:tab/>
      </w:r>
    </w:p>
    <w:p w14:paraId="7F93033D" w14:textId="67041278" w:rsidR="00246546" w:rsidRPr="002B6272" w:rsidRDefault="00BD3A81" w:rsidP="00246546">
      <w:pPr>
        <w:pStyle w:val="Formhalftab"/>
        <w:rPr>
          <w:rFonts w:ascii="Avenir LT Std 35 Light" w:hAnsi="Avenir LT Std 35 Light"/>
        </w:rPr>
      </w:pPr>
      <w:bookmarkStart w:id="16" w:name="_Toc111557376"/>
      <w:bookmarkStart w:id="17" w:name="_Toc111561306"/>
      <w:bookmarkStart w:id="18" w:name="_Toc111561347"/>
      <w:bookmarkStart w:id="19" w:name="_Toc111802597"/>
      <w:bookmarkStart w:id="20" w:name="_Toc118661644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59A8523" wp14:editId="63FD500C">
            <wp:simplePos x="0" y="0"/>
            <wp:positionH relativeFrom="margin">
              <wp:posOffset>4873625</wp:posOffset>
            </wp:positionH>
            <wp:positionV relativeFrom="margin">
              <wp:posOffset>-12700</wp:posOffset>
            </wp:positionV>
            <wp:extent cx="1382395" cy="823595"/>
            <wp:effectExtent l="0" t="0" r="0" b="0"/>
            <wp:wrapSquare wrapText="bothSides"/>
            <wp:docPr id="4" name="Llu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r="-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6"/>
      <w:bookmarkEnd w:id="17"/>
      <w:bookmarkEnd w:id="18"/>
      <w:bookmarkEnd w:id="19"/>
      <w:bookmarkEnd w:id="20"/>
    </w:p>
    <w:p w14:paraId="45F03838" w14:textId="05173976" w:rsidR="00C74371" w:rsidRPr="002B6272" w:rsidRDefault="00C74371" w:rsidP="00D51E9D">
      <w:pPr>
        <w:pStyle w:val="H1RFHeading"/>
        <w:rPr>
          <w:rFonts w:ascii="Avenir LT Std 35 Light" w:hAnsi="Avenir LT Std 35 Light"/>
        </w:rPr>
      </w:pPr>
    </w:p>
    <w:p w14:paraId="2BA98CE5" w14:textId="77777777" w:rsidR="00894340" w:rsidRPr="002B6272" w:rsidRDefault="00894340" w:rsidP="00F25500">
      <w:pPr>
        <w:rPr>
          <w:rFonts w:ascii="Avenir LT Std 35 Light" w:hAnsi="Avenir LT Std 35 Light"/>
        </w:rPr>
      </w:pPr>
    </w:p>
    <w:p w14:paraId="228EEAC9" w14:textId="77777777" w:rsidR="00513AFF" w:rsidRPr="00D51E9D" w:rsidRDefault="00BD3A81" w:rsidP="00513AFF">
      <w:pPr>
        <w:pStyle w:val="H1RFHeading"/>
        <w:rPr>
          <w:rFonts w:cs="Arial"/>
          <w:szCs w:val="32"/>
        </w:rPr>
      </w:pPr>
      <w:bookmarkStart w:id="21" w:name="_Toc118661645"/>
      <w:r w:rsidRPr="00D51E9D">
        <w:rPr>
          <w:rFonts w:cs="Arial"/>
          <w:bCs/>
          <w:szCs w:val="32"/>
          <w:lang w:val="cy-GB"/>
        </w:rPr>
        <w:t>Ffurflen 3 Cofnod tystiolaeth perfformiad</w:t>
      </w:r>
      <w:bookmarkEnd w:id="21"/>
    </w:p>
    <w:p w14:paraId="5FD1E055" w14:textId="77777777" w:rsidR="00C318E9" w:rsidRDefault="00C318E9" w:rsidP="00B835A7">
      <w:pPr>
        <w:pStyle w:val="Formfulltab"/>
        <w:rPr>
          <w:rFonts w:cs="Arial"/>
          <w:sz w:val="22"/>
        </w:rPr>
      </w:pPr>
    </w:p>
    <w:p w14:paraId="11980961" w14:textId="77777777" w:rsidR="00C318E9" w:rsidRDefault="00C318E9" w:rsidP="00B835A7">
      <w:pPr>
        <w:pStyle w:val="Formfulltab"/>
        <w:rPr>
          <w:rFonts w:cs="Arial"/>
          <w:sz w:val="22"/>
        </w:rPr>
      </w:pPr>
    </w:p>
    <w:p w14:paraId="10AC8251" w14:textId="77777777" w:rsidR="00C318E9" w:rsidRDefault="00C318E9" w:rsidP="00B835A7">
      <w:pPr>
        <w:pStyle w:val="Formfulltab"/>
        <w:rPr>
          <w:rFonts w:cs="Arial"/>
          <w:sz w:val="22"/>
        </w:rPr>
      </w:pPr>
    </w:p>
    <w:p w14:paraId="45101A1E" w14:textId="4049DDF8" w:rsidR="00ED7DF4" w:rsidRPr="003262D3" w:rsidRDefault="00BD3A81" w:rsidP="00B835A7">
      <w:pPr>
        <w:pStyle w:val="Formfulltab"/>
        <w:rPr>
          <w:rFonts w:cs="Arial"/>
          <w:b/>
          <w:sz w:val="22"/>
        </w:rPr>
      </w:pPr>
      <w:r w:rsidRPr="003262D3">
        <w:rPr>
          <w:rFonts w:cs="Arial"/>
          <w:b/>
          <w:sz w:val="22"/>
          <w:lang w:val="cy-GB"/>
        </w:rPr>
        <w:t xml:space="preserve">Cymhwyster: </w:t>
      </w:r>
      <w:r w:rsidR="00010A6A" w:rsidRPr="003262D3">
        <w:rPr>
          <w:rFonts w:cs="Arial"/>
          <w:b/>
          <w:sz w:val="22"/>
        </w:rPr>
        <w:fldChar w:fldCharType="begin"/>
      </w:r>
      <w:r w:rsidR="00010A6A" w:rsidRPr="003262D3">
        <w:rPr>
          <w:rFonts w:cs="Arial"/>
          <w:b/>
          <w:sz w:val="22"/>
        </w:rPr>
        <w:instrText xml:space="preserve"> TITLE  "City &amp; Guilds Level X Award/Certificate/Diploma in Xxxxxxx (XXXX-XX)"  \* MERGEFORMAT </w:instrText>
      </w:r>
      <w:r w:rsidR="00010A6A" w:rsidRPr="003262D3">
        <w:rPr>
          <w:rFonts w:cs="Arial"/>
          <w:b/>
          <w:sz w:val="22"/>
        </w:rPr>
        <w:fldChar w:fldCharType="separate"/>
      </w:r>
      <w:r w:rsidR="004614C8" w:rsidRPr="003262D3">
        <w:rPr>
          <w:rFonts w:cs="Arial"/>
          <w:b/>
          <w:sz w:val="22"/>
        </w:rPr>
        <w:t xml:space="preserve">City &amp; Guilds </w:t>
      </w:r>
      <w:proofErr w:type="spellStart"/>
      <w:r w:rsidR="004614C8" w:rsidRPr="003262D3">
        <w:rPr>
          <w:rFonts w:cs="Arial"/>
          <w:b/>
          <w:sz w:val="22"/>
        </w:rPr>
        <w:t>Lefel</w:t>
      </w:r>
      <w:proofErr w:type="spellEnd"/>
      <w:r w:rsidR="004614C8" w:rsidRPr="003262D3">
        <w:rPr>
          <w:rFonts w:cs="Arial"/>
          <w:b/>
          <w:sz w:val="22"/>
        </w:rPr>
        <w:t xml:space="preserve"> 2 </w:t>
      </w:r>
      <w:proofErr w:type="spellStart"/>
      <w:r w:rsidR="004614C8" w:rsidRPr="003262D3">
        <w:rPr>
          <w:rFonts w:cs="Arial"/>
          <w:b/>
          <w:sz w:val="22"/>
        </w:rPr>
        <w:t>Dyfarniad</w:t>
      </w:r>
      <w:proofErr w:type="spellEnd"/>
      <w:r w:rsidR="004614C8" w:rsidRPr="003262D3">
        <w:rPr>
          <w:rFonts w:cs="Arial"/>
          <w:b/>
          <w:sz w:val="22"/>
        </w:rPr>
        <w:t xml:space="preserve"> </w:t>
      </w:r>
      <w:proofErr w:type="spellStart"/>
      <w:r w:rsidR="004614C8" w:rsidRPr="003262D3">
        <w:rPr>
          <w:rFonts w:cs="Arial"/>
          <w:b/>
          <w:sz w:val="22"/>
        </w:rPr>
        <w:t>mewn</w:t>
      </w:r>
      <w:proofErr w:type="spellEnd"/>
      <w:r w:rsidR="004614C8" w:rsidRPr="003262D3">
        <w:rPr>
          <w:rFonts w:cs="Arial"/>
          <w:b/>
          <w:sz w:val="22"/>
        </w:rPr>
        <w:t xml:space="preserve"> </w:t>
      </w:r>
      <w:proofErr w:type="spellStart"/>
      <w:r w:rsidR="004614C8" w:rsidRPr="003262D3">
        <w:rPr>
          <w:rFonts w:cs="Arial"/>
          <w:b/>
          <w:sz w:val="22"/>
        </w:rPr>
        <w:t>Sgiliau</w:t>
      </w:r>
      <w:proofErr w:type="spellEnd"/>
      <w:r w:rsidR="004614C8" w:rsidRPr="003262D3">
        <w:rPr>
          <w:rFonts w:cs="Arial"/>
          <w:b/>
          <w:sz w:val="22"/>
        </w:rPr>
        <w:t xml:space="preserve"> </w:t>
      </w:r>
      <w:proofErr w:type="spellStart"/>
      <w:r w:rsidR="004614C8" w:rsidRPr="003262D3">
        <w:rPr>
          <w:rFonts w:cs="Arial"/>
          <w:b/>
          <w:sz w:val="22"/>
        </w:rPr>
        <w:t>Digidol</w:t>
      </w:r>
      <w:proofErr w:type="spellEnd"/>
      <w:r w:rsidR="004614C8" w:rsidRPr="003262D3">
        <w:rPr>
          <w:rFonts w:cs="Arial"/>
          <w:b/>
          <w:sz w:val="22"/>
        </w:rPr>
        <w:t xml:space="preserve"> </w:t>
      </w:r>
      <w:proofErr w:type="spellStart"/>
      <w:r w:rsidR="004614C8" w:rsidRPr="003262D3">
        <w:rPr>
          <w:rFonts w:cs="Arial"/>
          <w:b/>
          <w:sz w:val="22"/>
        </w:rPr>
        <w:t>ar</w:t>
      </w:r>
      <w:proofErr w:type="spellEnd"/>
      <w:r w:rsidR="004614C8" w:rsidRPr="003262D3">
        <w:rPr>
          <w:rFonts w:cs="Arial"/>
          <w:b/>
          <w:sz w:val="22"/>
        </w:rPr>
        <w:t xml:space="preserve"> </w:t>
      </w:r>
      <w:proofErr w:type="spellStart"/>
      <w:r w:rsidR="004614C8" w:rsidRPr="003262D3">
        <w:rPr>
          <w:rFonts w:cs="Arial"/>
          <w:b/>
          <w:sz w:val="22"/>
        </w:rPr>
        <w:t>gyfer</w:t>
      </w:r>
      <w:proofErr w:type="spellEnd"/>
      <w:r w:rsidR="004614C8" w:rsidRPr="003262D3">
        <w:rPr>
          <w:rFonts w:cs="Arial"/>
          <w:b/>
          <w:sz w:val="22"/>
        </w:rPr>
        <w:t xml:space="preserve"> </w:t>
      </w:r>
      <w:proofErr w:type="spellStart"/>
      <w:r w:rsidR="004614C8" w:rsidRPr="003262D3">
        <w:rPr>
          <w:rFonts w:cs="Arial"/>
          <w:b/>
          <w:sz w:val="22"/>
        </w:rPr>
        <w:t>Adeiladu</w:t>
      </w:r>
      <w:proofErr w:type="spellEnd"/>
      <w:r w:rsidR="004614C8" w:rsidRPr="003262D3">
        <w:rPr>
          <w:rFonts w:cs="Arial"/>
          <w:b/>
          <w:sz w:val="22"/>
        </w:rPr>
        <w:t xml:space="preserve"> (7574-20)</w:t>
      </w:r>
      <w:r w:rsidR="00010A6A" w:rsidRPr="003262D3">
        <w:rPr>
          <w:rFonts w:cs="Arial"/>
          <w:b/>
          <w:sz w:val="22"/>
        </w:rPr>
        <w:fldChar w:fldCharType="end"/>
      </w:r>
    </w:p>
    <w:p w14:paraId="15C6CFB0" w14:textId="77777777" w:rsidR="00D51E9D" w:rsidRPr="003262D3" w:rsidRDefault="00D51E9D" w:rsidP="00B835A7">
      <w:pPr>
        <w:pStyle w:val="Formfulltab"/>
        <w:rPr>
          <w:rFonts w:cs="Arial"/>
          <w:b/>
          <w:sz w:val="22"/>
        </w:rPr>
      </w:pPr>
    </w:p>
    <w:p w14:paraId="071A3DCD" w14:textId="77777777" w:rsidR="00B835A7" w:rsidRPr="003262D3" w:rsidRDefault="00BD3A81" w:rsidP="00B835A7">
      <w:pPr>
        <w:pStyle w:val="Formfulltab"/>
        <w:rPr>
          <w:rFonts w:cs="Arial"/>
          <w:b/>
          <w:sz w:val="22"/>
        </w:rPr>
      </w:pPr>
      <w:r w:rsidRPr="003262D3">
        <w:rPr>
          <w:rFonts w:cs="Arial"/>
          <w:b/>
          <w:sz w:val="22"/>
          <w:lang w:val="cy-GB"/>
        </w:rPr>
        <w:t>Uned:  7574-200 Gwella cynhyrchedd gan ddefnyddio Technoleg Ddigidol</w:t>
      </w:r>
    </w:p>
    <w:p w14:paraId="14C1910E" w14:textId="77777777" w:rsidR="00D51E9D" w:rsidRPr="003262D3" w:rsidRDefault="00D51E9D" w:rsidP="00B835A7">
      <w:pPr>
        <w:pStyle w:val="Formfulltab"/>
        <w:rPr>
          <w:rFonts w:cs="Arial"/>
          <w:b/>
          <w:sz w:val="22"/>
        </w:rPr>
      </w:pPr>
    </w:p>
    <w:p w14:paraId="60E686AC" w14:textId="77777777" w:rsidR="00B835A7" w:rsidRPr="00D51E9D" w:rsidRDefault="00BD3A81" w:rsidP="00B835A7">
      <w:pPr>
        <w:pStyle w:val="Formfulltab"/>
        <w:rPr>
          <w:rFonts w:cs="Arial"/>
          <w:sz w:val="22"/>
        </w:rPr>
      </w:pPr>
      <w:r w:rsidRPr="003262D3">
        <w:rPr>
          <w:rFonts w:cs="Arial"/>
          <w:b/>
          <w:sz w:val="22"/>
          <w:lang w:val="cy-GB"/>
        </w:rPr>
        <w:t>Enw'r ymgeisydd:</w:t>
      </w:r>
      <w:r w:rsidRPr="00D51E9D">
        <w:rPr>
          <w:rFonts w:cs="Arial"/>
          <w:sz w:val="22"/>
          <w:lang w:val="cy-GB"/>
        </w:rPr>
        <w:tab/>
      </w:r>
    </w:p>
    <w:p w14:paraId="06C9645B" w14:textId="77777777" w:rsidR="00B835A7" w:rsidRPr="00D51E9D" w:rsidRDefault="00B835A7" w:rsidP="00B835A7">
      <w:pPr>
        <w:rPr>
          <w:rFonts w:cs="Arial"/>
          <w:sz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6308"/>
        <w:gridCol w:w="431"/>
        <w:gridCol w:w="2441"/>
      </w:tblGrid>
      <w:tr w:rsidR="007631C1" w14:paraId="18DC49EC" w14:textId="77777777" w:rsidTr="004A3552">
        <w:trPr>
          <w:trHeight w:val="1200"/>
        </w:trPr>
        <w:tc>
          <w:tcPr>
            <w:tcW w:w="64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1BB1CD" w14:textId="77777777" w:rsidR="005627EA" w:rsidRPr="00D51E9D" w:rsidRDefault="00BD3A81" w:rsidP="00960B16">
            <w:pPr>
              <w:rPr>
                <w:rFonts w:cs="Arial"/>
                <w:b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Defnyddiwch y ffurflen hon i gofnodi manylion gweithgareddau (ticiwch fel y bo'n briodol)</w:t>
            </w:r>
          </w:p>
          <w:p w14:paraId="7C80EEE5" w14:textId="77777777" w:rsidR="005627EA" w:rsidRPr="00D51E9D" w:rsidRDefault="005627EA" w:rsidP="003A7DCF">
            <w:pPr>
              <w:rPr>
                <w:rFonts w:cs="Arial"/>
                <w:b/>
                <w:sz w:val="22"/>
              </w:rPr>
            </w:pPr>
          </w:p>
          <w:p w14:paraId="7959B6E8" w14:textId="77777777" w:rsidR="005627EA" w:rsidRPr="00C318E9" w:rsidRDefault="00BD3A81" w:rsidP="004A3552">
            <w:pPr>
              <w:spacing w:line="360" w:lineRule="auto"/>
              <w:rPr>
                <w:rFonts w:cs="Arial"/>
                <w:b/>
                <w:sz w:val="22"/>
              </w:rPr>
            </w:pPr>
            <w:r w:rsidRPr="00C318E9">
              <w:rPr>
                <w:rFonts w:cs="Arial"/>
                <w:b/>
                <w:sz w:val="22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7"/>
            <w:r w:rsidRPr="00C318E9">
              <w:rPr>
                <w:rFonts w:cs="Arial"/>
                <w:b/>
                <w:sz w:val="22"/>
              </w:rPr>
              <w:instrText xml:space="preserve"> FORMCHECKBOX </w:instrText>
            </w:r>
            <w:r w:rsidR="00D54DCE">
              <w:rPr>
                <w:rFonts w:cs="Arial"/>
                <w:b/>
                <w:sz w:val="22"/>
              </w:rPr>
            </w:r>
            <w:r w:rsidR="00D54DCE">
              <w:rPr>
                <w:rFonts w:cs="Arial"/>
                <w:b/>
                <w:sz w:val="22"/>
              </w:rPr>
              <w:fldChar w:fldCharType="separate"/>
            </w:r>
            <w:r w:rsidRPr="00C318E9">
              <w:rPr>
                <w:rFonts w:cs="Arial"/>
                <w:b/>
                <w:sz w:val="22"/>
              </w:rPr>
              <w:fldChar w:fldCharType="end"/>
            </w:r>
            <w:bookmarkEnd w:id="22"/>
            <w:r w:rsidRPr="00C318E9">
              <w:rPr>
                <w:rFonts w:cs="Arial"/>
                <w:b/>
                <w:bCs/>
                <w:sz w:val="22"/>
                <w:lang w:val="cy-GB"/>
              </w:rPr>
              <w:tab/>
              <w:t xml:space="preserve">arsylwyd gan eich aseswr </w:t>
            </w:r>
          </w:p>
          <w:p w14:paraId="01CADBE5" w14:textId="77777777" w:rsidR="005627EA" w:rsidRPr="00C318E9" w:rsidRDefault="00BD3A81" w:rsidP="004A3552">
            <w:pPr>
              <w:spacing w:line="360" w:lineRule="auto"/>
              <w:rPr>
                <w:rFonts w:cs="Arial"/>
                <w:b/>
                <w:sz w:val="22"/>
              </w:rPr>
            </w:pPr>
            <w:r w:rsidRPr="00C318E9">
              <w:rPr>
                <w:rFonts w:cs="Arial"/>
                <w:b/>
                <w:sz w:val="22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8"/>
            <w:r w:rsidRPr="00C318E9">
              <w:rPr>
                <w:rFonts w:cs="Arial"/>
                <w:b/>
                <w:sz w:val="22"/>
              </w:rPr>
              <w:instrText xml:space="preserve"> FORMCHECKBOX </w:instrText>
            </w:r>
            <w:r w:rsidR="00D54DCE">
              <w:rPr>
                <w:rFonts w:cs="Arial"/>
                <w:b/>
                <w:sz w:val="22"/>
              </w:rPr>
            </w:r>
            <w:r w:rsidR="00D54DCE">
              <w:rPr>
                <w:rFonts w:cs="Arial"/>
                <w:b/>
                <w:sz w:val="22"/>
              </w:rPr>
              <w:fldChar w:fldCharType="separate"/>
            </w:r>
            <w:r w:rsidRPr="00C318E9">
              <w:rPr>
                <w:rFonts w:cs="Arial"/>
                <w:b/>
                <w:sz w:val="22"/>
              </w:rPr>
              <w:fldChar w:fldCharType="end"/>
            </w:r>
            <w:bookmarkEnd w:id="23"/>
            <w:r w:rsidRPr="00C318E9">
              <w:rPr>
                <w:rFonts w:cs="Arial"/>
                <w:b/>
                <w:bCs/>
                <w:sz w:val="22"/>
                <w:lang w:val="cy-GB"/>
              </w:rPr>
              <w:tab/>
              <w:t>gwelwyd gan dyst arbenigol</w:t>
            </w:r>
          </w:p>
          <w:p w14:paraId="5E628C2C" w14:textId="77777777" w:rsidR="005627EA" w:rsidRPr="00C318E9" w:rsidRDefault="00BD3A81" w:rsidP="004A3552">
            <w:pPr>
              <w:spacing w:line="360" w:lineRule="auto"/>
              <w:rPr>
                <w:rFonts w:cs="Arial"/>
                <w:b/>
                <w:sz w:val="22"/>
              </w:rPr>
            </w:pPr>
            <w:r w:rsidRPr="00C318E9">
              <w:rPr>
                <w:rFonts w:cs="Arial"/>
                <w:b/>
                <w:sz w:val="22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9"/>
            <w:r w:rsidRPr="00C318E9">
              <w:rPr>
                <w:rFonts w:cs="Arial"/>
                <w:b/>
                <w:sz w:val="22"/>
              </w:rPr>
              <w:instrText xml:space="preserve"> FORMCHECKBOX </w:instrText>
            </w:r>
            <w:r w:rsidR="00D54DCE">
              <w:rPr>
                <w:rFonts w:cs="Arial"/>
                <w:b/>
                <w:sz w:val="22"/>
              </w:rPr>
            </w:r>
            <w:r w:rsidR="00D54DCE">
              <w:rPr>
                <w:rFonts w:cs="Arial"/>
                <w:b/>
                <w:sz w:val="22"/>
              </w:rPr>
              <w:fldChar w:fldCharType="separate"/>
            </w:r>
            <w:r w:rsidRPr="00C318E9">
              <w:rPr>
                <w:rFonts w:cs="Arial"/>
                <w:b/>
                <w:sz w:val="22"/>
              </w:rPr>
              <w:fldChar w:fldCharType="end"/>
            </w:r>
            <w:bookmarkEnd w:id="24"/>
            <w:r w:rsidRPr="00C318E9">
              <w:rPr>
                <w:rFonts w:cs="Arial"/>
                <w:b/>
                <w:bCs/>
                <w:sz w:val="22"/>
                <w:lang w:val="cy-GB"/>
              </w:rPr>
              <w:tab/>
              <w:t>gwelwyd gan dyst</w:t>
            </w:r>
          </w:p>
          <w:p w14:paraId="05A865BB" w14:textId="77777777" w:rsidR="005627EA" w:rsidRDefault="00BD3A81" w:rsidP="004A3552">
            <w:pPr>
              <w:spacing w:line="360" w:lineRule="auto"/>
              <w:rPr>
                <w:rFonts w:cs="Arial"/>
                <w:b/>
                <w:sz w:val="22"/>
              </w:rPr>
            </w:pPr>
            <w:r w:rsidRPr="00C318E9">
              <w:rPr>
                <w:rFonts w:cs="Arial"/>
                <w:b/>
                <w:sz w:val="22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20"/>
            <w:r w:rsidRPr="00C318E9">
              <w:rPr>
                <w:rFonts w:cs="Arial"/>
                <w:b/>
                <w:sz w:val="22"/>
              </w:rPr>
              <w:instrText xml:space="preserve"> FORMCHECKBOX </w:instrText>
            </w:r>
            <w:r w:rsidR="00D54DCE">
              <w:rPr>
                <w:rFonts w:cs="Arial"/>
                <w:b/>
                <w:sz w:val="22"/>
              </w:rPr>
            </w:r>
            <w:r w:rsidR="00D54DCE">
              <w:rPr>
                <w:rFonts w:cs="Arial"/>
                <w:b/>
                <w:sz w:val="22"/>
              </w:rPr>
              <w:fldChar w:fldCharType="separate"/>
            </w:r>
            <w:r w:rsidRPr="00C318E9">
              <w:rPr>
                <w:rFonts w:cs="Arial"/>
                <w:b/>
                <w:sz w:val="22"/>
              </w:rPr>
              <w:fldChar w:fldCharType="end"/>
            </w:r>
            <w:bookmarkEnd w:id="25"/>
            <w:r w:rsidRPr="00C318E9">
              <w:rPr>
                <w:rFonts w:cs="Arial"/>
                <w:b/>
                <w:bCs/>
                <w:sz w:val="22"/>
                <w:lang w:val="cy-GB"/>
              </w:rPr>
              <w:tab/>
              <w:t>ymgeisydd/ adroddiad myfyriol</w:t>
            </w:r>
          </w:p>
          <w:p w14:paraId="28537713" w14:textId="77777777" w:rsidR="00C318E9" w:rsidRPr="00D51E9D" w:rsidRDefault="00C318E9" w:rsidP="004A3552">
            <w:pPr>
              <w:spacing w:line="360" w:lineRule="auto"/>
              <w:rPr>
                <w:rFonts w:cs="Arial"/>
                <w:b/>
                <w:sz w:val="22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14:paraId="250BD9F6" w14:textId="77777777" w:rsidR="005627EA" w:rsidRPr="00D51E9D" w:rsidRDefault="005627EA" w:rsidP="00960B16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4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52B585D6" w14:textId="77777777" w:rsidR="005627EA" w:rsidRPr="00D51E9D" w:rsidRDefault="00BD3A81" w:rsidP="00960B16">
            <w:pPr>
              <w:rPr>
                <w:rFonts w:cs="Arial"/>
                <w:b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Cyfeirnod(au) tystiolaeth:</w:t>
            </w:r>
          </w:p>
        </w:tc>
      </w:tr>
      <w:tr w:rsidR="007631C1" w14:paraId="79777705" w14:textId="77777777" w:rsidTr="004A3552">
        <w:trPr>
          <w:trHeight w:val="1200"/>
        </w:trPr>
        <w:tc>
          <w:tcPr>
            <w:tcW w:w="648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0C9AC8" w14:textId="77777777" w:rsidR="005627EA" w:rsidRPr="00D51E9D" w:rsidRDefault="005627EA" w:rsidP="00960B16">
            <w:pPr>
              <w:rPr>
                <w:rFonts w:cs="Arial"/>
                <w:b/>
                <w:sz w:val="22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single" w:sz="4" w:space="0" w:color="808080"/>
            </w:tcBorders>
            <w:shd w:val="clear" w:color="auto" w:fill="auto"/>
          </w:tcPr>
          <w:p w14:paraId="3C9ABF67" w14:textId="77777777" w:rsidR="005627EA" w:rsidRPr="00D51E9D" w:rsidRDefault="005627EA" w:rsidP="00960B16">
            <w:pPr>
              <w:rPr>
                <w:rFonts w:cs="Arial"/>
                <w:b/>
                <w:sz w:val="22"/>
              </w:rPr>
            </w:pPr>
          </w:p>
        </w:tc>
        <w:tc>
          <w:tcPr>
            <w:tcW w:w="247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17AD969B" w14:textId="77777777" w:rsidR="005627EA" w:rsidRPr="00D51E9D" w:rsidRDefault="00BD3A81" w:rsidP="00960B16">
            <w:pPr>
              <w:rPr>
                <w:rFonts w:cs="Arial"/>
                <w:b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Rhif(au) unedau:</w:t>
            </w:r>
          </w:p>
        </w:tc>
      </w:tr>
    </w:tbl>
    <w:p w14:paraId="771DFC4A" w14:textId="77777777" w:rsidR="005627EA" w:rsidRPr="00D51E9D" w:rsidRDefault="005627EA" w:rsidP="003A7DCF">
      <w:pPr>
        <w:pStyle w:val="Footer"/>
        <w:rPr>
          <w:rFonts w:cs="Arial"/>
          <w:sz w:val="22"/>
          <w:szCs w:val="22"/>
        </w:rPr>
      </w:pPr>
    </w:p>
    <w:p w14:paraId="54649E4A" w14:textId="2245850D" w:rsidR="003A7DCF" w:rsidRPr="00D51E9D" w:rsidRDefault="00BD3A81" w:rsidP="003A7DCF">
      <w:pPr>
        <w:pStyle w:val="Footer"/>
        <w:rPr>
          <w:rFonts w:cs="Arial"/>
          <w:sz w:val="22"/>
          <w:szCs w:val="22"/>
        </w:rPr>
      </w:pPr>
      <w:r w:rsidRPr="00D51E9D">
        <w:rPr>
          <w:rFonts w:cs="Arial"/>
          <w:sz w:val="22"/>
          <w:szCs w:val="22"/>
          <w:lang w:val="cy-GB"/>
        </w:rPr>
        <w:t>DS Efallai y bydd eich aseswr am ofyn rhai cwestiynau i chi am y gweithgaredd hwn. Mae dalen ar wahân i gofnodi'r rhain. Rhaid i'r person sydd wedi arsylwi/bod yn dyst i'ch gweithgaredd lofnodi a rhoi'r dyddiad dros y ddalen.</w:t>
      </w:r>
    </w:p>
    <w:p w14:paraId="33195D04" w14:textId="77777777" w:rsidR="003A7DCF" w:rsidRPr="002B6272" w:rsidRDefault="003A7DCF" w:rsidP="003A7DCF">
      <w:pPr>
        <w:rPr>
          <w:rFonts w:ascii="Avenir LT Std 35 Light" w:hAnsi="Avenir LT Std 35 Light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016"/>
        <w:gridCol w:w="2654"/>
        <w:gridCol w:w="1276"/>
        <w:gridCol w:w="1291"/>
      </w:tblGrid>
      <w:tr w:rsidR="007631C1" w14:paraId="1FFB2D7E" w14:textId="77777777" w:rsidTr="00D51E9D">
        <w:tc>
          <w:tcPr>
            <w:tcW w:w="1951" w:type="dxa"/>
            <w:shd w:val="clear" w:color="auto" w:fill="auto"/>
          </w:tcPr>
          <w:p w14:paraId="6F123E03" w14:textId="77777777" w:rsidR="00D51E9D" w:rsidRPr="00D51E9D" w:rsidRDefault="00BD3A81" w:rsidP="00D51E9D">
            <w:pPr>
              <w:spacing w:before="0" w:after="0"/>
              <w:rPr>
                <w:rFonts w:cs="Arial"/>
                <w:b/>
                <w:bCs/>
                <w:sz w:val="22"/>
              </w:rPr>
            </w:pPr>
            <w:r w:rsidRPr="00624FC7">
              <w:rPr>
                <w:rFonts w:cs="Arial"/>
                <w:b/>
                <w:bCs/>
                <w:sz w:val="22"/>
                <w:lang w:val="cy-GB"/>
              </w:rPr>
              <w:t>Canlyniad Dysgu</w:t>
            </w:r>
          </w:p>
        </w:tc>
        <w:tc>
          <w:tcPr>
            <w:tcW w:w="3016" w:type="dxa"/>
            <w:shd w:val="clear" w:color="auto" w:fill="auto"/>
          </w:tcPr>
          <w:p w14:paraId="29E1F7F2" w14:textId="77777777" w:rsidR="00D51E9D" w:rsidRPr="00D51E9D" w:rsidRDefault="00BD3A81" w:rsidP="00D51E9D">
            <w:pPr>
              <w:spacing w:before="0" w:after="0"/>
              <w:rPr>
                <w:rFonts w:cs="Arial"/>
                <w:b/>
                <w:bCs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Meini prawf asesu</w:t>
            </w:r>
          </w:p>
        </w:tc>
        <w:tc>
          <w:tcPr>
            <w:tcW w:w="2654" w:type="dxa"/>
            <w:shd w:val="clear" w:color="auto" w:fill="auto"/>
          </w:tcPr>
          <w:p w14:paraId="5CF1C652" w14:textId="77777777" w:rsidR="00D51E9D" w:rsidRPr="00D51E9D" w:rsidRDefault="00BD3A81" w:rsidP="00D51E9D">
            <w:pPr>
              <w:spacing w:before="0" w:after="0"/>
              <w:rPr>
                <w:rFonts w:cs="Arial"/>
                <w:b/>
                <w:bCs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Tystiolaeth o berfformiad</w:t>
            </w:r>
          </w:p>
        </w:tc>
        <w:tc>
          <w:tcPr>
            <w:tcW w:w="1276" w:type="dxa"/>
            <w:shd w:val="clear" w:color="auto" w:fill="auto"/>
          </w:tcPr>
          <w:p w14:paraId="42521599" w14:textId="6CD537CD" w:rsidR="00D51E9D" w:rsidRPr="00D51E9D" w:rsidRDefault="00BD3A81" w:rsidP="00D51E9D">
            <w:pPr>
              <w:spacing w:before="0" w:after="0"/>
              <w:rPr>
                <w:rFonts w:cs="Arial"/>
                <w:b/>
                <w:bCs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Dyddiad</w:t>
            </w:r>
            <w:r w:rsidR="004614C8">
              <w:rPr>
                <w:rFonts w:cs="Arial"/>
                <w:b/>
                <w:bCs/>
                <w:sz w:val="22"/>
                <w:lang w:val="cy-GB"/>
              </w:rPr>
              <w:t xml:space="preserve"> </w:t>
            </w:r>
            <w:r w:rsidRPr="00D51E9D">
              <w:rPr>
                <w:rFonts w:cs="Arial"/>
                <w:b/>
                <w:bCs/>
                <w:sz w:val="22"/>
                <w:lang w:val="cy-GB"/>
              </w:rPr>
              <w:t>(au) Cyflawni</w:t>
            </w:r>
          </w:p>
        </w:tc>
        <w:tc>
          <w:tcPr>
            <w:tcW w:w="1291" w:type="dxa"/>
            <w:shd w:val="clear" w:color="auto" w:fill="auto"/>
          </w:tcPr>
          <w:p w14:paraId="6213784E" w14:textId="77777777" w:rsidR="00D51E9D" w:rsidRPr="00D51E9D" w:rsidRDefault="00BD3A81" w:rsidP="00D51E9D">
            <w:pPr>
              <w:spacing w:before="0" w:after="0"/>
              <w:rPr>
                <w:rFonts w:cs="Arial"/>
                <w:b/>
                <w:bCs/>
                <w:sz w:val="22"/>
              </w:rPr>
            </w:pPr>
            <w:r w:rsidRPr="00D51E9D">
              <w:rPr>
                <w:rFonts w:cs="Arial"/>
                <w:b/>
                <w:bCs/>
                <w:sz w:val="22"/>
                <w:lang w:val="cy-GB"/>
              </w:rPr>
              <w:t>Llofnod yr Asesydd</w:t>
            </w:r>
          </w:p>
        </w:tc>
      </w:tr>
      <w:tr w:rsidR="007631C1" w14:paraId="53F89147" w14:textId="77777777" w:rsidTr="00D51E9D">
        <w:tc>
          <w:tcPr>
            <w:tcW w:w="1951" w:type="dxa"/>
            <w:shd w:val="clear" w:color="auto" w:fill="auto"/>
          </w:tcPr>
          <w:p w14:paraId="020CF67F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bCs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 LO1</w:t>
            </w:r>
          </w:p>
          <w:p w14:paraId="465910B2" w14:textId="77777777" w:rsidR="00D51E9D" w:rsidRPr="00C318E9" w:rsidRDefault="00D51E9D" w:rsidP="00D51E9D">
            <w:pPr>
              <w:spacing w:before="0" w:after="0"/>
              <w:rPr>
                <w:rFonts w:cs="Arial"/>
                <w:b/>
                <w:bCs/>
                <w:sz w:val="22"/>
              </w:rPr>
            </w:pPr>
          </w:p>
          <w:p w14:paraId="61E25D19" w14:textId="77777777" w:rsidR="00D51E9D" w:rsidRPr="00C318E9" w:rsidRDefault="00BD3A81" w:rsidP="00D51E9D">
            <w:pPr>
              <w:spacing w:before="0" w:after="0"/>
              <w:rPr>
                <w:rFonts w:cs="Arial"/>
                <w:bCs/>
                <w:sz w:val="22"/>
              </w:rPr>
            </w:pPr>
            <w:r w:rsidRPr="00C318E9">
              <w:rPr>
                <w:rFonts w:cs="Arial"/>
                <w:bCs/>
                <w:sz w:val="22"/>
                <w:lang w:val="cy-GB"/>
              </w:rPr>
              <w:t xml:space="preserve">Cynlluniwch, dewiswch a defnyddiwch systemau technegol digidol a meddalwedd ar gyfer gwahanol ddibenion.  </w:t>
            </w:r>
          </w:p>
        </w:tc>
        <w:tc>
          <w:tcPr>
            <w:tcW w:w="3016" w:type="dxa"/>
            <w:shd w:val="clear" w:color="auto" w:fill="auto"/>
          </w:tcPr>
          <w:p w14:paraId="441A7028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7574-200.1.1</w:t>
            </w:r>
          </w:p>
          <w:p w14:paraId="454D93D6" w14:textId="77777777" w:rsidR="00D51E9D" w:rsidRPr="00C318E9" w:rsidRDefault="00BD3A81" w:rsidP="00D51E9D">
            <w:pPr>
              <w:spacing w:before="0" w:after="0"/>
              <w:rPr>
                <w:rFonts w:cs="Arial"/>
                <w:bCs/>
                <w:noProof/>
                <w:sz w:val="22"/>
              </w:rPr>
            </w:pPr>
            <w:r w:rsidRPr="00C318E9">
              <w:rPr>
                <w:rFonts w:cs="Arial"/>
                <w:bCs/>
                <w:noProof/>
                <w:sz w:val="22"/>
                <w:lang w:val="cy-GB"/>
              </w:rPr>
              <w:t xml:space="preserve">Disgrifiwch ddiben defnyddio technoleg ddigidol </w:t>
            </w:r>
          </w:p>
          <w:p w14:paraId="4C2D4265" w14:textId="77777777" w:rsidR="00D51E9D" w:rsidRPr="00C318E9" w:rsidRDefault="00D51E9D" w:rsidP="00D51E9D">
            <w:pPr>
              <w:spacing w:before="0" w:after="0"/>
              <w:rPr>
                <w:rFonts w:cs="Arial"/>
                <w:noProof/>
                <w:sz w:val="22"/>
              </w:rPr>
            </w:pPr>
          </w:p>
          <w:p w14:paraId="7F590BBB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7574-200.1.2</w:t>
            </w:r>
          </w:p>
          <w:p w14:paraId="16240C7B" w14:textId="77777777" w:rsidR="00D51E9D" w:rsidRPr="00C318E9" w:rsidRDefault="00BD3A81" w:rsidP="00D51E9D">
            <w:pPr>
              <w:spacing w:before="0" w:after="0"/>
              <w:rPr>
                <w:rFonts w:cs="Arial"/>
                <w:noProof/>
                <w:sz w:val="22"/>
              </w:rPr>
            </w:pPr>
            <w:r w:rsidRPr="00C318E9">
              <w:rPr>
                <w:rFonts w:cs="Arial"/>
                <w:noProof/>
                <w:sz w:val="22"/>
                <w:lang w:val="cy-GB"/>
              </w:rPr>
              <w:t>Disgrifiwch y dulliau, sgiliau ac adnoddau sydd eu hangen i gwblhau'r dasg yn llwyddiannus</w:t>
            </w:r>
          </w:p>
          <w:p w14:paraId="7FFF94C9" w14:textId="77777777" w:rsidR="00D51E9D" w:rsidRPr="00C318E9" w:rsidRDefault="00D51E9D" w:rsidP="00D51E9D">
            <w:pPr>
              <w:spacing w:before="0" w:after="0"/>
              <w:rPr>
                <w:rFonts w:cs="Arial"/>
                <w:noProof/>
                <w:sz w:val="22"/>
              </w:rPr>
            </w:pPr>
          </w:p>
          <w:p w14:paraId="0AFBD583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7574-200.1.3</w:t>
            </w:r>
          </w:p>
          <w:p w14:paraId="7A3ACB0B" w14:textId="77777777" w:rsidR="00D51E9D" w:rsidRPr="00C318E9" w:rsidRDefault="00BD3A81" w:rsidP="00D51E9D">
            <w:pPr>
              <w:spacing w:before="0" w:after="0"/>
              <w:rPr>
                <w:rFonts w:cs="Arial"/>
                <w:noProof/>
                <w:sz w:val="22"/>
              </w:rPr>
            </w:pPr>
            <w:r w:rsidRPr="00C318E9">
              <w:rPr>
                <w:rFonts w:cs="Arial"/>
                <w:noProof/>
                <w:sz w:val="22"/>
                <w:lang w:val="cy-GB"/>
              </w:rPr>
              <w:t>Cynlluniwch sut i gynnal tasgau gan ddefnyddio technoleg ddigidol i gyflawni'r pwrpas a'r canlyniad gofynnol</w:t>
            </w:r>
          </w:p>
          <w:p w14:paraId="3C8C57A3" w14:textId="77777777" w:rsidR="00D51E9D" w:rsidRPr="00C318E9" w:rsidRDefault="00D51E9D" w:rsidP="00D51E9D">
            <w:pPr>
              <w:spacing w:before="0" w:after="0"/>
              <w:rPr>
                <w:rFonts w:cs="Arial"/>
                <w:noProof/>
                <w:sz w:val="22"/>
              </w:rPr>
            </w:pPr>
          </w:p>
          <w:p w14:paraId="6F0ADEC1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7574-200.1.4</w:t>
            </w:r>
          </w:p>
          <w:p w14:paraId="0F108A74" w14:textId="77777777" w:rsidR="00D51E9D" w:rsidRPr="00C318E9" w:rsidRDefault="00BD3A81" w:rsidP="00D51E9D">
            <w:pPr>
              <w:spacing w:before="0" w:after="0"/>
              <w:rPr>
                <w:rFonts w:cs="Arial"/>
                <w:noProof/>
                <w:sz w:val="22"/>
              </w:rPr>
            </w:pPr>
            <w:r w:rsidRPr="00C318E9">
              <w:rPr>
                <w:rFonts w:cs="Arial"/>
                <w:noProof/>
                <w:sz w:val="22"/>
                <w:lang w:val="cy-GB"/>
              </w:rPr>
              <w:t>Disgrifiwch unrhyw ffactorau a all effeithio'r dasg</w:t>
            </w:r>
          </w:p>
          <w:p w14:paraId="089C2CD5" w14:textId="77777777" w:rsidR="00D51E9D" w:rsidRPr="00C318E9" w:rsidRDefault="00D51E9D" w:rsidP="00D51E9D">
            <w:pPr>
              <w:spacing w:before="0" w:after="0"/>
              <w:rPr>
                <w:rFonts w:cs="Arial"/>
                <w:noProof/>
                <w:sz w:val="22"/>
              </w:rPr>
            </w:pPr>
          </w:p>
          <w:p w14:paraId="6A708CB1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7574-200.1.5</w:t>
            </w:r>
          </w:p>
          <w:p w14:paraId="7AD24DAB" w14:textId="77777777" w:rsidR="00D51E9D" w:rsidRPr="00C318E9" w:rsidRDefault="00BD3A81" w:rsidP="00D51E9D">
            <w:pPr>
              <w:spacing w:before="0" w:after="0"/>
              <w:rPr>
                <w:rFonts w:cs="Arial"/>
                <w:noProof/>
                <w:sz w:val="22"/>
              </w:rPr>
            </w:pPr>
            <w:r w:rsidRPr="00C318E9">
              <w:rPr>
                <w:rFonts w:cs="Arial"/>
                <w:noProof/>
                <w:sz w:val="22"/>
                <w:lang w:val="cy-GB"/>
              </w:rPr>
              <w:t>Dewiswch a defnyddiwch systemau technoleg ddigidol a chymwysiadau meddalwedd i gwblhau tasgau a gynlluniwyd ac i gynhyrchu canlyniadau effeithiol</w:t>
            </w:r>
          </w:p>
          <w:p w14:paraId="70FAA47C" w14:textId="77777777" w:rsidR="00D51E9D" w:rsidRPr="00C318E9" w:rsidRDefault="00D51E9D" w:rsidP="00D51E9D">
            <w:pPr>
              <w:spacing w:before="0" w:after="0"/>
              <w:rPr>
                <w:rFonts w:cs="Arial"/>
                <w:noProof/>
                <w:sz w:val="22"/>
              </w:rPr>
            </w:pPr>
          </w:p>
          <w:p w14:paraId="5A85238E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7574-200.1.6</w:t>
            </w:r>
          </w:p>
          <w:p w14:paraId="40B1D7D3" w14:textId="77777777" w:rsidR="00D51E9D" w:rsidRPr="00C318E9" w:rsidRDefault="00BD3A81" w:rsidP="00D51E9D">
            <w:pPr>
              <w:spacing w:before="0" w:after="0"/>
              <w:rPr>
                <w:rFonts w:cs="Arial"/>
                <w:noProof/>
                <w:sz w:val="22"/>
              </w:rPr>
            </w:pPr>
            <w:r w:rsidRPr="00C318E9">
              <w:rPr>
                <w:rFonts w:cs="Arial"/>
                <w:noProof/>
                <w:sz w:val="22"/>
                <w:lang w:val="cy-GB"/>
              </w:rPr>
              <w:t>Disgrifiwch sut mae'r pwrpas a'r canlyniadau wedi'u bodloni gan y systemau technoleg ddigidol a'r cymwysiadau meddalwedd a ddewiswyd</w:t>
            </w:r>
          </w:p>
          <w:p w14:paraId="01B1A04F" w14:textId="77777777" w:rsidR="00D51E9D" w:rsidRPr="00C318E9" w:rsidRDefault="00D51E9D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</w:p>
          <w:p w14:paraId="165FA455" w14:textId="77777777" w:rsidR="00D51E9D" w:rsidRPr="00C318E9" w:rsidRDefault="00BD3A81" w:rsidP="00D51E9D">
            <w:pPr>
              <w:spacing w:before="0" w:after="0"/>
              <w:rPr>
                <w:rFonts w:cs="Arial"/>
                <w:b/>
                <w:noProof/>
                <w:sz w:val="22"/>
              </w:rPr>
            </w:pPr>
            <w:r w:rsidRPr="00C318E9">
              <w:rPr>
                <w:rFonts w:cs="Arial"/>
                <w:b/>
                <w:bCs/>
                <w:noProof/>
                <w:sz w:val="22"/>
                <w:lang w:val="cy-GB"/>
              </w:rPr>
              <w:t>7574-200.1.7</w:t>
            </w:r>
          </w:p>
          <w:p w14:paraId="6E301C1B" w14:textId="77777777" w:rsidR="00D51E9D" w:rsidRPr="00C318E9" w:rsidRDefault="00BD3A81" w:rsidP="00D51E9D">
            <w:pPr>
              <w:spacing w:before="0" w:after="0"/>
              <w:rPr>
                <w:rFonts w:cs="Arial"/>
                <w:noProof/>
                <w:sz w:val="22"/>
              </w:rPr>
            </w:pPr>
            <w:r w:rsidRPr="00C318E9">
              <w:rPr>
                <w:rFonts w:cs="Arial"/>
                <w:noProof/>
                <w:sz w:val="22"/>
                <w:lang w:val="cy-GB"/>
              </w:rPr>
              <w:t xml:space="preserve">Disgrifiwch unrhyw ganllawiau neu gyfyngiadau cyfreithiol neu leol a all fod yn berthnasol i'r dasg neu weithgaredd </w:t>
            </w:r>
          </w:p>
          <w:p w14:paraId="46B336BD" w14:textId="77777777" w:rsidR="00D51E9D" w:rsidRPr="00C318E9" w:rsidRDefault="00D51E9D" w:rsidP="00D51E9D">
            <w:pPr>
              <w:spacing w:before="0" w:after="0"/>
              <w:rPr>
                <w:rFonts w:cs="Arial"/>
                <w:sz w:val="22"/>
              </w:rPr>
            </w:pPr>
          </w:p>
        </w:tc>
        <w:tc>
          <w:tcPr>
            <w:tcW w:w="2654" w:type="dxa"/>
            <w:shd w:val="clear" w:color="auto" w:fill="auto"/>
          </w:tcPr>
          <w:p w14:paraId="6447BF1C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2F7B75D5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14:paraId="2E642BFF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</w:tr>
      <w:tr w:rsidR="007631C1" w14:paraId="77AD7AE7" w14:textId="77777777" w:rsidTr="00D51E9D">
        <w:tc>
          <w:tcPr>
            <w:tcW w:w="1951" w:type="dxa"/>
            <w:shd w:val="clear" w:color="auto" w:fill="auto"/>
          </w:tcPr>
          <w:p w14:paraId="01EA411D" w14:textId="77777777" w:rsidR="00D51E9D" w:rsidRPr="00624FC7" w:rsidRDefault="00BD3A81" w:rsidP="00D51E9D">
            <w:pPr>
              <w:spacing w:before="0" w:after="0"/>
              <w:rPr>
                <w:rFonts w:cs="Arial"/>
                <w:b/>
                <w:bCs/>
                <w:noProof/>
                <w:szCs w:val="20"/>
              </w:rPr>
            </w:pPr>
            <w:r w:rsidRPr="00D51E9D">
              <w:rPr>
                <w:rFonts w:cs="Arial"/>
                <w:b/>
                <w:bCs/>
                <w:noProof/>
                <w:szCs w:val="20"/>
                <w:lang w:val="cy-GB"/>
              </w:rPr>
              <w:t>7574-200.LO2</w:t>
            </w:r>
          </w:p>
          <w:p w14:paraId="12D0B3BB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  <w:p w14:paraId="6B8BB745" w14:textId="77777777" w:rsidR="00D51E9D" w:rsidRPr="00624FC7" w:rsidRDefault="00BD3A81" w:rsidP="00D51E9D">
            <w:pPr>
              <w:spacing w:before="0" w:after="0"/>
              <w:rPr>
                <w:rFonts w:cs="Arial"/>
                <w:bCs/>
                <w:noProof/>
                <w:szCs w:val="20"/>
              </w:rPr>
            </w:pPr>
            <w:r w:rsidRPr="00D51E9D">
              <w:rPr>
                <w:rFonts w:cs="Arial"/>
                <w:bCs/>
                <w:noProof/>
                <w:szCs w:val="20"/>
                <w:lang w:val="cy-GB"/>
              </w:rPr>
              <w:t>Adolygwch ac addaswch y defnydd parhaus o offer technoleg ddigidol a systemau i wneud yn siŵr bod gweithgareddau'n llwyddiannus</w:t>
            </w:r>
          </w:p>
          <w:p w14:paraId="6A02B498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3016" w:type="dxa"/>
            <w:shd w:val="clear" w:color="auto" w:fill="auto"/>
          </w:tcPr>
          <w:p w14:paraId="04D72608" w14:textId="77777777" w:rsidR="00D51E9D" w:rsidRPr="00D51E9D" w:rsidRDefault="00BD3A81" w:rsidP="00D51E9D">
            <w:pPr>
              <w:spacing w:before="0" w:after="0"/>
              <w:rPr>
                <w:rFonts w:cs="Arial"/>
                <w:b/>
                <w:noProof/>
                <w:szCs w:val="20"/>
              </w:rPr>
            </w:pPr>
            <w:r w:rsidRPr="00D51E9D">
              <w:rPr>
                <w:rFonts w:cs="Arial"/>
                <w:b/>
                <w:bCs/>
                <w:noProof/>
                <w:szCs w:val="20"/>
                <w:lang w:val="cy-GB"/>
              </w:rPr>
              <w:t>7574-200.2.1</w:t>
            </w:r>
          </w:p>
          <w:p w14:paraId="4CDAA938" w14:textId="77777777" w:rsidR="00D51E9D" w:rsidRPr="00D51E9D" w:rsidRDefault="00BD3A81" w:rsidP="00D51E9D">
            <w:pPr>
              <w:spacing w:before="0" w:after="0"/>
              <w:rPr>
                <w:rFonts w:cs="Arial"/>
                <w:noProof/>
                <w:szCs w:val="20"/>
              </w:rPr>
            </w:pPr>
            <w:r w:rsidRPr="00D51E9D">
              <w:rPr>
                <w:rFonts w:cs="Arial"/>
                <w:noProof/>
                <w:szCs w:val="20"/>
                <w:lang w:val="cy-GB"/>
              </w:rPr>
              <w:t>Adolygwch y defnydd parhaus o offer technoleg ddigidol a newidiwch y dull yn ôl yr angen</w:t>
            </w:r>
          </w:p>
          <w:p w14:paraId="7B9A988A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noProof/>
                <w:szCs w:val="20"/>
              </w:rPr>
            </w:pPr>
          </w:p>
          <w:p w14:paraId="74DAE61C" w14:textId="77777777" w:rsidR="00D51E9D" w:rsidRPr="00624FC7" w:rsidRDefault="00BD3A81" w:rsidP="00D51E9D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7574-200.2.2</w:t>
            </w:r>
          </w:p>
          <w:p w14:paraId="0CBAA34E" w14:textId="77777777" w:rsidR="00D51E9D" w:rsidRPr="00624FC7" w:rsidRDefault="00BD3A81" w:rsidP="00D51E9D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>Disgrifiwch a oedd yr offer  technoleg ddigidol a  ddewiswyd yn briodol i'r dasg ac i'r pwrpas</w:t>
            </w:r>
          </w:p>
          <w:p w14:paraId="6F17A6CC" w14:textId="77777777" w:rsidR="00D51E9D" w:rsidRPr="00624FC7" w:rsidRDefault="00D51E9D" w:rsidP="00D51E9D">
            <w:pPr>
              <w:rPr>
                <w:rFonts w:cs="Arial"/>
                <w:b/>
                <w:noProof/>
                <w:szCs w:val="20"/>
              </w:rPr>
            </w:pPr>
          </w:p>
          <w:p w14:paraId="7966DA8A" w14:textId="77777777" w:rsidR="00D51E9D" w:rsidRPr="00624FC7" w:rsidRDefault="00BD3A81" w:rsidP="00D51E9D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7574-200.2.3</w:t>
            </w:r>
          </w:p>
          <w:p w14:paraId="79DAD8D7" w14:textId="4D3A3812" w:rsidR="00D51E9D" w:rsidRPr="00624FC7" w:rsidRDefault="00DB249A" w:rsidP="00D51E9D">
            <w:pPr>
              <w:rPr>
                <w:rFonts w:cs="Arial"/>
                <w:noProof/>
                <w:szCs w:val="20"/>
              </w:rPr>
            </w:pPr>
            <w:r>
              <w:rPr>
                <w:rFonts w:cs="Arial"/>
                <w:noProof/>
                <w:szCs w:val="20"/>
                <w:lang w:val="cy-GB" w:eastAsia="en-GB"/>
              </w:rPr>
              <w:t>Aseswch gryfderau a gwendidau'r gwaith terfynol</w:t>
            </w:r>
          </w:p>
          <w:p w14:paraId="5BBDA1EC" w14:textId="77777777" w:rsidR="00D51E9D" w:rsidRPr="00624FC7" w:rsidRDefault="00D51E9D" w:rsidP="00D51E9D">
            <w:pPr>
              <w:rPr>
                <w:rFonts w:cs="Arial"/>
                <w:b/>
                <w:noProof/>
                <w:szCs w:val="20"/>
              </w:rPr>
            </w:pPr>
          </w:p>
          <w:p w14:paraId="14F9B148" w14:textId="77777777" w:rsidR="00D51E9D" w:rsidRPr="00624FC7" w:rsidRDefault="00BD3A81" w:rsidP="00D51E9D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7574-200.2.4</w:t>
            </w:r>
          </w:p>
          <w:p w14:paraId="4A12C2C4" w14:textId="77777777" w:rsidR="00D51E9D" w:rsidRPr="00624FC7" w:rsidRDefault="00BD3A81" w:rsidP="00D51E9D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>Disgrifiwch ffyrdd o wneud  gwelliannau pellach i'r gwaith</w:t>
            </w:r>
          </w:p>
          <w:p w14:paraId="4CC6A81A" w14:textId="77777777" w:rsidR="00D51E9D" w:rsidRPr="00624FC7" w:rsidRDefault="00D51E9D" w:rsidP="00D51E9D">
            <w:pPr>
              <w:rPr>
                <w:rFonts w:cs="Arial"/>
                <w:noProof/>
                <w:szCs w:val="20"/>
              </w:rPr>
            </w:pPr>
          </w:p>
          <w:p w14:paraId="7C2BD18C" w14:textId="77777777" w:rsidR="00D51E9D" w:rsidRPr="00624FC7" w:rsidRDefault="00BD3A81" w:rsidP="00D51E9D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7574-200.2.5</w:t>
            </w:r>
          </w:p>
          <w:p w14:paraId="3812DB79" w14:textId="77777777" w:rsidR="00D51E9D" w:rsidRPr="00624FC7" w:rsidRDefault="00BD3A81" w:rsidP="00D51E9D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>Adolygwch ganlyniadau i wneud yn siŵr eu bod yn cyfateb i'r gofynion a'u bod yn addas i'r diben</w:t>
            </w:r>
          </w:p>
          <w:p w14:paraId="467A9549" w14:textId="77777777" w:rsidR="00D51E9D" w:rsidRPr="00D51E9D" w:rsidRDefault="00D51E9D" w:rsidP="00D51E9D">
            <w:pPr>
              <w:spacing w:before="0" w:after="0"/>
              <w:rPr>
                <w:rFonts w:cs="Arial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67BDF3AC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D3A0BBC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14:paraId="36E12DF9" w14:textId="77777777" w:rsidR="00D51E9D" w:rsidRPr="00D51E9D" w:rsidRDefault="00D51E9D" w:rsidP="00D51E9D">
            <w:pPr>
              <w:spacing w:before="0" w:after="0"/>
              <w:rPr>
                <w:rFonts w:cs="Arial"/>
                <w:b/>
                <w:bCs/>
                <w:szCs w:val="20"/>
              </w:rPr>
            </w:pPr>
          </w:p>
        </w:tc>
      </w:tr>
      <w:tr w:rsidR="007631C1" w14:paraId="520DA9E1" w14:textId="77777777" w:rsidTr="00D51E9D">
        <w:tblPrEx>
          <w:tblLook w:val="04A0" w:firstRow="1" w:lastRow="0" w:firstColumn="1" w:lastColumn="0" w:noHBand="0" w:noVBand="1"/>
        </w:tblPrEx>
        <w:tc>
          <w:tcPr>
            <w:tcW w:w="1951" w:type="dxa"/>
            <w:shd w:val="clear" w:color="auto" w:fill="auto"/>
          </w:tcPr>
          <w:p w14:paraId="5550DAC4" w14:textId="77777777" w:rsidR="00D51E9D" w:rsidRPr="00624FC7" w:rsidRDefault="00BD3A81" w:rsidP="009C0BA2">
            <w:pPr>
              <w:rPr>
                <w:rFonts w:cs="Arial"/>
                <w:b/>
                <w:bCs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7574-200.LO3</w:t>
            </w:r>
          </w:p>
          <w:p w14:paraId="19E56BF2" w14:textId="77777777" w:rsidR="00D51E9D" w:rsidRPr="00624FC7" w:rsidRDefault="00BD3A81" w:rsidP="009C0BA2">
            <w:pPr>
              <w:rPr>
                <w:rFonts w:cs="Arial"/>
                <w:b/>
                <w:bCs/>
                <w:szCs w:val="20"/>
              </w:rPr>
            </w:pPr>
            <w:r w:rsidRPr="00624FC7">
              <w:rPr>
                <w:rFonts w:cs="Arial"/>
                <w:bCs/>
                <w:noProof/>
                <w:szCs w:val="20"/>
                <w:lang w:val="cy-GB"/>
              </w:rPr>
              <w:t xml:space="preserve">Datblygwch a phrofwch atebion i wella'r defnydd parhaus o offer a systemau TG </w:t>
            </w:r>
          </w:p>
        </w:tc>
        <w:tc>
          <w:tcPr>
            <w:tcW w:w="3016" w:type="dxa"/>
            <w:shd w:val="clear" w:color="auto" w:fill="auto"/>
          </w:tcPr>
          <w:p w14:paraId="116AD51F" w14:textId="77777777" w:rsidR="00D51E9D" w:rsidRPr="00624FC7" w:rsidRDefault="00BD3A81" w:rsidP="009C0BA2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7574-200.3.1</w:t>
            </w:r>
          </w:p>
          <w:p w14:paraId="4A7EAE33" w14:textId="77777777" w:rsidR="00D51E9D" w:rsidRPr="00624FC7" w:rsidRDefault="00BD3A81" w:rsidP="009C0BA2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>Adolygwch fanteision ac anfanteision offer technoleg ddigidol a systemau a ddefnyddiwyd, o ran cynhyrchedd ac effeithlonrwydd</w:t>
            </w:r>
          </w:p>
          <w:p w14:paraId="78EDAD3F" w14:textId="77777777" w:rsidR="00D51E9D" w:rsidRPr="00624FC7" w:rsidRDefault="00D51E9D" w:rsidP="009C0BA2">
            <w:pPr>
              <w:rPr>
                <w:rFonts w:cs="Arial"/>
                <w:b/>
                <w:noProof/>
                <w:szCs w:val="20"/>
              </w:rPr>
            </w:pPr>
          </w:p>
          <w:p w14:paraId="511C381B" w14:textId="77777777" w:rsidR="00D51E9D" w:rsidRPr="00624FC7" w:rsidRDefault="00BD3A81" w:rsidP="009C0BA2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lastRenderedPageBreak/>
              <w:t>7574-200.3.2</w:t>
            </w:r>
          </w:p>
          <w:p w14:paraId="42A14524" w14:textId="77777777" w:rsidR="00D51E9D" w:rsidRPr="00624FC7" w:rsidRDefault="00BD3A81" w:rsidP="009C0BA2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>Disgrifiwch ffyrdd o wella cynhyrchedd ac effeithlonrwydd</w:t>
            </w:r>
          </w:p>
          <w:p w14:paraId="3FE64E0B" w14:textId="77777777" w:rsidR="00D51E9D" w:rsidRPr="00624FC7" w:rsidRDefault="00D51E9D" w:rsidP="009C0BA2">
            <w:pPr>
              <w:rPr>
                <w:rFonts w:cs="Arial"/>
                <w:b/>
                <w:noProof/>
                <w:szCs w:val="20"/>
              </w:rPr>
            </w:pPr>
          </w:p>
          <w:p w14:paraId="014CDF48" w14:textId="77777777" w:rsidR="00D51E9D" w:rsidRPr="00624FC7" w:rsidRDefault="00BD3A81" w:rsidP="009C0BA2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7574-200.3.3</w:t>
            </w:r>
          </w:p>
          <w:p w14:paraId="7D1E741E" w14:textId="77777777" w:rsidR="00D51E9D" w:rsidRPr="00624FC7" w:rsidRDefault="00BD3A81" w:rsidP="009C0BA2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 xml:space="preserve">Datblygwch atebion i wella eich cynhyrchedd eich hun wrth ddefnyddio technoleg ddigidol </w:t>
            </w:r>
          </w:p>
          <w:p w14:paraId="14598E20" w14:textId="77777777" w:rsidR="00D51E9D" w:rsidRPr="00624FC7" w:rsidRDefault="00D51E9D" w:rsidP="009C0BA2">
            <w:pPr>
              <w:rPr>
                <w:rFonts w:cs="Arial"/>
                <w:b/>
                <w:noProof/>
                <w:szCs w:val="20"/>
              </w:rPr>
            </w:pPr>
          </w:p>
          <w:p w14:paraId="4AAE1DF1" w14:textId="77777777" w:rsidR="00D51E9D" w:rsidRPr="00624FC7" w:rsidRDefault="00BD3A81" w:rsidP="009C0BA2">
            <w:pPr>
              <w:rPr>
                <w:rFonts w:cs="Arial"/>
                <w:b/>
                <w:noProof/>
                <w:szCs w:val="20"/>
              </w:rPr>
            </w:pPr>
            <w:r w:rsidRPr="00624FC7">
              <w:rPr>
                <w:rFonts w:cs="Arial"/>
                <w:b/>
                <w:bCs/>
                <w:noProof/>
                <w:szCs w:val="20"/>
                <w:lang w:val="cy-GB"/>
              </w:rPr>
              <w:t>7574-200.3.4</w:t>
            </w:r>
          </w:p>
          <w:p w14:paraId="14BF88DC" w14:textId="77777777" w:rsidR="00D51E9D" w:rsidRPr="00624FC7" w:rsidRDefault="00BD3A81" w:rsidP="009C0BA2">
            <w:pPr>
              <w:rPr>
                <w:rFonts w:cs="Arial"/>
                <w:noProof/>
                <w:szCs w:val="20"/>
              </w:rPr>
            </w:pPr>
            <w:r w:rsidRPr="00624FC7">
              <w:rPr>
                <w:rFonts w:cs="Arial"/>
                <w:noProof/>
                <w:szCs w:val="20"/>
                <w:lang w:val="cy-GB"/>
              </w:rPr>
              <w:t xml:space="preserve">Profwch atebion i sicrhau bod y gwaith fel y bwriadwyd </w:t>
            </w:r>
          </w:p>
          <w:p w14:paraId="12F21F64" w14:textId="77777777" w:rsidR="00D51E9D" w:rsidRPr="00624FC7" w:rsidRDefault="00D51E9D" w:rsidP="009C0BA2">
            <w:pPr>
              <w:rPr>
                <w:rFonts w:cs="Arial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6DAAED08" w14:textId="77777777" w:rsidR="00D51E9D" w:rsidRPr="00624FC7" w:rsidRDefault="00D51E9D" w:rsidP="009C0BA2">
            <w:pPr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1544477" w14:textId="77777777" w:rsidR="00D51E9D" w:rsidRPr="00624FC7" w:rsidRDefault="00D51E9D" w:rsidP="009C0BA2">
            <w:pPr>
              <w:rPr>
                <w:rFonts w:cs="Arial"/>
                <w:b/>
                <w:bCs/>
                <w:szCs w:val="20"/>
              </w:rPr>
            </w:pPr>
          </w:p>
        </w:tc>
        <w:tc>
          <w:tcPr>
            <w:tcW w:w="1291" w:type="dxa"/>
            <w:shd w:val="clear" w:color="auto" w:fill="auto"/>
          </w:tcPr>
          <w:p w14:paraId="28D36D1D" w14:textId="77777777" w:rsidR="00D51E9D" w:rsidRPr="00624FC7" w:rsidRDefault="00D51E9D" w:rsidP="009C0BA2">
            <w:pPr>
              <w:rPr>
                <w:rFonts w:cs="Arial"/>
                <w:b/>
                <w:bCs/>
                <w:szCs w:val="20"/>
              </w:rPr>
            </w:pPr>
          </w:p>
        </w:tc>
      </w:tr>
    </w:tbl>
    <w:p w14:paraId="713B0D5A" w14:textId="77777777" w:rsidR="00896811" w:rsidRPr="002B6272" w:rsidRDefault="00896811" w:rsidP="00F25500">
      <w:pPr>
        <w:rPr>
          <w:rFonts w:ascii="Avenir LT Std 35 Light" w:hAnsi="Avenir LT Std 35 Light"/>
        </w:rPr>
      </w:pPr>
    </w:p>
    <w:p w14:paraId="017C3620" w14:textId="77777777" w:rsidR="00896811" w:rsidRPr="00D51E9D" w:rsidRDefault="00BD3A81" w:rsidP="00F25500">
      <w:pPr>
        <w:rPr>
          <w:rFonts w:cs="Arial"/>
          <w:sz w:val="22"/>
        </w:rPr>
      </w:pPr>
      <w:r w:rsidRPr="00D51E9D">
        <w:rPr>
          <w:rFonts w:cs="Arial"/>
          <w:sz w:val="22"/>
          <w:lang w:val="cy-GB"/>
        </w:rPr>
        <w:t>Rwy'n cadarnhau mai fy ngwaith fy hun yw'r dystiolaeth sydd wedi'i rhestru a chafodd ei wneud yn yr amodau a'r cyd-destun a nodwyd yn y safonau.</w:t>
      </w:r>
    </w:p>
    <w:p w14:paraId="153529FE" w14:textId="77777777" w:rsidR="00896811" w:rsidRPr="00D51E9D" w:rsidRDefault="00896811" w:rsidP="00F25500">
      <w:pPr>
        <w:rPr>
          <w:rFonts w:cs="Arial"/>
          <w:sz w:val="22"/>
        </w:rPr>
      </w:pPr>
    </w:p>
    <w:p w14:paraId="3398A9E0" w14:textId="77777777" w:rsidR="00896811" w:rsidRPr="003262D3" w:rsidRDefault="00BD3A81" w:rsidP="00896811">
      <w:pPr>
        <w:pStyle w:val="Formskewedtab"/>
        <w:rPr>
          <w:rFonts w:cs="Arial"/>
          <w:b/>
          <w:bCs/>
          <w:sz w:val="22"/>
        </w:rPr>
      </w:pPr>
      <w:r w:rsidRPr="003262D3">
        <w:rPr>
          <w:rFonts w:cs="Arial"/>
          <w:b/>
          <w:bCs/>
          <w:sz w:val="22"/>
          <w:lang w:val="cy-GB"/>
        </w:rPr>
        <w:t>Llofnod yr ymgeisydd:</w:t>
      </w:r>
      <w:r w:rsidRPr="003262D3">
        <w:rPr>
          <w:rFonts w:cs="Arial"/>
          <w:b/>
          <w:bCs/>
          <w:sz w:val="22"/>
          <w:lang w:val="cy-GB"/>
        </w:rPr>
        <w:tab/>
        <w:t>Dyddiad:</w:t>
      </w:r>
      <w:r w:rsidRPr="003262D3">
        <w:rPr>
          <w:rFonts w:cs="Arial"/>
          <w:b/>
          <w:bCs/>
          <w:sz w:val="22"/>
          <w:lang w:val="cy-GB"/>
        </w:rPr>
        <w:tab/>
      </w:r>
    </w:p>
    <w:p w14:paraId="02B9C8FD" w14:textId="77777777" w:rsidR="00896811" w:rsidRPr="003262D3" w:rsidRDefault="00896811" w:rsidP="00896811">
      <w:pPr>
        <w:pStyle w:val="Formhalftab"/>
        <w:rPr>
          <w:rFonts w:cs="Arial"/>
          <w:b/>
          <w:bCs/>
          <w:sz w:val="22"/>
        </w:rPr>
      </w:pPr>
    </w:p>
    <w:p w14:paraId="2C603C22" w14:textId="77777777" w:rsidR="00896811" w:rsidRPr="003262D3" w:rsidRDefault="00BD3A81" w:rsidP="00896811">
      <w:pPr>
        <w:pStyle w:val="Formskewedtab"/>
        <w:rPr>
          <w:rFonts w:cs="Arial"/>
          <w:b/>
          <w:bCs/>
          <w:sz w:val="22"/>
        </w:rPr>
      </w:pPr>
      <w:r w:rsidRPr="003262D3">
        <w:rPr>
          <w:rFonts w:cs="Arial"/>
          <w:b/>
          <w:bCs/>
          <w:sz w:val="22"/>
          <w:lang w:val="cy-GB"/>
        </w:rPr>
        <w:t>Llofnod Asesydd/Tyst Arbenigol*:</w:t>
      </w:r>
      <w:r w:rsidRPr="003262D3">
        <w:rPr>
          <w:rFonts w:cs="Arial"/>
          <w:b/>
          <w:bCs/>
          <w:sz w:val="22"/>
          <w:lang w:val="cy-GB"/>
        </w:rPr>
        <w:tab/>
        <w:t>Dyddiad:</w:t>
      </w:r>
      <w:r w:rsidRPr="003262D3">
        <w:rPr>
          <w:rFonts w:cs="Arial"/>
          <w:b/>
          <w:bCs/>
          <w:sz w:val="22"/>
          <w:lang w:val="cy-GB"/>
        </w:rPr>
        <w:tab/>
      </w:r>
    </w:p>
    <w:p w14:paraId="02EFB89D" w14:textId="77777777" w:rsidR="00896811" w:rsidRPr="003262D3" w:rsidRDefault="00BD3A81" w:rsidP="006C27F4">
      <w:pPr>
        <w:pStyle w:val="Footer"/>
        <w:rPr>
          <w:rFonts w:cs="Arial"/>
          <w:b/>
          <w:bCs/>
          <w:sz w:val="22"/>
          <w:szCs w:val="22"/>
        </w:rPr>
      </w:pPr>
      <w:r w:rsidRPr="003262D3">
        <w:rPr>
          <w:rFonts w:cs="Arial"/>
          <w:b/>
          <w:bCs/>
          <w:sz w:val="22"/>
          <w:szCs w:val="22"/>
          <w:lang w:val="cy-GB"/>
        </w:rPr>
        <w:t>*dilëer fel y bo'n briodol</w:t>
      </w:r>
    </w:p>
    <w:p w14:paraId="418A201C" w14:textId="77777777" w:rsidR="00896811" w:rsidRPr="003262D3" w:rsidRDefault="00896811" w:rsidP="00896811">
      <w:pPr>
        <w:pStyle w:val="Formhalftab"/>
        <w:rPr>
          <w:rFonts w:cs="Arial"/>
          <w:b/>
          <w:bCs/>
          <w:sz w:val="22"/>
        </w:rPr>
      </w:pPr>
    </w:p>
    <w:p w14:paraId="6AFEB5CA" w14:textId="77777777" w:rsidR="00896811" w:rsidRDefault="00BD3A81" w:rsidP="00B6682D">
      <w:pPr>
        <w:pStyle w:val="Formskewedtab"/>
        <w:rPr>
          <w:rFonts w:cs="Arial"/>
          <w:sz w:val="22"/>
        </w:rPr>
      </w:pPr>
      <w:r w:rsidRPr="003262D3">
        <w:rPr>
          <w:rFonts w:cs="Arial"/>
          <w:b/>
          <w:bCs/>
          <w:sz w:val="22"/>
          <w:lang w:val="cy-GB"/>
        </w:rPr>
        <w:t>Llofnod y Gwiriwr Mewnol (os gwnaed sampl):</w:t>
      </w:r>
      <w:r w:rsidRPr="003262D3">
        <w:rPr>
          <w:rFonts w:cs="Arial"/>
          <w:b/>
          <w:bCs/>
          <w:sz w:val="22"/>
          <w:lang w:val="cy-GB"/>
        </w:rPr>
        <w:tab/>
        <w:t>Dyddiad:</w:t>
      </w:r>
      <w:r w:rsidRPr="00D51E9D">
        <w:rPr>
          <w:rFonts w:cs="Arial"/>
          <w:sz w:val="22"/>
          <w:lang w:val="cy-GB"/>
        </w:rPr>
        <w:tab/>
      </w:r>
    </w:p>
    <w:p w14:paraId="4890F6DA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7C5AD565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3B9797B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3D762BD7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797CADDF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3F272AE3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5CA52F70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819C7E2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20160E08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09251616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6ECD00E9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9A8F051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71182F0F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7D25845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6B9138CA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3D3C8289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5568A400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2A6872DC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040B3A1E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3DC13C5B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39355663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E3FD9F3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02990BC9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465BC97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0E00CAE5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F747C19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2C99ACE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4B44B4DD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25DB6EEF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6E3B88D5" w14:textId="5B9EDA57" w:rsidR="00C318E9" w:rsidRDefault="00BD3A81" w:rsidP="00B6682D">
      <w:pPr>
        <w:pStyle w:val="Formskewedtab"/>
        <w:rPr>
          <w:rFonts w:cs="Arial"/>
          <w:sz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9DF9BF" wp14:editId="1845A979">
            <wp:simplePos x="0" y="0"/>
            <wp:positionH relativeFrom="margin">
              <wp:posOffset>5000625</wp:posOffset>
            </wp:positionH>
            <wp:positionV relativeFrom="margin">
              <wp:posOffset>-50800</wp:posOffset>
            </wp:positionV>
            <wp:extent cx="1382395" cy="823595"/>
            <wp:effectExtent l="0" t="0" r="0" b="0"/>
            <wp:wrapSquare wrapText="bothSides"/>
            <wp:docPr id="5" name="Llu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" r="-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D548D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1DA1AB1F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5E2E8E84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3B1E3804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1157D808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720777EE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2390DB2D" w14:textId="54ABBDD8" w:rsidR="00C318E9" w:rsidRDefault="00C318E9" w:rsidP="00B6682D">
      <w:pPr>
        <w:pStyle w:val="Formskewedtab"/>
        <w:rPr>
          <w:rFonts w:cs="Arial"/>
          <w:sz w:val="22"/>
        </w:rPr>
      </w:pPr>
    </w:p>
    <w:p w14:paraId="07350E9D" w14:textId="77777777" w:rsidR="00C318E9" w:rsidRDefault="00C318E9" w:rsidP="00B6682D">
      <w:pPr>
        <w:pStyle w:val="Formskewedtab"/>
        <w:rPr>
          <w:rFonts w:cs="Arial"/>
          <w:sz w:val="22"/>
        </w:rPr>
      </w:pPr>
    </w:p>
    <w:p w14:paraId="197E5888" w14:textId="77777777" w:rsidR="00C318E9" w:rsidRPr="00C318E9" w:rsidRDefault="00BD3A81" w:rsidP="00C318E9">
      <w:pPr>
        <w:pStyle w:val="Heading1"/>
        <w:numPr>
          <w:ilvl w:val="0"/>
          <w:numId w:val="0"/>
        </w:numPr>
        <w:ind w:left="680" w:hanging="680"/>
      </w:pPr>
      <w:bookmarkStart w:id="26" w:name="_Toc118661646"/>
      <w:r>
        <w:rPr>
          <w:lang w:val="cy-GB"/>
        </w:rPr>
        <w:t>Ffurflen 4 Cofnod trafodaeth broffesiynol</w:t>
      </w:r>
      <w:bookmarkEnd w:id="26"/>
    </w:p>
    <w:p w14:paraId="1F17156D" w14:textId="77777777" w:rsidR="00C318E9" w:rsidRDefault="00C318E9" w:rsidP="00B6682D">
      <w:pPr>
        <w:pStyle w:val="Formskewedtab"/>
        <w:rPr>
          <w:rFonts w:cs="Arial"/>
          <w:sz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0"/>
        <w:gridCol w:w="5825"/>
      </w:tblGrid>
      <w:tr w:rsidR="007631C1" w14:paraId="21F2C322" w14:textId="77777777" w:rsidTr="00D14476">
        <w:tc>
          <w:tcPr>
            <w:tcW w:w="3468" w:type="dxa"/>
            <w:shd w:val="clear" w:color="auto" w:fill="auto"/>
          </w:tcPr>
          <w:p w14:paraId="539DBD08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Enw'r ymgeisydd:</w:t>
            </w:r>
          </w:p>
        </w:tc>
        <w:tc>
          <w:tcPr>
            <w:tcW w:w="6140" w:type="dxa"/>
            <w:tcBorders>
              <w:bottom w:val="single" w:sz="4" w:space="0" w:color="auto"/>
            </w:tcBorders>
            <w:shd w:val="clear" w:color="auto" w:fill="auto"/>
          </w:tcPr>
          <w:p w14:paraId="6569ABDA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</w:tr>
    </w:tbl>
    <w:p w14:paraId="7934A945" w14:textId="77777777" w:rsidR="00C318E9" w:rsidRPr="00C318E9" w:rsidRDefault="00C318E9" w:rsidP="00C318E9">
      <w:pPr>
        <w:rPr>
          <w:sz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8"/>
        <w:gridCol w:w="5817"/>
      </w:tblGrid>
      <w:tr w:rsidR="007631C1" w14:paraId="13C8FB42" w14:textId="77777777" w:rsidTr="00D14476">
        <w:tc>
          <w:tcPr>
            <w:tcW w:w="3468" w:type="dxa"/>
            <w:shd w:val="clear" w:color="auto" w:fill="auto"/>
          </w:tcPr>
          <w:p w14:paraId="744EA590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Enw Asesydd/Tyst arbenigol:</w:t>
            </w:r>
          </w:p>
        </w:tc>
        <w:tc>
          <w:tcPr>
            <w:tcW w:w="6140" w:type="dxa"/>
            <w:tcBorders>
              <w:bottom w:val="single" w:sz="4" w:space="0" w:color="auto"/>
            </w:tcBorders>
            <w:shd w:val="clear" w:color="auto" w:fill="auto"/>
          </w:tcPr>
          <w:p w14:paraId="08327BED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</w:tr>
    </w:tbl>
    <w:p w14:paraId="205BC362" w14:textId="77777777" w:rsidR="00C318E9" w:rsidRDefault="00C318E9" w:rsidP="00B6682D">
      <w:pPr>
        <w:pStyle w:val="Formskewedtab"/>
        <w:rPr>
          <w:rFonts w:cs="Arial"/>
          <w:sz w:val="22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94"/>
        <w:gridCol w:w="1280"/>
        <w:gridCol w:w="1477"/>
      </w:tblGrid>
      <w:tr w:rsidR="007631C1" w14:paraId="50D78145" w14:textId="77777777" w:rsidTr="004614C8">
        <w:tc>
          <w:tcPr>
            <w:tcW w:w="6594" w:type="dxa"/>
            <w:shd w:val="clear" w:color="auto" w:fill="auto"/>
            <w:vAlign w:val="center"/>
          </w:tcPr>
          <w:p w14:paraId="7B63471D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szCs w:val="20"/>
              </w:rPr>
            </w:pPr>
            <w:r w:rsidRPr="00C318E9">
              <w:rPr>
                <w:rFonts w:cs="Arial"/>
                <w:b/>
                <w:bCs/>
                <w:szCs w:val="20"/>
                <w:lang w:val="cy-GB"/>
              </w:rPr>
              <w:t>Meysydd i'w trafod yn y drafodaeth</w:t>
            </w:r>
          </w:p>
        </w:tc>
        <w:tc>
          <w:tcPr>
            <w:tcW w:w="1280" w:type="dxa"/>
            <w:shd w:val="clear" w:color="auto" w:fill="auto"/>
          </w:tcPr>
          <w:p w14:paraId="2AAC0C70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b/>
                <w:szCs w:val="20"/>
              </w:rPr>
            </w:pPr>
            <w:r w:rsidRPr="00C318E9">
              <w:rPr>
                <w:rFonts w:cs="Arial"/>
                <w:b/>
                <w:bCs/>
                <w:szCs w:val="20"/>
                <w:lang w:val="cy-GB"/>
              </w:rPr>
              <w:t>Cyfeirnod Uned /elfen</w:t>
            </w:r>
          </w:p>
        </w:tc>
        <w:tc>
          <w:tcPr>
            <w:tcW w:w="1477" w:type="dxa"/>
            <w:shd w:val="clear" w:color="auto" w:fill="auto"/>
          </w:tcPr>
          <w:p w14:paraId="2565E38E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b/>
                <w:szCs w:val="20"/>
              </w:rPr>
            </w:pPr>
            <w:r w:rsidRPr="00C318E9">
              <w:rPr>
                <w:rFonts w:cs="Arial"/>
                <w:b/>
                <w:bCs/>
                <w:szCs w:val="20"/>
                <w:lang w:val="cy-GB"/>
              </w:rPr>
              <w:t>Cyfeirnod gwybodaeth Uned/au</w:t>
            </w:r>
          </w:p>
        </w:tc>
      </w:tr>
      <w:tr w:rsidR="007631C1" w14:paraId="5AA7A5AA" w14:textId="77777777" w:rsidTr="004614C8">
        <w:trPr>
          <w:trHeight w:val="2460"/>
        </w:trPr>
        <w:tc>
          <w:tcPr>
            <w:tcW w:w="6594" w:type="dxa"/>
            <w:shd w:val="clear" w:color="auto" w:fill="auto"/>
          </w:tcPr>
          <w:p w14:paraId="7687273A" w14:textId="77777777" w:rsidR="00C318E9" w:rsidRPr="00C318E9" w:rsidRDefault="00C318E9" w:rsidP="00D14476">
            <w:pPr>
              <w:tabs>
                <w:tab w:val="left" w:pos="1134"/>
              </w:tabs>
              <w:spacing w:before="0" w:after="0"/>
              <w:rPr>
                <w:rFonts w:cs="Arial"/>
                <w:szCs w:val="20"/>
              </w:rPr>
            </w:pPr>
          </w:p>
        </w:tc>
        <w:tc>
          <w:tcPr>
            <w:tcW w:w="1280" w:type="dxa"/>
            <w:shd w:val="clear" w:color="auto" w:fill="auto"/>
          </w:tcPr>
          <w:p w14:paraId="39F8E33E" w14:textId="77777777" w:rsidR="00C318E9" w:rsidRPr="00C318E9" w:rsidRDefault="00C318E9" w:rsidP="00D14476">
            <w:pPr>
              <w:tabs>
                <w:tab w:val="left" w:pos="1134"/>
              </w:tabs>
              <w:spacing w:before="0" w:after="0"/>
              <w:rPr>
                <w:rFonts w:cs="Arial"/>
                <w:b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1C328F14" w14:textId="77777777" w:rsidR="00C318E9" w:rsidRPr="00C318E9" w:rsidRDefault="00C318E9" w:rsidP="00D14476">
            <w:pPr>
              <w:tabs>
                <w:tab w:val="left" w:pos="1134"/>
              </w:tabs>
              <w:spacing w:before="0" w:after="0"/>
              <w:rPr>
                <w:rFonts w:cs="Arial"/>
                <w:b/>
                <w:szCs w:val="20"/>
              </w:rPr>
            </w:pPr>
          </w:p>
        </w:tc>
      </w:tr>
      <w:tr w:rsidR="007631C1" w14:paraId="0505AB00" w14:textId="77777777" w:rsidTr="004614C8">
        <w:tc>
          <w:tcPr>
            <w:tcW w:w="7874" w:type="dxa"/>
            <w:gridSpan w:val="2"/>
            <w:shd w:val="clear" w:color="auto" w:fill="auto"/>
            <w:vAlign w:val="center"/>
          </w:tcPr>
          <w:p w14:paraId="6C8B5BD2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b/>
                <w:szCs w:val="20"/>
              </w:rPr>
            </w:pPr>
            <w:r w:rsidRPr="00C318E9">
              <w:rPr>
                <w:rFonts w:cs="Arial"/>
                <w:b/>
                <w:bCs/>
                <w:szCs w:val="20"/>
                <w:lang w:val="cy-GB"/>
              </w:rPr>
              <w:t xml:space="preserve">Cofnod amlinellol o gynnwys y drafodaeth </w:t>
            </w:r>
          </w:p>
          <w:p w14:paraId="394E8B2A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b/>
                <w:szCs w:val="20"/>
              </w:rPr>
            </w:pPr>
            <w:r w:rsidRPr="00C318E9">
              <w:rPr>
                <w:rFonts w:cs="Arial"/>
                <w:b/>
                <w:bCs/>
                <w:szCs w:val="20"/>
                <w:lang w:val="cy-GB"/>
              </w:rPr>
              <w:t>(parhad drosodd, defnyddiwch ddalennau ychwanegol yn ôl y gofyn)</w:t>
            </w:r>
          </w:p>
        </w:tc>
        <w:tc>
          <w:tcPr>
            <w:tcW w:w="1477" w:type="dxa"/>
            <w:shd w:val="clear" w:color="auto" w:fill="auto"/>
          </w:tcPr>
          <w:p w14:paraId="153D981C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szCs w:val="20"/>
              </w:rPr>
            </w:pPr>
            <w:r w:rsidRPr="00C318E9">
              <w:rPr>
                <w:rFonts w:cs="Arial"/>
                <w:szCs w:val="20"/>
                <w:lang w:val="cy-GB"/>
              </w:rPr>
              <w:t>Cyfeirnod rhif</w:t>
            </w:r>
          </w:p>
          <w:p w14:paraId="77013971" w14:textId="77777777" w:rsidR="00C318E9" w:rsidRPr="00C318E9" w:rsidRDefault="00BD3A81" w:rsidP="00D14476">
            <w:pPr>
              <w:tabs>
                <w:tab w:val="left" w:pos="1134"/>
              </w:tabs>
              <w:spacing w:before="0" w:after="0"/>
              <w:rPr>
                <w:rFonts w:cs="Arial"/>
                <w:szCs w:val="20"/>
              </w:rPr>
            </w:pPr>
            <w:r w:rsidRPr="00C318E9">
              <w:rPr>
                <w:rFonts w:cs="Arial"/>
                <w:szCs w:val="20"/>
                <w:lang w:val="cy-GB"/>
              </w:rPr>
              <w:t>(</w:t>
            </w:r>
            <w:r w:rsidRPr="00C318E9">
              <w:rPr>
                <w:rFonts w:cs="Arial"/>
                <w:sz w:val="16"/>
                <w:szCs w:val="16"/>
                <w:lang w:val="cy-GB"/>
              </w:rPr>
              <w:t>os bydd recordio)</w:t>
            </w:r>
          </w:p>
        </w:tc>
      </w:tr>
      <w:tr w:rsidR="007631C1" w14:paraId="5C49D502" w14:textId="77777777" w:rsidTr="00195FAA">
        <w:trPr>
          <w:trHeight w:val="4898"/>
        </w:trPr>
        <w:tc>
          <w:tcPr>
            <w:tcW w:w="7874" w:type="dxa"/>
            <w:gridSpan w:val="2"/>
            <w:shd w:val="clear" w:color="auto" w:fill="auto"/>
          </w:tcPr>
          <w:p w14:paraId="457DD7B9" w14:textId="77777777" w:rsidR="00C318E9" w:rsidRPr="00C318E9" w:rsidRDefault="00C318E9" w:rsidP="00D14476">
            <w:pPr>
              <w:tabs>
                <w:tab w:val="left" w:pos="1134"/>
              </w:tabs>
              <w:spacing w:before="0" w:after="0"/>
              <w:rPr>
                <w:rFonts w:cs="Arial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07C99AF1" w14:textId="77777777" w:rsidR="00C318E9" w:rsidRPr="00C318E9" w:rsidRDefault="00C318E9" w:rsidP="00D14476">
            <w:pPr>
              <w:tabs>
                <w:tab w:val="left" w:pos="1134"/>
              </w:tabs>
              <w:spacing w:before="0" w:after="0"/>
              <w:rPr>
                <w:rFonts w:cs="Arial"/>
                <w:szCs w:val="20"/>
              </w:rPr>
            </w:pPr>
          </w:p>
        </w:tc>
      </w:tr>
      <w:tr w:rsidR="007631C1" w14:paraId="692E40F8" w14:textId="77777777" w:rsidTr="004614C8">
        <w:tblPrEx>
          <w:tblLook w:val="04A0" w:firstRow="1" w:lastRow="0" w:firstColumn="1" w:lastColumn="0" w:noHBand="0" w:noVBand="1"/>
        </w:tblPrEx>
        <w:tc>
          <w:tcPr>
            <w:tcW w:w="7874" w:type="dxa"/>
            <w:gridSpan w:val="2"/>
            <w:shd w:val="clear" w:color="auto" w:fill="auto"/>
          </w:tcPr>
          <w:p w14:paraId="177D962E" w14:textId="77777777" w:rsidR="00C318E9" w:rsidRPr="00D14476" w:rsidRDefault="00BD3A81" w:rsidP="00D14476">
            <w:pPr>
              <w:tabs>
                <w:tab w:val="left" w:pos="1134"/>
              </w:tabs>
              <w:rPr>
                <w:rFonts w:cs="Arial"/>
                <w:b/>
                <w:szCs w:val="20"/>
              </w:rPr>
            </w:pPr>
            <w:r w:rsidRPr="00D14476">
              <w:rPr>
                <w:rFonts w:cs="Arial"/>
                <w:b/>
                <w:bCs/>
                <w:szCs w:val="20"/>
                <w:lang w:val="cy-GB"/>
              </w:rPr>
              <w:t>Cofnod amlinellol o gynnwys y drafodaeth (defnyddiwch ddalennau ychwanegol yn ôl y gofyn)</w:t>
            </w:r>
          </w:p>
        </w:tc>
        <w:tc>
          <w:tcPr>
            <w:tcW w:w="1477" w:type="dxa"/>
            <w:shd w:val="clear" w:color="auto" w:fill="auto"/>
          </w:tcPr>
          <w:p w14:paraId="47F71E21" w14:textId="77777777" w:rsidR="00C318E9" w:rsidRPr="00D14476" w:rsidRDefault="00BD3A81" w:rsidP="00D14476">
            <w:pPr>
              <w:tabs>
                <w:tab w:val="left" w:pos="1134"/>
              </w:tabs>
              <w:rPr>
                <w:rFonts w:cs="Arial"/>
                <w:szCs w:val="20"/>
              </w:rPr>
            </w:pPr>
            <w:r w:rsidRPr="00D14476">
              <w:rPr>
                <w:rFonts w:cs="Arial"/>
                <w:szCs w:val="20"/>
                <w:lang w:val="cy-GB"/>
              </w:rPr>
              <w:t>Cyfeirnod rhif</w:t>
            </w:r>
          </w:p>
          <w:p w14:paraId="6E4BB366" w14:textId="77777777" w:rsidR="00C318E9" w:rsidRPr="00D14476" w:rsidRDefault="00BD3A81" w:rsidP="00D14476">
            <w:pPr>
              <w:tabs>
                <w:tab w:val="left" w:pos="1134"/>
              </w:tabs>
              <w:rPr>
                <w:rFonts w:cs="Arial"/>
                <w:szCs w:val="20"/>
              </w:rPr>
            </w:pPr>
            <w:r w:rsidRPr="00D14476">
              <w:rPr>
                <w:rFonts w:cs="Arial"/>
                <w:szCs w:val="20"/>
                <w:lang w:val="cy-GB"/>
              </w:rPr>
              <w:t>(</w:t>
            </w:r>
            <w:r w:rsidRPr="00D14476">
              <w:rPr>
                <w:rFonts w:cs="Arial"/>
                <w:sz w:val="16"/>
                <w:szCs w:val="16"/>
                <w:lang w:val="cy-GB"/>
              </w:rPr>
              <w:t>os bydd recordio)</w:t>
            </w:r>
          </w:p>
        </w:tc>
      </w:tr>
      <w:tr w:rsidR="007631C1" w14:paraId="1EA4DD6B" w14:textId="77777777" w:rsidTr="004614C8">
        <w:tblPrEx>
          <w:tblLook w:val="04A0" w:firstRow="1" w:lastRow="0" w:firstColumn="1" w:lastColumn="0" w:noHBand="0" w:noVBand="1"/>
        </w:tblPrEx>
        <w:trPr>
          <w:trHeight w:val="8934"/>
        </w:trPr>
        <w:tc>
          <w:tcPr>
            <w:tcW w:w="7874" w:type="dxa"/>
            <w:gridSpan w:val="2"/>
            <w:shd w:val="clear" w:color="auto" w:fill="auto"/>
          </w:tcPr>
          <w:p w14:paraId="2E7F601B" w14:textId="77777777" w:rsidR="00C318E9" w:rsidRPr="00D14476" w:rsidRDefault="00C318E9" w:rsidP="00D14476">
            <w:pPr>
              <w:tabs>
                <w:tab w:val="left" w:pos="1134"/>
              </w:tabs>
              <w:rPr>
                <w:rFonts w:cs="Arial"/>
                <w:szCs w:val="20"/>
              </w:rPr>
            </w:pPr>
          </w:p>
        </w:tc>
        <w:tc>
          <w:tcPr>
            <w:tcW w:w="1477" w:type="dxa"/>
            <w:shd w:val="clear" w:color="auto" w:fill="auto"/>
          </w:tcPr>
          <w:p w14:paraId="6796C8DE" w14:textId="77777777" w:rsidR="00C318E9" w:rsidRPr="00D14476" w:rsidRDefault="00C318E9" w:rsidP="00D14476">
            <w:pPr>
              <w:tabs>
                <w:tab w:val="left" w:pos="1134"/>
              </w:tabs>
              <w:rPr>
                <w:rFonts w:cs="Arial"/>
                <w:szCs w:val="20"/>
              </w:rPr>
            </w:pPr>
          </w:p>
        </w:tc>
      </w:tr>
    </w:tbl>
    <w:p w14:paraId="35CF1382" w14:textId="77777777" w:rsidR="00D14476" w:rsidRPr="00D14476" w:rsidRDefault="00D14476" w:rsidP="00D14476">
      <w:pPr>
        <w:spacing w:before="0" w:after="0"/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7"/>
        <w:gridCol w:w="2397"/>
        <w:gridCol w:w="2397"/>
        <w:gridCol w:w="2160"/>
      </w:tblGrid>
      <w:tr w:rsidR="007631C1" w14:paraId="64EEA9B7" w14:textId="77777777" w:rsidTr="00BD3A81">
        <w:trPr>
          <w:trHeight w:val="472"/>
        </w:trPr>
        <w:tc>
          <w:tcPr>
            <w:tcW w:w="2397" w:type="dxa"/>
            <w:shd w:val="clear" w:color="auto" w:fill="auto"/>
            <w:vAlign w:val="center"/>
          </w:tcPr>
          <w:p w14:paraId="642C408F" w14:textId="77777777" w:rsidR="00C318E9" w:rsidRPr="00D14476" w:rsidRDefault="00BD3A81" w:rsidP="00D14476">
            <w:pPr>
              <w:tabs>
                <w:tab w:val="left" w:pos="1134"/>
              </w:tabs>
              <w:rPr>
                <w:rFonts w:cs="Arial"/>
                <w:b/>
                <w:szCs w:val="20"/>
              </w:rPr>
            </w:pPr>
            <w:r w:rsidRPr="00D14476">
              <w:rPr>
                <w:rFonts w:cs="Arial"/>
                <w:b/>
                <w:bCs/>
                <w:szCs w:val="20"/>
                <w:lang w:val="cy-GB"/>
              </w:rPr>
              <w:t>Amser cychwyn:</w:t>
            </w:r>
          </w:p>
        </w:tc>
        <w:tc>
          <w:tcPr>
            <w:tcW w:w="2397" w:type="dxa"/>
            <w:shd w:val="clear" w:color="auto" w:fill="auto"/>
            <w:vAlign w:val="center"/>
          </w:tcPr>
          <w:p w14:paraId="10B5A217" w14:textId="77777777" w:rsidR="00C318E9" w:rsidRPr="00D14476" w:rsidRDefault="00C318E9" w:rsidP="00D14476">
            <w:pPr>
              <w:tabs>
                <w:tab w:val="left" w:pos="1134"/>
              </w:tabs>
              <w:rPr>
                <w:rFonts w:cs="Arial"/>
                <w:szCs w:val="20"/>
              </w:rPr>
            </w:pPr>
          </w:p>
        </w:tc>
        <w:tc>
          <w:tcPr>
            <w:tcW w:w="2397" w:type="dxa"/>
            <w:shd w:val="clear" w:color="auto" w:fill="auto"/>
            <w:vAlign w:val="center"/>
          </w:tcPr>
          <w:p w14:paraId="231814AA" w14:textId="77777777" w:rsidR="00C318E9" w:rsidRPr="00D14476" w:rsidRDefault="00BD3A81" w:rsidP="00D14476">
            <w:pPr>
              <w:tabs>
                <w:tab w:val="left" w:pos="1134"/>
              </w:tabs>
              <w:rPr>
                <w:rFonts w:cs="Arial"/>
                <w:b/>
                <w:szCs w:val="20"/>
              </w:rPr>
            </w:pPr>
            <w:r w:rsidRPr="00D14476">
              <w:rPr>
                <w:rFonts w:cs="Arial"/>
                <w:b/>
                <w:bCs/>
                <w:szCs w:val="20"/>
                <w:lang w:val="cy-GB"/>
              </w:rPr>
              <w:t xml:space="preserve">Amser gorffen: 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6DDD7C18" w14:textId="77777777" w:rsidR="00C318E9" w:rsidRPr="00D14476" w:rsidRDefault="00C318E9" w:rsidP="00D14476">
            <w:pPr>
              <w:tabs>
                <w:tab w:val="left" w:pos="1134"/>
              </w:tabs>
              <w:rPr>
                <w:rFonts w:cs="Arial"/>
                <w:szCs w:val="20"/>
              </w:rPr>
            </w:pPr>
          </w:p>
        </w:tc>
      </w:tr>
    </w:tbl>
    <w:p w14:paraId="32F1BB35" w14:textId="77777777" w:rsidR="00C318E9" w:rsidRPr="00C318E9" w:rsidRDefault="00C318E9" w:rsidP="00C318E9">
      <w:pPr>
        <w:rPr>
          <w:rFonts w:cs="Arial"/>
        </w:rPr>
      </w:pPr>
    </w:p>
    <w:p w14:paraId="7EA79F0A" w14:textId="77777777" w:rsidR="00C318E9" w:rsidRPr="00C318E9" w:rsidRDefault="00BD3A81" w:rsidP="00C318E9">
      <w:pPr>
        <w:rPr>
          <w:sz w:val="22"/>
        </w:rPr>
      </w:pPr>
      <w:r w:rsidRPr="00C318E9">
        <w:rPr>
          <w:sz w:val="22"/>
          <w:lang w:val="cy-GB"/>
        </w:rPr>
        <w:t>Mae'r uchod yn gofnod cywir o'r drafodaeth.</w:t>
      </w:r>
    </w:p>
    <w:p w14:paraId="7F8D4B13" w14:textId="77777777" w:rsidR="00C318E9" w:rsidRPr="00C318E9" w:rsidRDefault="00C318E9" w:rsidP="00C318E9">
      <w:pPr>
        <w:rPr>
          <w:sz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84"/>
        <w:gridCol w:w="3803"/>
        <w:gridCol w:w="1158"/>
        <w:gridCol w:w="1840"/>
      </w:tblGrid>
      <w:tr w:rsidR="007631C1" w14:paraId="1989E468" w14:textId="77777777" w:rsidTr="00D14476">
        <w:tc>
          <w:tcPr>
            <w:tcW w:w="2508" w:type="dxa"/>
            <w:shd w:val="clear" w:color="auto" w:fill="auto"/>
          </w:tcPr>
          <w:p w14:paraId="6A860F43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Llofnod yr Ymgeisydd:</w:t>
            </w:r>
          </w:p>
        </w:tc>
        <w:tc>
          <w:tcPr>
            <w:tcW w:w="4289" w:type="dxa"/>
            <w:tcBorders>
              <w:bottom w:val="single" w:sz="4" w:space="0" w:color="auto"/>
            </w:tcBorders>
            <w:shd w:val="clear" w:color="auto" w:fill="auto"/>
          </w:tcPr>
          <w:p w14:paraId="340464D1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  <w:tc>
          <w:tcPr>
            <w:tcW w:w="751" w:type="dxa"/>
            <w:shd w:val="clear" w:color="auto" w:fill="auto"/>
          </w:tcPr>
          <w:p w14:paraId="279C79D9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Dyddiad: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auto"/>
          </w:tcPr>
          <w:p w14:paraId="38FB3E18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</w:tr>
    </w:tbl>
    <w:p w14:paraId="5A0C1A69" w14:textId="77777777" w:rsidR="00C318E9" w:rsidRPr="00C318E9" w:rsidRDefault="00C318E9" w:rsidP="00C318E9">
      <w:pPr>
        <w:rPr>
          <w:sz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402"/>
        <w:gridCol w:w="3790"/>
        <w:gridCol w:w="1158"/>
        <w:gridCol w:w="1835"/>
      </w:tblGrid>
      <w:tr w:rsidR="007631C1" w14:paraId="05BD94AA" w14:textId="77777777" w:rsidTr="00D14476">
        <w:tc>
          <w:tcPr>
            <w:tcW w:w="2508" w:type="dxa"/>
            <w:shd w:val="clear" w:color="auto" w:fill="auto"/>
          </w:tcPr>
          <w:p w14:paraId="1D5E0391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Llofnod Asesydd/Tyst Arbenigol:</w:t>
            </w:r>
          </w:p>
        </w:tc>
        <w:tc>
          <w:tcPr>
            <w:tcW w:w="4289" w:type="dxa"/>
            <w:tcBorders>
              <w:bottom w:val="single" w:sz="4" w:space="0" w:color="auto"/>
            </w:tcBorders>
            <w:shd w:val="clear" w:color="auto" w:fill="auto"/>
          </w:tcPr>
          <w:p w14:paraId="3ABB87D9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  <w:tc>
          <w:tcPr>
            <w:tcW w:w="751" w:type="dxa"/>
            <w:shd w:val="clear" w:color="auto" w:fill="auto"/>
          </w:tcPr>
          <w:p w14:paraId="4757762F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Dyddiad:</w:t>
            </w:r>
          </w:p>
        </w:tc>
        <w:tc>
          <w:tcPr>
            <w:tcW w:w="2060" w:type="dxa"/>
            <w:tcBorders>
              <w:bottom w:val="single" w:sz="4" w:space="0" w:color="auto"/>
            </w:tcBorders>
            <w:shd w:val="clear" w:color="auto" w:fill="auto"/>
          </w:tcPr>
          <w:p w14:paraId="015DC790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</w:tr>
    </w:tbl>
    <w:p w14:paraId="54FCFDD2" w14:textId="77777777" w:rsidR="00C318E9" w:rsidRPr="00C318E9" w:rsidRDefault="00BD3A81" w:rsidP="00C318E9">
      <w:pPr>
        <w:tabs>
          <w:tab w:val="left" w:pos="1134"/>
        </w:tabs>
        <w:spacing w:after="120"/>
        <w:rPr>
          <w:b/>
          <w:bCs/>
          <w:sz w:val="22"/>
          <w:vertAlign w:val="superscript"/>
        </w:rPr>
      </w:pPr>
      <w:r w:rsidRPr="00C318E9">
        <w:rPr>
          <w:b/>
          <w:bCs/>
          <w:sz w:val="22"/>
          <w:vertAlign w:val="superscript"/>
          <w:lang w:val="cy-GB"/>
        </w:rPr>
        <w:t>*dilëer fel y bo'n briodol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345"/>
        <w:gridCol w:w="3841"/>
        <w:gridCol w:w="1158"/>
        <w:gridCol w:w="1841"/>
      </w:tblGrid>
      <w:tr w:rsidR="007631C1" w14:paraId="54A23094" w14:textId="77777777" w:rsidTr="00D14476">
        <w:tc>
          <w:tcPr>
            <w:tcW w:w="2508" w:type="dxa"/>
            <w:shd w:val="clear" w:color="auto" w:fill="auto"/>
          </w:tcPr>
          <w:p w14:paraId="08A2523E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 xml:space="preserve">Llofnod y Gwiriwr Mewnol (os gwnaed sampl):  </w:t>
            </w:r>
          </w:p>
        </w:tc>
        <w:tc>
          <w:tcPr>
            <w:tcW w:w="4289" w:type="dxa"/>
            <w:tcBorders>
              <w:bottom w:val="single" w:sz="4" w:space="0" w:color="auto"/>
            </w:tcBorders>
            <w:shd w:val="clear" w:color="auto" w:fill="auto"/>
          </w:tcPr>
          <w:p w14:paraId="5639CCCB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  <w:tc>
          <w:tcPr>
            <w:tcW w:w="751" w:type="dxa"/>
            <w:shd w:val="clear" w:color="auto" w:fill="auto"/>
          </w:tcPr>
          <w:p w14:paraId="02727166" w14:textId="77777777" w:rsidR="00C318E9" w:rsidRPr="00D14476" w:rsidRDefault="00BD3A81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bCs/>
                <w:sz w:val="22"/>
              </w:rPr>
            </w:pPr>
            <w:r w:rsidRPr="00D14476">
              <w:rPr>
                <w:rFonts w:cs="CongressSans"/>
                <w:b/>
                <w:bCs/>
                <w:sz w:val="22"/>
                <w:lang w:val="cy-GB"/>
              </w:rPr>
              <w:t>Dyddiad:</w:t>
            </w:r>
          </w:p>
        </w:tc>
        <w:tc>
          <w:tcPr>
            <w:tcW w:w="2041" w:type="dxa"/>
            <w:tcBorders>
              <w:bottom w:val="single" w:sz="4" w:space="0" w:color="auto"/>
            </w:tcBorders>
            <w:shd w:val="clear" w:color="auto" w:fill="auto"/>
          </w:tcPr>
          <w:p w14:paraId="7B750DDF" w14:textId="77777777" w:rsidR="00C318E9" w:rsidRPr="00D14476" w:rsidRDefault="00C318E9" w:rsidP="00D14476">
            <w:pPr>
              <w:autoSpaceDE w:val="0"/>
              <w:autoSpaceDN w:val="0"/>
              <w:adjustRightInd w:val="0"/>
              <w:spacing w:after="120"/>
              <w:rPr>
                <w:rFonts w:cs="CongressSans"/>
                <w:b/>
                <w:sz w:val="22"/>
              </w:rPr>
            </w:pPr>
          </w:p>
        </w:tc>
      </w:tr>
    </w:tbl>
    <w:p w14:paraId="11228912" w14:textId="77777777" w:rsidR="00D54DCE" w:rsidRDefault="00D54DCE" w:rsidP="00C318E9">
      <w:pPr>
        <w:ind w:left="7371" w:firstLine="567"/>
        <w:rPr>
          <w:i/>
          <w:sz w:val="22"/>
        </w:rPr>
        <w:sectPr w:rsidR="00D54DCE" w:rsidSect="00D14476"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720" w:right="1361" w:bottom="1361" w:left="1361" w:header="0" w:footer="709" w:gutter="0"/>
          <w:cols w:space="708"/>
          <w:titlePg/>
          <w:docGrid w:linePitch="360"/>
        </w:sectPr>
      </w:pPr>
    </w:p>
    <w:p w14:paraId="6D2E8564" w14:textId="28365858" w:rsidR="00C318E9" w:rsidRPr="00C318E9" w:rsidRDefault="00C318E9" w:rsidP="00C318E9">
      <w:pPr>
        <w:ind w:left="7371" w:firstLine="567"/>
        <w:rPr>
          <w:i/>
          <w:sz w:val="22"/>
        </w:rPr>
      </w:pPr>
    </w:p>
    <w:p w14:paraId="2CC02F30" w14:textId="77777777" w:rsidR="00C318E9" w:rsidRPr="00D51E9D" w:rsidRDefault="00C318E9" w:rsidP="00B6682D">
      <w:pPr>
        <w:pStyle w:val="Formskewedtab"/>
        <w:rPr>
          <w:rFonts w:cs="Arial"/>
          <w:sz w:val="22"/>
        </w:rPr>
      </w:pPr>
    </w:p>
    <w:p w14:paraId="63DF009A" w14:textId="0EB532D2" w:rsidR="00D51E9D" w:rsidRDefault="00D51E9D" w:rsidP="00D51E9D">
      <w:pPr>
        <w:pStyle w:val="H1RFHeading"/>
        <w:rPr>
          <w:b w:val="0"/>
        </w:rPr>
      </w:pPr>
    </w:p>
    <w:p w14:paraId="7D270EAD" w14:textId="77777777" w:rsidR="00513AFF" w:rsidRPr="002B6272" w:rsidRDefault="00BD3A81" w:rsidP="00513AFF">
      <w:pPr>
        <w:pStyle w:val="H1RFHeading"/>
        <w:rPr>
          <w:rFonts w:ascii="Avenir LT Std 35 Light" w:hAnsi="Avenir LT Std 35 Light"/>
        </w:rPr>
      </w:pPr>
      <w:bookmarkStart w:id="27" w:name="_Toc118661648"/>
      <w:r w:rsidRPr="002B6272">
        <w:rPr>
          <w:rFonts w:ascii="Avenir LT Std 35 Light" w:hAnsi="Avenir LT Std 35 Light"/>
          <w:bCs/>
          <w:lang w:val="cy-GB"/>
        </w:rPr>
        <w:t>Ffurflen 5 Dalen lleoliad tystiolaeth</w:t>
      </w:r>
      <w:bookmarkEnd w:id="27"/>
    </w:p>
    <w:p w14:paraId="03DD4270" w14:textId="77777777" w:rsidR="003262D3" w:rsidRDefault="003262D3" w:rsidP="00246546">
      <w:pPr>
        <w:pStyle w:val="Formfulltab"/>
        <w:rPr>
          <w:rFonts w:cs="Arial"/>
          <w:b/>
          <w:bCs/>
          <w:lang w:val="cy-GB"/>
        </w:rPr>
      </w:pPr>
    </w:p>
    <w:p w14:paraId="72B89C8D" w14:textId="77777777" w:rsidR="003262D3" w:rsidRDefault="003262D3" w:rsidP="00246546">
      <w:pPr>
        <w:pStyle w:val="Formfulltab"/>
        <w:rPr>
          <w:rFonts w:cs="Arial"/>
          <w:b/>
          <w:bCs/>
          <w:lang w:val="cy-GB"/>
        </w:rPr>
      </w:pPr>
    </w:p>
    <w:p w14:paraId="47A93AC4" w14:textId="5A4A62AE" w:rsidR="00716092" w:rsidRPr="003262D3" w:rsidRDefault="00BD3A81" w:rsidP="00246546">
      <w:pPr>
        <w:pStyle w:val="Formfulltab"/>
        <w:rPr>
          <w:rFonts w:cs="Arial"/>
          <w:b/>
          <w:bCs/>
        </w:rPr>
      </w:pPr>
      <w:r w:rsidRPr="003262D3">
        <w:rPr>
          <w:rFonts w:cs="Arial"/>
          <w:b/>
          <w:bCs/>
          <w:lang w:val="cy-GB"/>
        </w:rPr>
        <w:t>Enw'r ymgeisydd:</w:t>
      </w:r>
      <w:r w:rsidRPr="003262D3">
        <w:rPr>
          <w:rFonts w:cs="Arial"/>
          <w:b/>
          <w:bCs/>
          <w:lang w:val="cy-GB"/>
        </w:rPr>
        <w:tab/>
      </w:r>
    </w:p>
    <w:p w14:paraId="42405169" w14:textId="77777777" w:rsidR="00E63B28" w:rsidRPr="003262D3" w:rsidRDefault="00E63B28" w:rsidP="00246546">
      <w:pPr>
        <w:pStyle w:val="Formfulltab"/>
        <w:rPr>
          <w:rFonts w:cs="Arial"/>
          <w:b/>
          <w:bCs/>
        </w:rPr>
      </w:pPr>
    </w:p>
    <w:p w14:paraId="38800BAD" w14:textId="6FD1A81E" w:rsidR="00716092" w:rsidRDefault="00BD3A81" w:rsidP="00246546">
      <w:pPr>
        <w:pStyle w:val="Formfulltab"/>
        <w:rPr>
          <w:rFonts w:cs="Arial"/>
          <w:b/>
          <w:bCs/>
          <w:sz w:val="22"/>
          <w:lang w:val="cy-GB"/>
        </w:rPr>
      </w:pPr>
      <w:r w:rsidRPr="003262D3">
        <w:rPr>
          <w:rFonts w:cs="Arial"/>
          <w:b/>
          <w:bCs/>
          <w:szCs w:val="20"/>
          <w:lang w:val="cy-GB"/>
        </w:rPr>
        <w:t>Rhif/teitl uned:</w:t>
      </w:r>
      <w:r w:rsidR="00D51E9D" w:rsidRPr="003262D3">
        <w:rPr>
          <w:rFonts w:cs="Arial"/>
          <w:b/>
          <w:bCs/>
          <w:sz w:val="22"/>
          <w:lang w:val="cy-GB"/>
        </w:rPr>
        <w:t xml:space="preserve"> 7574-200 Gwella cynhyrchedd gan ddefnyddio Technoleg Ddigidol</w:t>
      </w:r>
    </w:p>
    <w:p w14:paraId="592B7185" w14:textId="77777777" w:rsidR="003262D3" w:rsidRPr="003262D3" w:rsidRDefault="003262D3" w:rsidP="00246546">
      <w:pPr>
        <w:pStyle w:val="Formfulltab"/>
        <w:rPr>
          <w:rFonts w:cs="Arial"/>
          <w:b/>
          <w:bCs/>
          <w:szCs w:val="20"/>
        </w:rPr>
      </w:pPr>
    </w:p>
    <w:p w14:paraId="547EFDAD" w14:textId="77777777" w:rsidR="00D54DCE" w:rsidRPr="002B6272" w:rsidRDefault="00D54DCE" w:rsidP="00F25500">
      <w:pPr>
        <w:rPr>
          <w:rFonts w:ascii="Avenir LT Std 35 Light" w:hAnsi="Avenir LT Std 35 Light"/>
          <w:lang w:val="en-US"/>
        </w:rPr>
      </w:pPr>
      <w:r>
        <w:rPr>
          <w:rFonts w:ascii="Avenir LT Std 35 Light" w:hAnsi="Avenir LT Std 35 Light"/>
          <w:lang w:val="en-US"/>
        </w:rPr>
        <w:t xml:space="preserve">  </w:t>
      </w:r>
    </w:p>
    <w:tbl>
      <w:tblPr>
        <w:tblW w:w="14176" w:type="dxa"/>
        <w:tblInd w:w="-136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843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54DCE" w:rsidRPr="004A3552" w14:paraId="5F531A43" w14:textId="77777777" w:rsidTr="000A776B">
        <w:trPr>
          <w:trHeight w:val="568"/>
        </w:trPr>
        <w:tc>
          <w:tcPr>
            <w:tcW w:w="2552" w:type="dxa"/>
            <w:vMerge w:val="restart"/>
            <w:shd w:val="clear" w:color="auto" w:fill="auto"/>
          </w:tcPr>
          <w:p w14:paraId="26D6B695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 w:rsidRPr="004A3552">
              <w:rPr>
                <w:rFonts w:ascii="Avenir LT Std 35 Light" w:hAnsi="Avenir LT Std 35 Light"/>
                <w:b/>
                <w:bCs/>
                <w:lang w:val="cy-GB"/>
              </w:rPr>
              <w:t>Eitem o dystiolaeth</w:t>
            </w:r>
          </w:p>
        </w:tc>
        <w:tc>
          <w:tcPr>
            <w:tcW w:w="1843" w:type="dxa"/>
            <w:vMerge w:val="restart"/>
            <w:shd w:val="clear" w:color="auto" w:fill="auto"/>
          </w:tcPr>
          <w:p w14:paraId="1627471A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 w:rsidRPr="004A3552">
              <w:rPr>
                <w:rFonts w:ascii="Avenir LT Std 35 Light" w:hAnsi="Avenir LT Std 35 Light"/>
                <w:b/>
                <w:bCs/>
                <w:lang w:val="cy-GB"/>
              </w:rPr>
              <w:t>Lle*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7BDF632B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 w:rsidRPr="004A3552">
              <w:rPr>
                <w:rFonts w:ascii="Avenir LT Std 35 Light" w:hAnsi="Avenir LT Std 35 Light"/>
                <w:b/>
                <w:bCs/>
                <w:lang w:val="cy-GB"/>
              </w:rPr>
              <w:t>Cyf</w:t>
            </w:r>
          </w:p>
        </w:tc>
        <w:tc>
          <w:tcPr>
            <w:tcW w:w="9072" w:type="dxa"/>
            <w:gridSpan w:val="16"/>
            <w:shd w:val="clear" w:color="auto" w:fill="auto"/>
          </w:tcPr>
          <w:p w14:paraId="43EC67B3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 w:rsidRPr="004A3552">
              <w:rPr>
                <w:rFonts w:ascii="Avenir LT Std 35 Light" w:hAnsi="Avenir LT Std 35 Light"/>
                <w:b/>
                <w:bCs/>
                <w:lang w:val="cy-GB"/>
              </w:rPr>
              <w:t>Cyswllt â'r meini prawf asesu (</w:t>
            </w:r>
            <w:r w:rsidRPr="004A3552">
              <w:rPr>
                <w:rFonts w:ascii="Wingdings" w:hAnsi="Wingdings"/>
                <w:b/>
                <w:bCs/>
                <w:lang w:val="cy-GB"/>
              </w:rPr>
              <w:sym w:font="Wingdings" w:char="F0FC"/>
            </w:r>
            <w:r w:rsidRPr="004A3552">
              <w:rPr>
                <w:rFonts w:ascii="Avenir LT Std 35 Light" w:hAnsi="Avenir LT Std 35 Light"/>
                <w:b/>
                <w:bCs/>
                <w:lang w:val="cy-GB"/>
              </w:rPr>
              <w:t>)</w:t>
            </w:r>
          </w:p>
        </w:tc>
      </w:tr>
      <w:tr w:rsidR="00D54DCE" w:rsidRPr="004A3552" w14:paraId="1FAA37DF" w14:textId="77777777" w:rsidTr="000A776B">
        <w:trPr>
          <w:trHeight w:val="307"/>
        </w:trPr>
        <w:tc>
          <w:tcPr>
            <w:tcW w:w="2552" w:type="dxa"/>
            <w:vMerge/>
            <w:shd w:val="clear" w:color="auto" w:fill="auto"/>
          </w:tcPr>
          <w:p w14:paraId="12236D2F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  <w:u w:val="single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14:paraId="74206CAD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  <w:u w:val="single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14:paraId="1AF6296D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0A008BF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 w:rsidRPr="004A3552">
              <w:rPr>
                <w:rFonts w:ascii="Avenir LT Std 35 Light" w:hAnsi="Avenir LT Std 35 Light"/>
                <w:b/>
              </w:rPr>
              <w:t>1</w:t>
            </w:r>
            <w:r>
              <w:rPr>
                <w:rFonts w:ascii="Avenir LT Std 35 Light" w:hAnsi="Avenir LT Std 35 Light"/>
                <w:b/>
              </w:rPr>
              <w:t>.1</w:t>
            </w:r>
          </w:p>
        </w:tc>
        <w:tc>
          <w:tcPr>
            <w:tcW w:w="567" w:type="dxa"/>
            <w:shd w:val="clear" w:color="auto" w:fill="auto"/>
          </w:tcPr>
          <w:p w14:paraId="467C7289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1.</w:t>
            </w:r>
            <w:r w:rsidRPr="004A3552">
              <w:rPr>
                <w:rFonts w:ascii="Avenir LT Std 35 Light" w:hAnsi="Avenir LT Std 35 Light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F42C205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1.</w:t>
            </w:r>
            <w:r w:rsidRPr="004A3552">
              <w:rPr>
                <w:rFonts w:ascii="Avenir LT Std 35 Light" w:hAnsi="Avenir LT Std 35 Light"/>
                <w:b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F1A01E6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1.</w:t>
            </w:r>
            <w:r w:rsidRPr="004A3552">
              <w:rPr>
                <w:rFonts w:ascii="Avenir LT Std 35 Light" w:hAnsi="Avenir LT Std 35 Light"/>
                <w:b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14:paraId="13C7A45B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1.</w:t>
            </w:r>
            <w:r w:rsidRPr="004A3552">
              <w:rPr>
                <w:rFonts w:ascii="Avenir LT Std 35 Light" w:hAnsi="Avenir LT Std 35 Light"/>
                <w:b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14:paraId="6CF8FBB1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1.</w:t>
            </w:r>
            <w:r w:rsidRPr="004A3552">
              <w:rPr>
                <w:rFonts w:ascii="Avenir LT Std 35 Light" w:hAnsi="Avenir LT Std 35 Light"/>
                <w:b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26DC9DD4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1.</w:t>
            </w:r>
            <w:r w:rsidRPr="004A3552">
              <w:rPr>
                <w:rFonts w:ascii="Avenir LT Std 35 Light" w:hAnsi="Avenir LT Std 35 Light"/>
                <w:b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789F9079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2.1</w:t>
            </w:r>
          </w:p>
        </w:tc>
        <w:tc>
          <w:tcPr>
            <w:tcW w:w="567" w:type="dxa"/>
            <w:shd w:val="clear" w:color="auto" w:fill="auto"/>
          </w:tcPr>
          <w:p w14:paraId="1C767695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2.2</w:t>
            </w:r>
          </w:p>
        </w:tc>
        <w:tc>
          <w:tcPr>
            <w:tcW w:w="567" w:type="dxa"/>
            <w:shd w:val="clear" w:color="auto" w:fill="auto"/>
          </w:tcPr>
          <w:p w14:paraId="07AFF917" w14:textId="77777777" w:rsidR="00D54DCE" w:rsidRPr="004A3552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2.3</w:t>
            </w:r>
          </w:p>
        </w:tc>
        <w:tc>
          <w:tcPr>
            <w:tcW w:w="567" w:type="dxa"/>
          </w:tcPr>
          <w:p w14:paraId="04F39B5C" w14:textId="77777777" w:rsidR="00D54DCE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2.4</w:t>
            </w:r>
          </w:p>
        </w:tc>
        <w:tc>
          <w:tcPr>
            <w:tcW w:w="567" w:type="dxa"/>
          </w:tcPr>
          <w:p w14:paraId="109BCE26" w14:textId="77777777" w:rsidR="00D54DCE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2.5</w:t>
            </w:r>
          </w:p>
        </w:tc>
        <w:tc>
          <w:tcPr>
            <w:tcW w:w="567" w:type="dxa"/>
          </w:tcPr>
          <w:p w14:paraId="44404459" w14:textId="77777777" w:rsidR="00D54DCE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3.1</w:t>
            </w:r>
          </w:p>
        </w:tc>
        <w:tc>
          <w:tcPr>
            <w:tcW w:w="567" w:type="dxa"/>
          </w:tcPr>
          <w:p w14:paraId="708ADB2D" w14:textId="77777777" w:rsidR="00D54DCE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3.2</w:t>
            </w:r>
          </w:p>
        </w:tc>
        <w:tc>
          <w:tcPr>
            <w:tcW w:w="567" w:type="dxa"/>
          </w:tcPr>
          <w:p w14:paraId="1A074D2E" w14:textId="77777777" w:rsidR="00D54DCE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3.3</w:t>
            </w:r>
          </w:p>
        </w:tc>
        <w:tc>
          <w:tcPr>
            <w:tcW w:w="567" w:type="dxa"/>
          </w:tcPr>
          <w:p w14:paraId="25288CB1" w14:textId="77777777" w:rsidR="00D54DCE" w:rsidRDefault="00D54DCE" w:rsidP="000A776B">
            <w:pPr>
              <w:rPr>
                <w:rFonts w:ascii="Avenir LT Std 35 Light" w:hAnsi="Avenir LT Std 35 Light"/>
                <w:b/>
              </w:rPr>
            </w:pPr>
            <w:r>
              <w:rPr>
                <w:rFonts w:ascii="Avenir LT Std 35 Light" w:hAnsi="Avenir LT Std 35 Light"/>
                <w:b/>
              </w:rPr>
              <w:t>3.4</w:t>
            </w:r>
          </w:p>
        </w:tc>
      </w:tr>
      <w:tr w:rsidR="00D54DCE" w:rsidRPr="004A3552" w14:paraId="3377B33D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602E2A1F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6612C55F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792AACBE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531F00E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7D32CD1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B6B1EC7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7886B64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78CD6E2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11C8A2D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EED8D4E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A52C294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3FF7385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9FF814B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A0FFB20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221F583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BD451DE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B55A318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F5E9A6C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B56FEBE" w14:textId="77777777" w:rsidR="00D54DCE" w:rsidRPr="004A3552" w:rsidRDefault="00D54DCE" w:rsidP="000A776B">
            <w:pPr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07918E01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1223FA7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094B54E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2A05274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2C1280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728C4A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20DBC3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3F9AF7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CCD584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CBF57E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39D26A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EE051F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EB5829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460B3F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CE549B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34A183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C8F15C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8431E1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1E5B43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440733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2FCE9D99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7601819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32D59E2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48201FD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37282B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B0DEA9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FECA41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45F603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9FB0CB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F2400E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342924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BF18B4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C78D71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2E0855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A6746D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715C52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93A411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ADFDED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97546A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3257A3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5AD5CDFA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2480B59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78C37F3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7EF3D8C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BD1853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FEF9CB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65BF25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06C057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B1A594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CDF073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32421A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C2B82E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C4A526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A481BE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B622DC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082F71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B4F333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86C550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F064F5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01EDB7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12C6D901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574BCBA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11D1C69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37BBD29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B8BA96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7EDA7A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344D0E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2104DF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68CFC2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9B1B60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1A06F2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2D3F6E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8B3619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4B4CD9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74079A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F885E1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D8EE22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D8638B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139F8A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804FF6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2A5A4A13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717FB2E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4AFE78C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1F6CE4C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F9188C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D37FB2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7AAD2F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F6D539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02C57E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0349AB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D207D5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274DC5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836530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71BB6F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D47EF6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BB77CE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93ED4B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A73A95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233D98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A2DCE9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1E51095B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64D8739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5ED887D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33E0C86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17419B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E0A56B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DADAC4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AB62A8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98A72F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F69DD4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B5ABB5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2D0FA0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615A69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7A45E2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7BC9E3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A0F5A1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A00B6B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86F774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740D4D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D31E5F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5F0B6DCF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25E0B7D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38FA378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72322B1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9ACB9E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2656A2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7A7193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07F16C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69A2BF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3962BE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31F101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9B90DC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B5394A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07B2F2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0CBB1A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16AEAA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DB9994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4394B7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5113A4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0F556B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1A239435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5480902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63278B2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7F112BB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0C78E5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2AD28C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8022D7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696F98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8EFC54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170EE3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46FAC9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B3DEDF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1DEB19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74EA7D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F88FA3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4F391B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F29870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72EBD5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7226E5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EEF372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0ADEFB6B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61F9823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3C04F3A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2503798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159E43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09415D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C161A5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6FC670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C09239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5A79D4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A4A119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692F6A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F0C274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04A94E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83EFC7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367606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FEB2C9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C1A3B0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558434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619E7D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0C76360F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275FFE1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28A326A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160F736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9CBAF0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606939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559890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6E9FA8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93DD17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39A48D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0E9C5F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35D38E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A5BCB8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E9BF84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09157E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2E6CA2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AE7319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26515B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AFDD98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278DF82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7BCE97CD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2E0485E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7E9218C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45CD820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8022A9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6280FB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9EE951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0DAC8D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4576AA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8A4136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989958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E3B76C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A49670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D020EC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2FD813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254140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E90DE4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6AB46A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3C2ECE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807518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28DF6644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3FA2A0C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5CFF2F0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44BC5B5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907ED4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02553E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311238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38CE4F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F39637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7A923B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ECB333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479814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460692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1AE4B5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68D2A8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0A5B31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FD56E9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9FFCDC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587077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837345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7ED7CC68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1D62F9D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7916D33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7BB0D9D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AA1DB4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E6537D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C1BE3C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4FF589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2F64AE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DA48D0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CC260B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8042D6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34ED71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29E147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584499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F08ECD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472BA0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0577AE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713D4E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EDA7C1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4A8DF390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37C99F4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4CEF42A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11DBCEF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89EACB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A54FF6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9D64C0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D30C62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32E6C7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703976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FD313A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FA6602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CC2F07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D8FBF3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EA7DE2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903307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A6780C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FC41E9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1D59D6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B056F5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49AB53D3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42C5BEB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37335A4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481B858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2DD575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06B93C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A10C22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FF47CD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16588C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F3C8013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F0A2D9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4831D9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5141FA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500FEB4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0DC16B1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037287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F17B9B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C3C779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6C4110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1ACD1BA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09EBB4E1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4CBBA44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559A6E2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208145C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A5FD60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69A30E2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F63DEA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562057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C775FD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AA3D5B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A4B23A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FA28FE8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A77AED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C7C5096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82C97C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1C8A9D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A28FF3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51D4A87E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6650C1B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32552F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  <w:tr w:rsidR="00D54DCE" w:rsidRPr="004A3552" w14:paraId="593DBBB2" w14:textId="77777777" w:rsidTr="000A776B">
        <w:trPr>
          <w:trHeight w:val="510"/>
        </w:trPr>
        <w:tc>
          <w:tcPr>
            <w:tcW w:w="2552" w:type="dxa"/>
            <w:shd w:val="clear" w:color="auto" w:fill="auto"/>
          </w:tcPr>
          <w:p w14:paraId="3286E09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1843" w:type="dxa"/>
            <w:shd w:val="clear" w:color="auto" w:fill="auto"/>
          </w:tcPr>
          <w:p w14:paraId="7B6324A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709" w:type="dxa"/>
            <w:shd w:val="clear" w:color="auto" w:fill="auto"/>
          </w:tcPr>
          <w:p w14:paraId="2581D0B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02FEECC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9E8A91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DAB3B1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2D07770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126E9AC5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8342CC4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44A633B2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3719FAFF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7ABEDF7A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  <w:shd w:val="clear" w:color="auto" w:fill="auto"/>
          </w:tcPr>
          <w:p w14:paraId="0790392B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2EDE530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3B7E2F9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2F57751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4DEF6419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3DFEEB7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  <w:tc>
          <w:tcPr>
            <w:tcW w:w="567" w:type="dxa"/>
          </w:tcPr>
          <w:p w14:paraId="70D5E84D" w14:textId="77777777" w:rsidR="00D54DCE" w:rsidRPr="004A3552" w:rsidRDefault="00D54DCE" w:rsidP="000A776B">
            <w:pPr>
              <w:pStyle w:val="Header"/>
              <w:tabs>
                <w:tab w:val="left" w:pos="1134"/>
              </w:tabs>
              <w:rPr>
                <w:rFonts w:ascii="Avenir LT Std 35 Light" w:hAnsi="Avenir LT Std 35 Light"/>
                <w:u w:val="single"/>
              </w:rPr>
            </w:pPr>
          </w:p>
        </w:tc>
      </w:tr>
    </w:tbl>
    <w:p w14:paraId="234CC038" w14:textId="00303572" w:rsidR="00513AFF" w:rsidRPr="002B6272" w:rsidRDefault="00513AFF" w:rsidP="00F25500">
      <w:pPr>
        <w:rPr>
          <w:rFonts w:ascii="Avenir LT Std 35 Light" w:hAnsi="Avenir LT Std 35 Light"/>
          <w:lang w:val="en-US"/>
        </w:rPr>
      </w:pPr>
    </w:p>
    <w:p w14:paraId="3ECE741C" w14:textId="77777777" w:rsidR="00461E74" w:rsidRPr="002B6272" w:rsidRDefault="00461E74" w:rsidP="0010228F">
      <w:pPr>
        <w:rPr>
          <w:rFonts w:ascii="Avenir LT Std 35 Light" w:hAnsi="Avenir LT Std 35 Light"/>
        </w:rPr>
      </w:pPr>
    </w:p>
    <w:p w14:paraId="7F8E16E1" w14:textId="77777777" w:rsidR="00D54DCE" w:rsidRDefault="00BD3A81" w:rsidP="00E63B28">
      <w:pPr>
        <w:pStyle w:val="Footer"/>
        <w:rPr>
          <w:rFonts w:ascii="Avenir LT Std 35 Light" w:hAnsi="Avenir LT Std 35 Light"/>
          <w:lang w:val="cy-GB"/>
        </w:rPr>
        <w:sectPr w:rsidR="00D54DCE" w:rsidSect="00D54DCE">
          <w:pgSz w:w="16840" w:h="11907" w:orient="landscape" w:code="9"/>
          <w:pgMar w:top="1361" w:right="720" w:bottom="1361" w:left="1361" w:header="0" w:footer="709" w:gutter="0"/>
          <w:cols w:space="708"/>
          <w:titlePg/>
          <w:docGrid w:linePitch="360"/>
        </w:sectPr>
      </w:pPr>
      <w:r w:rsidRPr="002B6272">
        <w:rPr>
          <w:rFonts w:ascii="Avenir LT Std 35 Light" w:hAnsi="Avenir LT Std 35 Light"/>
          <w:lang w:val="cy-GB"/>
        </w:rPr>
        <w:t>* Allwedd lleoliad: P = portffolio, S - swyddfa (ychwanegwch gategorïau pellach fel y bo'n briodol)</w:t>
      </w:r>
    </w:p>
    <w:p w14:paraId="114919D6" w14:textId="490EE5C7" w:rsidR="00173A01" w:rsidRDefault="00173A01" w:rsidP="00E63B28">
      <w:pPr>
        <w:pStyle w:val="Footer"/>
        <w:rPr>
          <w:rFonts w:ascii="Avenir LT Std 35 Light" w:hAnsi="Avenir LT Std 35 Light"/>
          <w:lang w:val="cy-GB"/>
        </w:rPr>
      </w:pPr>
    </w:p>
    <w:p w14:paraId="5B91D0EB" w14:textId="77777777" w:rsidR="003262D3" w:rsidRPr="002B6272" w:rsidRDefault="003262D3" w:rsidP="00E63B28">
      <w:pPr>
        <w:pStyle w:val="Footer"/>
        <w:rPr>
          <w:rFonts w:ascii="Avenir LT Std 35 Light" w:hAnsi="Avenir LT Std 35 Light"/>
        </w:rPr>
      </w:pPr>
    </w:p>
    <w:p w14:paraId="3C70DB0B" w14:textId="77777777" w:rsidR="002E4FC7" w:rsidRPr="002B6272" w:rsidRDefault="002E4FC7" w:rsidP="00E63B28">
      <w:pPr>
        <w:pStyle w:val="Footer"/>
        <w:rPr>
          <w:rFonts w:ascii="Avenir LT Std 35 Light" w:hAnsi="Avenir LT Std 35 Light"/>
        </w:rPr>
      </w:pPr>
    </w:p>
    <w:p w14:paraId="50900698" w14:textId="2F5ACA48" w:rsidR="00513AFF" w:rsidRPr="002B6272" w:rsidRDefault="00225A01" w:rsidP="00461E74">
      <w:pPr>
        <w:pStyle w:val="H1RFHeading"/>
        <w:rPr>
          <w:rFonts w:ascii="Avenir LT Std 35 Light" w:hAnsi="Avenir LT Std 35 Light"/>
        </w:rPr>
      </w:pPr>
      <w:bookmarkStart w:id="28" w:name="_Toc118661649"/>
      <w:r w:rsidRPr="002B6272">
        <w:rPr>
          <w:rFonts w:ascii="Avenir LT Std 35 Light" w:hAnsi="Avenir LT Std 35 Light"/>
          <w:bCs/>
          <w:lang w:val="cy-GB"/>
        </w:rPr>
        <w:t>Ffurflen 6 Datganiad asesu a gwirio uned</w:t>
      </w:r>
      <w:bookmarkEnd w:id="28"/>
    </w:p>
    <w:p w14:paraId="4059C7A4" w14:textId="77777777" w:rsidR="00C318E9" w:rsidRDefault="00C318E9" w:rsidP="00D51E9D">
      <w:pPr>
        <w:pStyle w:val="Formfulltab"/>
        <w:rPr>
          <w:rFonts w:cs="Arial"/>
          <w:sz w:val="22"/>
        </w:rPr>
      </w:pPr>
    </w:p>
    <w:p w14:paraId="4F4CB0EC" w14:textId="77777777" w:rsidR="00C318E9" w:rsidRDefault="00C318E9" w:rsidP="00D51E9D">
      <w:pPr>
        <w:pStyle w:val="Formfulltab"/>
        <w:rPr>
          <w:rFonts w:cs="Arial"/>
          <w:sz w:val="22"/>
        </w:rPr>
      </w:pPr>
    </w:p>
    <w:p w14:paraId="4C2C3F7A" w14:textId="77777777" w:rsidR="00C318E9" w:rsidRDefault="00C318E9" w:rsidP="00D51E9D">
      <w:pPr>
        <w:pStyle w:val="Formfulltab"/>
        <w:rPr>
          <w:rFonts w:cs="Arial"/>
          <w:sz w:val="22"/>
        </w:rPr>
      </w:pPr>
    </w:p>
    <w:p w14:paraId="588BFAD1" w14:textId="00CDE2CB" w:rsidR="00C318E9" w:rsidRPr="00C318E9" w:rsidRDefault="00BD3A81" w:rsidP="00D51E9D">
      <w:pPr>
        <w:pStyle w:val="Formfulltab"/>
        <w:rPr>
          <w:rFonts w:cs="Arial"/>
          <w:b/>
          <w:bCs/>
          <w:sz w:val="22"/>
        </w:rPr>
      </w:pPr>
      <w:r w:rsidRPr="00C318E9">
        <w:rPr>
          <w:rFonts w:cs="Arial"/>
          <w:b/>
          <w:bCs/>
          <w:sz w:val="22"/>
          <w:lang w:val="cy-GB"/>
        </w:rPr>
        <w:t xml:space="preserve">Cymhwyster:  </w:t>
      </w:r>
      <w:r w:rsidRPr="00C318E9">
        <w:rPr>
          <w:rFonts w:cs="Arial"/>
          <w:b/>
          <w:bCs/>
          <w:sz w:val="22"/>
        </w:rPr>
        <w:fldChar w:fldCharType="begin"/>
      </w:r>
      <w:r w:rsidRPr="00C318E9">
        <w:rPr>
          <w:rFonts w:cs="Arial"/>
          <w:b/>
          <w:bCs/>
          <w:sz w:val="22"/>
        </w:rPr>
        <w:instrText xml:space="preserve"> TITLE  "City &amp; Guilds Level X Award/Certificate/Diploma in Xxxxxxx (XXXX-XX)"  \* MERGEFORMAT </w:instrText>
      </w:r>
      <w:r w:rsidRPr="00C318E9">
        <w:rPr>
          <w:rFonts w:cs="Arial"/>
          <w:b/>
          <w:bCs/>
          <w:sz w:val="22"/>
        </w:rPr>
        <w:fldChar w:fldCharType="separate"/>
      </w:r>
      <w:r w:rsidRPr="00C318E9">
        <w:rPr>
          <w:rFonts w:cs="Arial"/>
          <w:b/>
          <w:bCs/>
          <w:sz w:val="22"/>
        </w:rPr>
        <w:t xml:space="preserve">City &amp; Guilds </w:t>
      </w:r>
      <w:proofErr w:type="spellStart"/>
      <w:r w:rsidRPr="00C318E9">
        <w:rPr>
          <w:rFonts w:cs="Arial"/>
          <w:b/>
          <w:bCs/>
          <w:sz w:val="22"/>
        </w:rPr>
        <w:t>Le</w:t>
      </w:r>
      <w:r w:rsidR="00E0669C">
        <w:rPr>
          <w:rFonts w:cs="Arial"/>
          <w:b/>
          <w:bCs/>
          <w:sz w:val="22"/>
        </w:rPr>
        <w:t>f</w:t>
      </w:r>
      <w:r w:rsidRPr="00C318E9">
        <w:rPr>
          <w:rFonts w:cs="Arial"/>
          <w:b/>
          <w:bCs/>
          <w:sz w:val="22"/>
        </w:rPr>
        <w:t>el</w:t>
      </w:r>
      <w:proofErr w:type="spellEnd"/>
      <w:r w:rsidRPr="00C318E9">
        <w:rPr>
          <w:rFonts w:cs="Arial"/>
          <w:b/>
          <w:bCs/>
          <w:sz w:val="22"/>
        </w:rPr>
        <w:t xml:space="preserve"> 2 </w:t>
      </w:r>
      <w:proofErr w:type="spellStart"/>
      <w:r w:rsidR="00E0669C">
        <w:rPr>
          <w:rFonts w:cs="Arial"/>
          <w:b/>
          <w:bCs/>
          <w:sz w:val="22"/>
        </w:rPr>
        <w:t>Dyfarniad</w:t>
      </w:r>
      <w:proofErr w:type="spellEnd"/>
      <w:r w:rsidR="00E0669C">
        <w:rPr>
          <w:rFonts w:cs="Arial"/>
          <w:b/>
          <w:bCs/>
          <w:sz w:val="22"/>
        </w:rPr>
        <w:t xml:space="preserve"> </w:t>
      </w:r>
      <w:proofErr w:type="spellStart"/>
      <w:r w:rsidR="00E0669C">
        <w:rPr>
          <w:rFonts w:cs="Arial"/>
          <w:b/>
          <w:bCs/>
          <w:sz w:val="22"/>
        </w:rPr>
        <w:t>mewn</w:t>
      </w:r>
      <w:proofErr w:type="spellEnd"/>
      <w:r w:rsidR="00E0669C">
        <w:rPr>
          <w:rFonts w:cs="Arial"/>
          <w:b/>
          <w:bCs/>
          <w:sz w:val="22"/>
        </w:rPr>
        <w:t xml:space="preserve"> </w:t>
      </w:r>
      <w:proofErr w:type="spellStart"/>
      <w:r w:rsidR="00E0669C">
        <w:rPr>
          <w:rFonts w:cs="Arial"/>
          <w:b/>
          <w:bCs/>
          <w:sz w:val="22"/>
        </w:rPr>
        <w:t>Sgiliau</w:t>
      </w:r>
      <w:proofErr w:type="spellEnd"/>
      <w:r w:rsidR="00E0669C">
        <w:rPr>
          <w:rFonts w:cs="Arial"/>
          <w:b/>
          <w:bCs/>
          <w:sz w:val="22"/>
        </w:rPr>
        <w:t xml:space="preserve"> </w:t>
      </w:r>
      <w:proofErr w:type="spellStart"/>
      <w:r w:rsidR="00E0669C">
        <w:rPr>
          <w:rFonts w:cs="Arial"/>
          <w:b/>
          <w:bCs/>
          <w:sz w:val="22"/>
        </w:rPr>
        <w:t>Digidol</w:t>
      </w:r>
      <w:proofErr w:type="spellEnd"/>
      <w:r w:rsidR="00E0669C">
        <w:rPr>
          <w:rFonts w:cs="Arial"/>
          <w:b/>
          <w:bCs/>
          <w:sz w:val="22"/>
        </w:rPr>
        <w:t xml:space="preserve"> </w:t>
      </w:r>
      <w:proofErr w:type="spellStart"/>
      <w:r w:rsidR="00E0669C">
        <w:rPr>
          <w:rFonts w:cs="Arial"/>
          <w:b/>
          <w:bCs/>
          <w:sz w:val="22"/>
        </w:rPr>
        <w:t>ar</w:t>
      </w:r>
      <w:proofErr w:type="spellEnd"/>
      <w:r w:rsidR="00E0669C">
        <w:rPr>
          <w:rFonts w:cs="Arial"/>
          <w:b/>
          <w:bCs/>
          <w:sz w:val="22"/>
        </w:rPr>
        <w:t xml:space="preserve"> </w:t>
      </w:r>
      <w:proofErr w:type="spellStart"/>
      <w:r w:rsidR="00E0669C">
        <w:rPr>
          <w:rFonts w:cs="Arial"/>
          <w:b/>
          <w:bCs/>
          <w:sz w:val="22"/>
        </w:rPr>
        <w:t>gyfer</w:t>
      </w:r>
      <w:proofErr w:type="spellEnd"/>
      <w:r w:rsidR="00E0669C">
        <w:rPr>
          <w:rFonts w:cs="Arial"/>
          <w:b/>
          <w:bCs/>
          <w:sz w:val="22"/>
        </w:rPr>
        <w:t xml:space="preserve"> </w:t>
      </w:r>
      <w:proofErr w:type="spellStart"/>
      <w:r w:rsidR="00E0669C">
        <w:rPr>
          <w:rFonts w:cs="Arial"/>
          <w:b/>
          <w:bCs/>
          <w:sz w:val="22"/>
        </w:rPr>
        <w:t>Adeilau</w:t>
      </w:r>
      <w:proofErr w:type="spellEnd"/>
      <w:r w:rsidRPr="00C318E9">
        <w:rPr>
          <w:rFonts w:cs="Arial"/>
          <w:b/>
          <w:bCs/>
          <w:sz w:val="22"/>
        </w:rPr>
        <w:t xml:space="preserve"> (7574-20)</w:t>
      </w:r>
      <w:r w:rsidRPr="00C318E9">
        <w:rPr>
          <w:rFonts w:cs="Arial"/>
          <w:b/>
          <w:bCs/>
          <w:sz w:val="22"/>
        </w:rPr>
        <w:fldChar w:fldCharType="end"/>
      </w:r>
    </w:p>
    <w:p w14:paraId="0D22196B" w14:textId="77777777" w:rsidR="00D51E9D" w:rsidRPr="00C318E9" w:rsidRDefault="00BD3A81" w:rsidP="00D51E9D">
      <w:pPr>
        <w:pStyle w:val="Formfulltab"/>
        <w:rPr>
          <w:rFonts w:cs="Arial"/>
          <w:b/>
          <w:bCs/>
          <w:sz w:val="22"/>
        </w:rPr>
      </w:pPr>
      <w:r w:rsidRPr="00C318E9">
        <w:rPr>
          <w:rFonts w:cs="Arial"/>
          <w:b/>
          <w:bCs/>
          <w:sz w:val="22"/>
          <w:lang w:val="cy-GB"/>
        </w:rPr>
        <w:t>Uned:  7574-200 Gwella cynhyrchedd gan ddefnyddio Technoleg Ddigidol</w:t>
      </w:r>
    </w:p>
    <w:p w14:paraId="7035CA27" w14:textId="77777777" w:rsidR="00D17BBD" w:rsidRPr="002B6272" w:rsidRDefault="00D17BBD" w:rsidP="00D17BBD">
      <w:pPr>
        <w:pStyle w:val="Formfulltab"/>
        <w:rPr>
          <w:rFonts w:ascii="Avenir LT Std 35 Light" w:hAnsi="Avenir LT Std 35 Light"/>
        </w:rPr>
      </w:pPr>
    </w:p>
    <w:p w14:paraId="5A99216B" w14:textId="77777777" w:rsidR="0066554B" w:rsidRPr="00C318E9" w:rsidRDefault="00BD3A81" w:rsidP="00F837E9">
      <w:pPr>
        <w:rPr>
          <w:rFonts w:cs="Arial"/>
          <w:b/>
          <w:sz w:val="22"/>
          <w:lang w:val="en-US"/>
        </w:rPr>
      </w:pPr>
      <w:r w:rsidRPr="00C318E9">
        <w:rPr>
          <w:rFonts w:cs="Arial"/>
          <w:b/>
          <w:bCs/>
          <w:sz w:val="22"/>
          <w:lang w:val="cy-GB"/>
        </w:rPr>
        <w:t>Datganiad yr ymgeisydd</w:t>
      </w:r>
    </w:p>
    <w:p w14:paraId="3FA3EB66" w14:textId="77777777" w:rsidR="0066554B" w:rsidRPr="00C318E9" w:rsidRDefault="00BD3A81" w:rsidP="002811BE">
      <w:pPr>
        <w:pStyle w:val="Formfull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Rwy'n cadarnhau mai fy ngwaith fy hun yw'r dystiolaeth a restrir ar gyfer yr uned hon.</w:t>
      </w:r>
    </w:p>
    <w:p w14:paraId="0E8A869E" w14:textId="77777777" w:rsidR="0066554B" w:rsidRPr="00C318E9" w:rsidRDefault="0066554B" w:rsidP="00F837E9">
      <w:pPr>
        <w:rPr>
          <w:rFonts w:cs="Arial"/>
          <w:sz w:val="22"/>
        </w:rPr>
      </w:pPr>
    </w:p>
    <w:p w14:paraId="735B17B7" w14:textId="77777777" w:rsidR="0066554B" w:rsidRPr="00C318E9" w:rsidRDefault="00BD3A81" w:rsidP="0066554B">
      <w:pPr>
        <w:pStyle w:val="Formfull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Enw'r ymgeisydd:</w:t>
      </w:r>
      <w:r w:rsidRPr="00C318E9">
        <w:rPr>
          <w:rFonts w:cs="Arial"/>
          <w:sz w:val="22"/>
          <w:lang w:val="cy-GB"/>
        </w:rPr>
        <w:tab/>
      </w:r>
    </w:p>
    <w:p w14:paraId="08A9A9CA" w14:textId="77777777" w:rsidR="0066554B" w:rsidRPr="00C318E9" w:rsidRDefault="00BD3A81" w:rsidP="0066554B">
      <w:pPr>
        <w:pStyle w:val="Formskewed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Llofnod:</w:t>
      </w:r>
      <w:r w:rsidRPr="00C318E9">
        <w:rPr>
          <w:rFonts w:cs="Arial"/>
          <w:sz w:val="22"/>
          <w:lang w:val="cy-GB"/>
        </w:rPr>
        <w:tab/>
        <w:t>Dyddiad:</w:t>
      </w:r>
      <w:r w:rsidRPr="00C318E9">
        <w:rPr>
          <w:rFonts w:cs="Arial"/>
          <w:sz w:val="22"/>
          <w:lang w:val="cy-GB"/>
        </w:rPr>
        <w:tab/>
      </w:r>
    </w:p>
    <w:p w14:paraId="6FE369D8" w14:textId="77777777" w:rsidR="0066554B" w:rsidRPr="00C318E9" w:rsidRDefault="00BD3A81" w:rsidP="0066554B">
      <w:pPr>
        <w:pStyle w:val="Formfull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Rhif dysgwr unigryw (RhDU) / cofrestru City &amp; Guilds):</w:t>
      </w:r>
      <w:r w:rsidRPr="00C318E9">
        <w:rPr>
          <w:rFonts w:cs="Arial"/>
          <w:sz w:val="22"/>
          <w:lang w:val="cy-GB"/>
        </w:rPr>
        <w:tab/>
      </w:r>
    </w:p>
    <w:p w14:paraId="02607DE8" w14:textId="77777777" w:rsidR="0066554B" w:rsidRPr="00C318E9" w:rsidRDefault="0066554B" w:rsidP="00F837E9">
      <w:pPr>
        <w:rPr>
          <w:rFonts w:cs="Arial"/>
          <w:sz w:val="22"/>
        </w:rPr>
      </w:pPr>
    </w:p>
    <w:p w14:paraId="4ACAD944" w14:textId="77777777" w:rsidR="0066554B" w:rsidRPr="00C318E9" w:rsidRDefault="0066554B" w:rsidP="00F837E9">
      <w:pPr>
        <w:rPr>
          <w:rFonts w:cs="Arial"/>
          <w:sz w:val="22"/>
        </w:rPr>
      </w:pPr>
    </w:p>
    <w:p w14:paraId="62FDD115" w14:textId="77777777" w:rsidR="0066554B" w:rsidRPr="00C318E9" w:rsidRDefault="00BD3A81" w:rsidP="00F837E9">
      <w:pPr>
        <w:rPr>
          <w:rFonts w:cs="Arial"/>
          <w:b/>
          <w:sz w:val="22"/>
          <w:lang w:val="en-US"/>
        </w:rPr>
      </w:pPr>
      <w:r w:rsidRPr="00C318E9">
        <w:rPr>
          <w:rFonts w:cs="Arial"/>
          <w:b/>
          <w:bCs/>
          <w:sz w:val="22"/>
          <w:lang w:val="cy-GB"/>
        </w:rPr>
        <w:t>Datganiad yr aseswr</w:t>
      </w:r>
    </w:p>
    <w:p w14:paraId="3E4AF922" w14:textId="77777777" w:rsidR="0066554B" w:rsidRPr="00C318E9" w:rsidRDefault="00BD3A81" w:rsidP="002811BE">
      <w:pPr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Rwy'n cadarnhau bod yr ymgeisydd wedi cyflawni holl ofynion yr uned hon gyda'r dystiolaeth a restrir. (Lle mae mwy nag un asesydd, dylai'r asesydd cydlynol ar gyfer yr uned hon lofnodi'r datganiad hwn.)</w:t>
      </w:r>
    </w:p>
    <w:p w14:paraId="5D445368" w14:textId="77777777" w:rsidR="0066554B" w:rsidRPr="00C318E9" w:rsidRDefault="0066554B" w:rsidP="002811BE">
      <w:pPr>
        <w:rPr>
          <w:rFonts w:cs="Arial"/>
          <w:sz w:val="22"/>
        </w:rPr>
      </w:pPr>
    </w:p>
    <w:p w14:paraId="2140B69E" w14:textId="77777777" w:rsidR="0066554B" w:rsidRPr="00C318E9" w:rsidRDefault="00BD3A81" w:rsidP="002811BE">
      <w:pPr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Cynhaliwyd yr asesiad o dan yr amodau a nodir, ac mae mewn grym, yn ddilys, yn ddibynadwy, yn gyfredol ac yn ddigonol.</w:t>
      </w:r>
    </w:p>
    <w:p w14:paraId="4AAA8C36" w14:textId="77777777" w:rsidR="0066554B" w:rsidRPr="00C318E9" w:rsidRDefault="0066554B" w:rsidP="00F837E9">
      <w:pPr>
        <w:pStyle w:val="Formfulltab"/>
        <w:rPr>
          <w:rFonts w:cs="Arial"/>
          <w:sz w:val="22"/>
        </w:rPr>
      </w:pPr>
    </w:p>
    <w:p w14:paraId="0BD1D208" w14:textId="77777777" w:rsidR="0066554B" w:rsidRPr="00C318E9" w:rsidRDefault="00BD3A81" w:rsidP="0066554B">
      <w:pPr>
        <w:pStyle w:val="Formfull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Enw'r asesydd:</w:t>
      </w:r>
      <w:r w:rsidRPr="00C318E9">
        <w:rPr>
          <w:rFonts w:cs="Arial"/>
          <w:sz w:val="22"/>
          <w:lang w:val="cy-GB"/>
        </w:rPr>
        <w:tab/>
      </w:r>
    </w:p>
    <w:p w14:paraId="0B732B4A" w14:textId="77777777" w:rsidR="0066554B" w:rsidRPr="00C318E9" w:rsidRDefault="00BD3A81" w:rsidP="0066554B">
      <w:pPr>
        <w:pStyle w:val="Formskewed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Llofnod yr asesydd:</w:t>
      </w:r>
      <w:r w:rsidRPr="00C318E9">
        <w:rPr>
          <w:rFonts w:cs="Arial"/>
          <w:sz w:val="22"/>
          <w:lang w:val="cy-GB"/>
        </w:rPr>
        <w:tab/>
        <w:t>Dyddiad:</w:t>
      </w:r>
      <w:r w:rsidRPr="00C318E9">
        <w:rPr>
          <w:rFonts w:cs="Arial"/>
          <w:sz w:val="22"/>
          <w:lang w:val="cy-GB"/>
        </w:rPr>
        <w:tab/>
      </w:r>
    </w:p>
    <w:p w14:paraId="5C507A11" w14:textId="6D29A141" w:rsidR="0066554B" w:rsidRPr="00C318E9" w:rsidRDefault="00BD3A81" w:rsidP="0066554B">
      <w:pPr>
        <w:pStyle w:val="Formskewed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 xml:space="preserve">Gwrthlofnod: (os yw'n berthnasol)  </w:t>
      </w:r>
      <w:r w:rsidR="003512C5">
        <w:rPr>
          <w:rFonts w:cs="Arial"/>
          <w:sz w:val="22"/>
          <w:lang w:val="cy-GB"/>
        </w:rPr>
        <w:t>________________________</w:t>
      </w:r>
      <w:r w:rsidRPr="00C318E9">
        <w:rPr>
          <w:rFonts w:cs="Arial"/>
          <w:sz w:val="22"/>
          <w:lang w:val="cy-GB"/>
        </w:rPr>
        <w:t xml:space="preserve"> Dyddiad:</w:t>
      </w:r>
      <w:r w:rsidRPr="00C318E9">
        <w:rPr>
          <w:rFonts w:cs="Arial"/>
          <w:sz w:val="22"/>
          <w:lang w:val="cy-GB"/>
        </w:rPr>
        <w:tab/>
      </w:r>
    </w:p>
    <w:p w14:paraId="1667C342" w14:textId="77777777" w:rsidR="0066554B" w:rsidRPr="00C318E9" w:rsidRDefault="00BD3A81" w:rsidP="0066554B">
      <w:pPr>
        <w:pStyle w:val="Footer"/>
        <w:rPr>
          <w:rFonts w:cs="Arial"/>
          <w:sz w:val="22"/>
          <w:szCs w:val="22"/>
          <w:lang w:val="en-US"/>
        </w:rPr>
      </w:pPr>
      <w:r w:rsidRPr="00C318E9">
        <w:rPr>
          <w:rFonts w:cs="Arial"/>
          <w:sz w:val="22"/>
          <w:szCs w:val="22"/>
          <w:lang w:val="cy-GB"/>
        </w:rPr>
        <w:t>(I staff sy'n gweithio tuag at gymhwyster asesydd)</w:t>
      </w:r>
    </w:p>
    <w:p w14:paraId="25BA6FBA" w14:textId="77777777" w:rsidR="00D17BBD" w:rsidRPr="00C318E9" w:rsidRDefault="00D17BBD" w:rsidP="00D17BBD">
      <w:pPr>
        <w:rPr>
          <w:rFonts w:cs="Arial"/>
          <w:sz w:val="22"/>
        </w:rPr>
      </w:pPr>
    </w:p>
    <w:p w14:paraId="7C5D079C" w14:textId="77777777" w:rsidR="0066554B" w:rsidRPr="00C318E9" w:rsidRDefault="0066554B" w:rsidP="00D17BBD">
      <w:pPr>
        <w:rPr>
          <w:rFonts w:cs="Arial"/>
          <w:sz w:val="22"/>
        </w:rPr>
      </w:pPr>
    </w:p>
    <w:p w14:paraId="17F9F219" w14:textId="77777777" w:rsidR="006655D8" w:rsidRPr="00C318E9" w:rsidRDefault="00BD3A81" w:rsidP="0066554B">
      <w:pPr>
        <w:rPr>
          <w:rFonts w:cs="Arial"/>
          <w:b/>
          <w:sz w:val="22"/>
          <w:lang w:val="en-US"/>
        </w:rPr>
      </w:pPr>
      <w:r w:rsidRPr="00C318E9">
        <w:rPr>
          <w:rFonts w:cs="Arial"/>
          <w:b/>
          <w:bCs/>
          <w:sz w:val="22"/>
          <w:lang w:val="cy-GB"/>
        </w:rPr>
        <w:t>Datganiad y gwiriwr mewnol</w:t>
      </w:r>
    </w:p>
    <w:p w14:paraId="6AC95776" w14:textId="77777777" w:rsidR="006655D8" w:rsidRPr="00C318E9" w:rsidRDefault="00BD3A81" w:rsidP="00E83038">
      <w:pPr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Rwyf wedi dilysu'r gwaith asesu ar yr uned hon yn fewnol trwy wneud y canlynol (ticiwch):</w:t>
      </w:r>
    </w:p>
    <w:p w14:paraId="492D346A" w14:textId="77777777" w:rsidR="00E83038" w:rsidRPr="00C318E9" w:rsidRDefault="00E83038" w:rsidP="006655D8">
      <w:pPr>
        <w:rPr>
          <w:rFonts w:cs="Arial"/>
          <w:sz w:val="22"/>
        </w:rPr>
      </w:pPr>
    </w:p>
    <w:tbl>
      <w:tblPr>
        <w:tblW w:w="9348" w:type="dxa"/>
        <w:tblLook w:val="01E0" w:firstRow="1" w:lastRow="1" w:firstColumn="1" w:lastColumn="1" w:noHBand="0" w:noVBand="0"/>
      </w:tblPr>
      <w:tblGrid>
        <w:gridCol w:w="2363"/>
        <w:gridCol w:w="3706"/>
        <w:gridCol w:w="1158"/>
        <w:gridCol w:w="2121"/>
      </w:tblGrid>
      <w:tr w:rsidR="007631C1" w14:paraId="1D608429" w14:textId="77777777" w:rsidTr="004A3552">
        <w:tc>
          <w:tcPr>
            <w:tcW w:w="6268" w:type="dxa"/>
            <w:gridSpan w:val="2"/>
            <w:shd w:val="clear" w:color="auto" w:fill="auto"/>
          </w:tcPr>
          <w:p w14:paraId="6640ABBC" w14:textId="77777777" w:rsidR="00E83038" w:rsidRPr="00C318E9" w:rsidRDefault="00BD3A81" w:rsidP="006655D8">
            <w:pPr>
              <w:rPr>
                <w:rFonts w:cs="Arial"/>
                <w:b/>
                <w:sz w:val="22"/>
              </w:rPr>
            </w:pPr>
            <w:r w:rsidRPr="00C318E9">
              <w:rPr>
                <w:rFonts w:cs="Arial"/>
                <w:b/>
                <w:sz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3"/>
            <w:r w:rsidRPr="00C318E9">
              <w:rPr>
                <w:rFonts w:cs="Arial"/>
                <w:b/>
                <w:sz w:val="22"/>
              </w:rPr>
              <w:instrText xml:space="preserve"> FORMCHECKBOX </w:instrText>
            </w:r>
            <w:r w:rsidR="00D54DCE">
              <w:rPr>
                <w:rFonts w:cs="Arial"/>
                <w:b/>
                <w:sz w:val="22"/>
              </w:rPr>
            </w:r>
            <w:r w:rsidR="00D54DCE">
              <w:rPr>
                <w:rFonts w:cs="Arial"/>
                <w:b/>
                <w:sz w:val="22"/>
              </w:rPr>
              <w:fldChar w:fldCharType="separate"/>
            </w:r>
            <w:r w:rsidRPr="00C318E9">
              <w:rPr>
                <w:rFonts w:cs="Arial"/>
                <w:b/>
                <w:sz w:val="22"/>
              </w:rPr>
              <w:fldChar w:fldCharType="end"/>
            </w:r>
            <w:bookmarkEnd w:id="29"/>
            <w:r w:rsidRPr="00C318E9">
              <w:rPr>
                <w:rFonts w:cs="Arial"/>
                <w:sz w:val="22"/>
                <w:lang w:val="cy-GB"/>
              </w:rPr>
              <w:t xml:space="preserve"> tystiolaeth samplu ymgeiswyr ac asesiad</w:t>
            </w:r>
          </w:p>
        </w:tc>
        <w:tc>
          <w:tcPr>
            <w:tcW w:w="880" w:type="dxa"/>
            <w:shd w:val="clear" w:color="auto" w:fill="auto"/>
          </w:tcPr>
          <w:p w14:paraId="5A093458" w14:textId="77777777" w:rsidR="00E83038" w:rsidRPr="00C318E9" w:rsidRDefault="00BD3A81" w:rsidP="004A3552">
            <w:pPr>
              <w:jc w:val="center"/>
              <w:rPr>
                <w:rFonts w:cs="Arial"/>
                <w:b/>
                <w:sz w:val="22"/>
              </w:rPr>
            </w:pPr>
            <w:r w:rsidRPr="00C318E9">
              <w:rPr>
                <w:rFonts w:cs="Arial"/>
                <w:b/>
                <w:bCs/>
                <w:sz w:val="22"/>
                <w:lang w:val="cy-GB"/>
              </w:rPr>
              <w:t>Dyddiad:</w:t>
            </w: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14:paraId="2E2A0723" w14:textId="77777777" w:rsidR="00E83038" w:rsidRPr="00C318E9" w:rsidRDefault="00E83038" w:rsidP="006655D8">
            <w:pPr>
              <w:rPr>
                <w:rFonts w:cs="Arial"/>
                <w:b/>
                <w:sz w:val="22"/>
              </w:rPr>
            </w:pPr>
          </w:p>
        </w:tc>
      </w:tr>
      <w:tr w:rsidR="007631C1" w14:paraId="2D877805" w14:textId="77777777" w:rsidTr="004A3552">
        <w:tc>
          <w:tcPr>
            <w:tcW w:w="6268" w:type="dxa"/>
            <w:gridSpan w:val="2"/>
            <w:shd w:val="clear" w:color="auto" w:fill="auto"/>
          </w:tcPr>
          <w:p w14:paraId="1ABAE673" w14:textId="77777777" w:rsidR="00E83038" w:rsidRPr="00C318E9" w:rsidRDefault="00BD3A81" w:rsidP="006655D8">
            <w:pPr>
              <w:rPr>
                <w:rFonts w:cs="Arial"/>
                <w:sz w:val="22"/>
              </w:rPr>
            </w:pPr>
            <w:r w:rsidRPr="00C318E9">
              <w:rPr>
                <w:rFonts w:cs="Arial"/>
                <w:sz w:val="22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"/>
            <w:r w:rsidRPr="00C318E9">
              <w:rPr>
                <w:rFonts w:cs="Arial"/>
                <w:sz w:val="22"/>
              </w:rPr>
              <w:instrText xml:space="preserve"> FORMCHECKBOX </w:instrText>
            </w:r>
            <w:r w:rsidR="00D54DCE">
              <w:rPr>
                <w:rFonts w:cs="Arial"/>
                <w:sz w:val="22"/>
              </w:rPr>
            </w:r>
            <w:r w:rsidR="00D54DCE">
              <w:rPr>
                <w:rFonts w:cs="Arial"/>
                <w:sz w:val="22"/>
              </w:rPr>
              <w:fldChar w:fldCharType="separate"/>
            </w:r>
            <w:r w:rsidRPr="00C318E9">
              <w:rPr>
                <w:rFonts w:cs="Arial"/>
                <w:sz w:val="22"/>
              </w:rPr>
              <w:fldChar w:fldCharType="end"/>
            </w:r>
            <w:bookmarkEnd w:id="30"/>
            <w:r w:rsidRPr="00C318E9">
              <w:rPr>
                <w:rFonts w:cs="Arial"/>
                <w:sz w:val="22"/>
                <w:lang w:val="cy-GB"/>
              </w:rPr>
              <w:t xml:space="preserve"> trafodaeth gyda'r ymgeisydd</w:t>
            </w:r>
          </w:p>
        </w:tc>
        <w:tc>
          <w:tcPr>
            <w:tcW w:w="880" w:type="dxa"/>
            <w:shd w:val="clear" w:color="auto" w:fill="auto"/>
          </w:tcPr>
          <w:p w14:paraId="0F277D2E" w14:textId="77777777" w:rsidR="00E83038" w:rsidRPr="00C318E9" w:rsidRDefault="00BD3A81" w:rsidP="004A3552">
            <w:pPr>
              <w:jc w:val="center"/>
              <w:rPr>
                <w:rFonts w:cs="Arial"/>
                <w:sz w:val="22"/>
              </w:rPr>
            </w:pPr>
            <w:r w:rsidRPr="00C318E9">
              <w:rPr>
                <w:rFonts w:cs="Arial"/>
                <w:sz w:val="22"/>
                <w:lang w:val="cy-GB"/>
              </w:rPr>
              <w:t>Dyddiad: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FA1869" w14:textId="77777777" w:rsidR="00E83038" w:rsidRPr="00C318E9" w:rsidRDefault="00E83038" w:rsidP="006655D8">
            <w:pPr>
              <w:rPr>
                <w:rFonts w:cs="Arial"/>
                <w:sz w:val="22"/>
              </w:rPr>
            </w:pPr>
          </w:p>
        </w:tc>
      </w:tr>
      <w:tr w:rsidR="007631C1" w14:paraId="20235371" w14:textId="77777777" w:rsidTr="004A3552">
        <w:tc>
          <w:tcPr>
            <w:tcW w:w="6268" w:type="dxa"/>
            <w:gridSpan w:val="2"/>
            <w:shd w:val="clear" w:color="auto" w:fill="auto"/>
          </w:tcPr>
          <w:p w14:paraId="411425AB" w14:textId="77777777" w:rsidR="00E83038" w:rsidRPr="00C318E9" w:rsidRDefault="00BD3A81" w:rsidP="006655D8">
            <w:pPr>
              <w:rPr>
                <w:rFonts w:cs="Arial"/>
                <w:sz w:val="22"/>
              </w:rPr>
            </w:pPr>
            <w:r w:rsidRPr="00C318E9">
              <w:rPr>
                <w:rFonts w:cs="Arial"/>
                <w:sz w:val="22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"/>
            <w:r w:rsidRPr="00C318E9">
              <w:rPr>
                <w:rFonts w:cs="Arial"/>
                <w:sz w:val="22"/>
              </w:rPr>
              <w:instrText xml:space="preserve"> FORMCHECKBOX </w:instrText>
            </w:r>
            <w:r w:rsidR="00D54DCE">
              <w:rPr>
                <w:rFonts w:cs="Arial"/>
                <w:sz w:val="22"/>
              </w:rPr>
            </w:r>
            <w:r w:rsidR="00D54DCE">
              <w:rPr>
                <w:rFonts w:cs="Arial"/>
                <w:sz w:val="22"/>
              </w:rPr>
              <w:fldChar w:fldCharType="separate"/>
            </w:r>
            <w:r w:rsidRPr="00C318E9">
              <w:rPr>
                <w:rFonts w:cs="Arial"/>
                <w:sz w:val="22"/>
              </w:rPr>
              <w:fldChar w:fldCharType="end"/>
            </w:r>
            <w:bookmarkEnd w:id="31"/>
            <w:r w:rsidRPr="00C318E9">
              <w:rPr>
                <w:rFonts w:cs="Arial"/>
                <w:sz w:val="22"/>
                <w:lang w:val="cy-GB"/>
              </w:rPr>
              <w:t xml:space="preserve"> arsylwi arfer asesu</w:t>
            </w:r>
          </w:p>
        </w:tc>
        <w:tc>
          <w:tcPr>
            <w:tcW w:w="880" w:type="dxa"/>
            <w:shd w:val="clear" w:color="auto" w:fill="auto"/>
          </w:tcPr>
          <w:p w14:paraId="3CF5E065" w14:textId="77777777" w:rsidR="00E83038" w:rsidRPr="00C318E9" w:rsidRDefault="00BD3A81" w:rsidP="004A3552">
            <w:pPr>
              <w:jc w:val="center"/>
              <w:rPr>
                <w:rFonts w:cs="Arial"/>
                <w:sz w:val="22"/>
              </w:rPr>
            </w:pPr>
            <w:r w:rsidRPr="00C318E9">
              <w:rPr>
                <w:rFonts w:cs="Arial"/>
                <w:sz w:val="22"/>
                <w:lang w:val="cy-GB"/>
              </w:rPr>
              <w:t>Dyddiad: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AE6346" w14:textId="77777777" w:rsidR="00E83038" w:rsidRPr="00C318E9" w:rsidRDefault="00E83038" w:rsidP="006655D8">
            <w:pPr>
              <w:rPr>
                <w:rFonts w:cs="Arial"/>
                <w:sz w:val="22"/>
              </w:rPr>
            </w:pPr>
          </w:p>
        </w:tc>
      </w:tr>
      <w:tr w:rsidR="007631C1" w14:paraId="46FC1F6E" w14:textId="77777777" w:rsidTr="004A3552">
        <w:tc>
          <w:tcPr>
            <w:tcW w:w="2418" w:type="dxa"/>
            <w:shd w:val="clear" w:color="auto" w:fill="auto"/>
          </w:tcPr>
          <w:p w14:paraId="0644D5D2" w14:textId="711C2828" w:rsidR="00E83038" w:rsidRPr="00C318E9" w:rsidRDefault="00BD3A81" w:rsidP="006655D8">
            <w:pPr>
              <w:rPr>
                <w:rFonts w:cs="Arial"/>
                <w:sz w:val="22"/>
              </w:rPr>
            </w:pPr>
            <w:r w:rsidRPr="00C318E9">
              <w:rPr>
                <w:rFonts w:cs="Arial"/>
                <w:sz w:val="22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6"/>
            <w:r w:rsidRPr="00C318E9">
              <w:rPr>
                <w:rFonts w:cs="Arial"/>
                <w:sz w:val="22"/>
              </w:rPr>
              <w:instrText xml:space="preserve"> FORMCHECKBOX </w:instrText>
            </w:r>
            <w:r w:rsidR="00D54DCE">
              <w:rPr>
                <w:rFonts w:cs="Arial"/>
                <w:sz w:val="22"/>
              </w:rPr>
            </w:r>
            <w:r w:rsidR="00D54DCE">
              <w:rPr>
                <w:rFonts w:cs="Arial"/>
                <w:sz w:val="22"/>
              </w:rPr>
              <w:fldChar w:fldCharType="separate"/>
            </w:r>
            <w:r w:rsidRPr="00C318E9">
              <w:rPr>
                <w:rFonts w:cs="Arial"/>
                <w:sz w:val="22"/>
              </w:rPr>
              <w:fldChar w:fldCharType="end"/>
            </w:r>
            <w:bookmarkEnd w:id="32"/>
            <w:r w:rsidR="003512C5">
              <w:rPr>
                <w:rFonts w:cs="Arial"/>
                <w:sz w:val="22"/>
              </w:rPr>
              <w:t xml:space="preserve"> </w:t>
            </w:r>
            <w:r w:rsidRPr="00C318E9">
              <w:rPr>
                <w:rFonts w:cs="Arial"/>
                <w:sz w:val="22"/>
                <w:lang w:val="cy-GB"/>
              </w:rPr>
              <w:t>arall - nodwch:</w:t>
            </w:r>
          </w:p>
        </w:tc>
        <w:tc>
          <w:tcPr>
            <w:tcW w:w="3850" w:type="dxa"/>
            <w:tcBorders>
              <w:bottom w:val="single" w:sz="4" w:space="0" w:color="auto"/>
            </w:tcBorders>
            <w:shd w:val="clear" w:color="auto" w:fill="auto"/>
          </w:tcPr>
          <w:p w14:paraId="19CB7C82" w14:textId="77777777" w:rsidR="00E83038" w:rsidRPr="00C318E9" w:rsidRDefault="00E83038" w:rsidP="006655D8">
            <w:pPr>
              <w:rPr>
                <w:rFonts w:cs="Arial"/>
                <w:sz w:val="22"/>
              </w:rPr>
            </w:pPr>
          </w:p>
        </w:tc>
        <w:tc>
          <w:tcPr>
            <w:tcW w:w="880" w:type="dxa"/>
            <w:shd w:val="clear" w:color="auto" w:fill="auto"/>
          </w:tcPr>
          <w:p w14:paraId="2E7448F1" w14:textId="77777777" w:rsidR="00E83038" w:rsidRPr="00C318E9" w:rsidRDefault="00BD3A81" w:rsidP="004A3552">
            <w:pPr>
              <w:jc w:val="center"/>
              <w:rPr>
                <w:rFonts w:cs="Arial"/>
                <w:sz w:val="22"/>
              </w:rPr>
            </w:pPr>
            <w:r w:rsidRPr="00C318E9">
              <w:rPr>
                <w:rFonts w:cs="Arial"/>
                <w:sz w:val="22"/>
                <w:lang w:val="cy-GB"/>
              </w:rPr>
              <w:t>Dyddiad: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1F047E" w14:textId="77777777" w:rsidR="00E83038" w:rsidRPr="00C318E9" w:rsidRDefault="00E83038" w:rsidP="006655D8">
            <w:pPr>
              <w:rPr>
                <w:rFonts w:cs="Arial"/>
                <w:sz w:val="22"/>
              </w:rPr>
            </w:pPr>
          </w:p>
        </w:tc>
      </w:tr>
    </w:tbl>
    <w:p w14:paraId="514E87A4" w14:textId="77777777" w:rsidR="00E83038" w:rsidRPr="00C318E9" w:rsidRDefault="00E83038" w:rsidP="006655D8">
      <w:pPr>
        <w:rPr>
          <w:rFonts w:cs="Arial"/>
          <w:sz w:val="22"/>
        </w:rPr>
      </w:pPr>
    </w:p>
    <w:p w14:paraId="4CB67FC2" w14:textId="77777777" w:rsidR="0066554B" w:rsidRPr="00C318E9" w:rsidRDefault="00BD3A81" w:rsidP="006655D8">
      <w:pPr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Rwyf yn cadarnhau fod gwaith yr ymgeisydd a samplwyd yn bodloni'r safonau a nodwyd ar gyfer yr uned hon a gall gael ei gyflwyno ar gyfer dilysu allanol a/neu ardystio.</w:t>
      </w:r>
    </w:p>
    <w:p w14:paraId="105025DF" w14:textId="77777777" w:rsidR="006655D8" w:rsidRPr="00C318E9" w:rsidRDefault="006655D8" w:rsidP="006655D8">
      <w:pPr>
        <w:rPr>
          <w:rFonts w:cs="Arial"/>
          <w:sz w:val="22"/>
        </w:rPr>
      </w:pPr>
    </w:p>
    <w:p w14:paraId="6DC9A12B" w14:textId="77777777" w:rsidR="00C84112" w:rsidRPr="00C318E9" w:rsidRDefault="00BD3A81" w:rsidP="006655D8">
      <w:pPr>
        <w:rPr>
          <w:rFonts w:cs="Arial"/>
          <w:sz w:val="22"/>
        </w:rPr>
      </w:pPr>
      <w:r w:rsidRPr="00C318E9">
        <w:rPr>
          <w:rFonts w:cs="Arial"/>
          <w:sz w:val="22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Pr="00C318E9">
        <w:rPr>
          <w:rFonts w:cs="Arial"/>
          <w:sz w:val="22"/>
        </w:rPr>
        <w:instrText xml:space="preserve"> FORMCHECKBOX </w:instrText>
      </w:r>
      <w:r w:rsidR="00D54DCE">
        <w:rPr>
          <w:rFonts w:cs="Arial"/>
          <w:sz w:val="22"/>
        </w:rPr>
      </w:r>
      <w:r w:rsidR="00D54DCE">
        <w:rPr>
          <w:rFonts w:cs="Arial"/>
          <w:sz w:val="22"/>
        </w:rPr>
        <w:fldChar w:fldCharType="separate"/>
      </w:r>
      <w:r w:rsidRPr="00C318E9">
        <w:rPr>
          <w:rFonts w:cs="Arial"/>
          <w:sz w:val="22"/>
        </w:rPr>
        <w:fldChar w:fldCharType="end"/>
      </w:r>
      <w:r w:rsidRPr="00C318E9">
        <w:rPr>
          <w:rFonts w:cs="Arial"/>
          <w:sz w:val="22"/>
          <w:lang w:val="cy-GB"/>
        </w:rPr>
        <w:t>Heb ei samplu</w:t>
      </w:r>
    </w:p>
    <w:p w14:paraId="6B38E18F" w14:textId="77777777" w:rsidR="00C84112" w:rsidRPr="00C318E9" w:rsidRDefault="00C84112" w:rsidP="006655D8">
      <w:pPr>
        <w:rPr>
          <w:rFonts w:cs="Arial"/>
          <w:sz w:val="22"/>
        </w:rPr>
      </w:pPr>
    </w:p>
    <w:p w14:paraId="00321D5E" w14:textId="77777777" w:rsidR="006655D8" w:rsidRPr="00C318E9" w:rsidRDefault="00BD3A81" w:rsidP="006655D8">
      <w:pPr>
        <w:pStyle w:val="Formfulltab"/>
        <w:rPr>
          <w:rFonts w:cs="Arial"/>
          <w:sz w:val="22"/>
        </w:rPr>
      </w:pPr>
      <w:r w:rsidRPr="00C318E9">
        <w:rPr>
          <w:rFonts w:cs="Arial"/>
          <w:sz w:val="22"/>
          <w:lang w:val="cy-GB"/>
        </w:rPr>
        <w:t>Enw'r gwiriwr mewnol:</w:t>
      </w:r>
      <w:r w:rsidRPr="00C318E9">
        <w:rPr>
          <w:rFonts w:cs="Arial"/>
          <w:sz w:val="22"/>
          <w:lang w:val="cy-GB"/>
        </w:rPr>
        <w:tab/>
      </w:r>
    </w:p>
    <w:p w14:paraId="1D9D60B7" w14:textId="77777777" w:rsidR="006655D8" w:rsidRPr="00C318E9" w:rsidRDefault="00BD3A81" w:rsidP="006655D8">
      <w:pPr>
        <w:pStyle w:val="Formskewedtab"/>
        <w:rPr>
          <w:rFonts w:cs="Arial"/>
          <w:sz w:val="22"/>
          <w:lang w:val="en-US"/>
        </w:rPr>
      </w:pPr>
      <w:r w:rsidRPr="00C318E9">
        <w:rPr>
          <w:rFonts w:cs="Arial"/>
          <w:sz w:val="22"/>
          <w:lang w:val="cy-GB"/>
        </w:rPr>
        <w:t>Llofnod y gwiriwr mewnol:</w:t>
      </w:r>
      <w:r w:rsidRPr="00C318E9">
        <w:rPr>
          <w:rFonts w:cs="Arial"/>
          <w:sz w:val="22"/>
          <w:lang w:val="cy-GB"/>
        </w:rPr>
        <w:tab/>
        <w:t>Dyddiad:</w:t>
      </w:r>
      <w:r w:rsidRPr="00C318E9">
        <w:rPr>
          <w:rFonts w:cs="Arial"/>
          <w:sz w:val="22"/>
          <w:lang w:val="cy-GB"/>
        </w:rPr>
        <w:tab/>
      </w:r>
    </w:p>
    <w:p w14:paraId="3993FD7C" w14:textId="77777777" w:rsidR="006655D8" w:rsidRPr="00C318E9" w:rsidRDefault="00BD3A81" w:rsidP="006655D8">
      <w:pPr>
        <w:pStyle w:val="Formskewedtab"/>
        <w:rPr>
          <w:rFonts w:cs="Arial"/>
          <w:sz w:val="22"/>
          <w:lang w:val="en-US"/>
        </w:rPr>
      </w:pPr>
      <w:r w:rsidRPr="00C318E9">
        <w:rPr>
          <w:rFonts w:cs="Arial"/>
          <w:sz w:val="22"/>
          <w:lang w:val="cy-GB"/>
        </w:rPr>
        <w:t>Gwrthlofnod: (os yw'n berthnasol)   Dyddiad:</w:t>
      </w:r>
      <w:r w:rsidRPr="00C318E9">
        <w:rPr>
          <w:rFonts w:cs="Arial"/>
          <w:sz w:val="22"/>
          <w:lang w:val="cy-GB"/>
        </w:rPr>
        <w:tab/>
      </w:r>
    </w:p>
    <w:p w14:paraId="7D705E54" w14:textId="77777777" w:rsidR="00D17BBD" w:rsidRPr="00C318E9" w:rsidRDefault="00BD3A81" w:rsidP="006655D8">
      <w:pPr>
        <w:pStyle w:val="Footer"/>
        <w:rPr>
          <w:rFonts w:cs="Arial"/>
          <w:sz w:val="22"/>
          <w:szCs w:val="22"/>
          <w:lang w:val="en-US"/>
        </w:rPr>
      </w:pPr>
      <w:r w:rsidRPr="00C318E9">
        <w:rPr>
          <w:rFonts w:cs="Arial"/>
          <w:sz w:val="22"/>
          <w:szCs w:val="22"/>
          <w:lang w:val="cy-GB"/>
        </w:rPr>
        <w:t>(I staff sy'n gweithio tuag at gymhwyster gwiriwr mewnol)</w:t>
      </w:r>
    </w:p>
    <w:p w14:paraId="5ADFA603" w14:textId="77777777" w:rsidR="00D51E9D" w:rsidRDefault="00BD3A81" w:rsidP="00D51E9D">
      <w:pPr>
        <w:rPr>
          <w:rFonts w:cs="Arial"/>
          <w:b/>
          <w:bCs/>
          <w:sz w:val="22"/>
        </w:rPr>
      </w:pPr>
      <w:r w:rsidRPr="00C318E9">
        <w:rPr>
          <w:rFonts w:cs="Arial"/>
          <w:sz w:val="22"/>
          <w:lang w:val="cy-GB"/>
        </w:rPr>
        <w:br w:type="page"/>
      </w:r>
      <w:r w:rsidRPr="00C318E9">
        <w:rPr>
          <w:rFonts w:cs="Arial"/>
          <w:b/>
          <w:bCs/>
          <w:sz w:val="22"/>
          <w:lang w:val="cy-GB"/>
        </w:rPr>
        <w:lastRenderedPageBreak/>
        <w:t>Cysylltiadau defnyddiol</w:t>
      </w:r>
    </w:p>
    <w:p w14:paraId="50F0B7B3" w14:textId="77777777" w:rsidR="00C318E9" w:rsidRPr="00D51E9D" w:rsidRDefault="00C318E9" w:rsidP="00D51E9D">
      <w:pPr>
        <w:rPr>
          <w:rFonts w:cs="Arial"/>
          <w:sz w:val="22"/>
        </w:rPr>
      </w:pPr>
    </w:p>
    <w:p w14:paraId="3DC43C79" w14:textId="77777777" w:rsidR="00D51E9D" w:rsidRPr="00D51E9D" w:rsidRDefault="00BD3A81" w:rsidP="00D51E9D">
      <w:pPr>
        <w:pStyle w:val="ListBullet"/>
        <w:ind w:left="0" w:firstLine="0"/>
        <w:rPr>
          <w:rFonts w:cs="Arial"/>
          <w:b/>
          <w:szCs w:val="22"/>
        </w:rPr>
      </w:pPr>
      <w:r w:rsidRPr="00D51E9D">
        <w:rPr>
          <w:rFonts w:cs="Arial"/>
          <w:szCs w:val="22"/>
          <w:lang w:val="cy-GB"/>
        </w:rPr>
        <w:t xml:space="preserve">Ewch i adran Cysylltu â Ni ar wefan City &amp; Guilds, </w:t>
      </w:r>
      <w:hyperlink r:id="rId15" w:history="1">
        <w:r w:rsidRPr="00D51E9D">
          <w:rPr>
            <w:rStyle w:val="Hyperlink"/>
            <w:rFonts w:cs="Arial"/>
            <w:bCs/>
            <w:i/>
            <w:iCs/>
            <w:szCs w:val="22"/>
            <w:u w:val="single"/>
            <w:lang w:val="cy-GB"/>
          </w:rPr>
          <w:t>Cysylltu</w:t>
        </w:r>
        <w:r w:rsidRPr="00D32298">
          <w:rPr>
            <w:rStyle w:val="Hyperlink"/>
            <w:rFonts w:cs="Arial"/>
            <w:bCs/>
            <w:i/>
            <w:iCs/>
            <w:szCs w:val="22"/>
            <w:u w:val="single"/>
            <w:lang w:val="cy-GB"/>
          </w:rPr>
          <w:t xml:space="preserve"> â ni</w:t>
        </w:r>
      </w:hyperlink>
    </w:p>
    <w:p w14:paraId="2C50BDC2" w14:textId="77777777" w:rsidR="00D51E9D" w:rsidRPr="00D51E9D" w:rsidRDefault="00D51E9D" w:rsidP="00D51E9D">
      <w:pPr>
        <w:rPr>
          <w:rFonts w:cs="Arial"/>
          <w:b/>
          <w:sz w:val="22"/>
        </w:rPr>
      </w:pPr>
      <w:bookmarkStart w:id="33" w:name="_Toc397445111"/>
      <w:bookmarkStart w:id="34" w:name="_Hlk92883551"/>
      <w:bookmarkEnd w:id="33"/>
    </w:p>
    <w:p w14:paraId="308C801D" w14:textId="77777777" w:rsidR="00D51E9D" w:rsidRPr="00D51E9D" w:rsidRDefault="00BD3A81" w:rsidP="00D51E9D">
      <w:pPr>
        <w:rPr>
          <w:rFonts w:cs="Arial"/>
          <w:b/>
          <w:sz w:val="22"/>
        </w:rPr>
      </w:pPr>
      <w:r w:rsidRPr="00D51E9D">
        <w:rPr>
          <w:rFonts w:cs="Arial"/>
          <w:b/>
          <w:bCs/>
          <w:sz w:val="22"/>
          <w:lang w:val="cy-GB"/>
        </w:rPr>
        <w:t>City &amp; Guilds</w:t>
      </w:r>
    </w:p>
    <w:p w14:paraId="191B9AB3" w14:textId="5F359A82" w:rsidR="00D51E9D" w:rsidRPr="00D51E9D" w:rsidRDefault="00BD3A81" w:rsidP="00D51E9D">
      <w:pPr>
        <w:pStyle w:val="RichText-XY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Am fwy na 140 o flynyddoedd rydyn ni wedi gweithio gyda phobl, sefydliadau ac economïau i'w helpu i adnabod a datblygu'r sgiliau y mae eu hangen arnynt i ffynnu. Rydyn ni'n deall y cyswllt sy'n newid bywyd rhwng datblygu sgiliau, symuded</w:t>
      </w:r>
      <w:r w:rsidR="00D32298">
        <w:rPr>
          <w:rFonts w:cs="Arial"/>
          <w:szCs w:val="22"/>
          <w:lang w:val="cy-GB"/>
        </w:rPr>
        <w:t>d</w:t>
      </w:r>
      <w:r w:rsidRPr="00D51E9D">
        <w:rPr>
          <w:rFonts w:cs="Arial"/>
          <w:szCs w:val="22"/>
          <w:lang w:val="cy-GB"/>
        </w:rPr>
        <w:t xml:space="preserve"> cymdeithasol, llewyrch a llwyddiant. Mae popeth a wnawn yn canolbwyntio ar ddatblygu a chyflwyno hyfforddiant safon uchel, cymwysterau, asesiadau a nodweddion sy'n arwain at swyddi ac sy'n bodloni anghenion y diwydiant.</w:t>
      </w:r>
    </w:p>
    <w:p w14:paraId="530A876A" w14:textId="77777777" w:rsidR="00D51E9D" w:rsidRPr="00D51E9D" w:rsidRDefault="00BD3A81" w:rsidP="00D51E9D">
      <w:pPr>
        <w:pStyle w:val="RichText-XY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 xml:space="preserve">Rydyn ni'n partneru gyda'n cwsmeriaid i gyflwyno rhaglenni dysgu yn y gwaith sy'n adeiladu hyfedredd i gefnogi gwell rhagolygon i bobl, sefydliadau a'r gymdeithas ehangach. Rydyn ni'n creu llwybrau dysgu hyblyg sy'n cefnogi cyflogadwyedd gydol oes, am ein bod yn creu bod pobl yn haeddu'r cyfle i (ail)hyfforddi ac (ail)ddysgu eto ac eto - gan ennill sgiliau newydd ar bob cam o fwyd, ym mhle bynnag maen nhw'n dechrau. </w:t>
      </w:r>
    </w:p>
    <w:p w14:paraId="55F9C4CC" w14:textId="77777777" w:rsidR="00D51E9D" w:rsidRPr="00D51E9D" w:rsidRDefault="00BD3A81" w:rsidP="00D51E9D">
      <w:pPr>
        <w:pStyle w:val="RichText-XY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 xml:space="preserve">Mae brand cymunedau City &amp; Guilds yn cynnwys Gen2, ILM, Interrain, Kineo a The Oxford Group. </w:t>
      </w:r>
    </w:p>
    <w:p w14:paraId="69FFB766" w14:textId="77777777" w:rsidR="00D51E9D" w:rsidRPr="00D51E9D" w:rsidRDefault="00D51E9D" w:rsidP="00D51E9D">
      <w:pPr>
        <w:rPr>
          <w:rFonts w:cs="Arial"/>
          <w:b/>
          <w:sz w:val="22"/>
        </w:rPr>
      </w:pPr>
    </w:p>
    <w:p w14:paraId="122BB679" w14:textId="77777777" w:rsidR="00D51E9D" w:rsidRPr="00D51E9D" w:rsidRDefault="00BD3A81" w:rsidP="00D51E9D">
      <w:pPr>
        <w:rPr>
          <w:rFonts w:cs="Arial"/>
          <w:b/>
          <w:sz w:val="22"/>
        </w:rPr>
      </w:pPr>
      <w:r w:rsidRPr="00D51E9D">
        <w:rPr>
          <w:rFonts w:cs="Arial"/>
          <w:b/>
          <w:bCs/>
          <w:sz w:val="22"/>
          <w:lang w:val="cy-GB"/>
        </w:rPr>
        <w:t>Hawlfraint</w:t>
      </w:r>
    </w:p>
    <w:p w14:paraId="32040172" w14:textId="6DC1FB84" w:rsidR="00D51E9D" w:rsidRPr="00D51E9D" w:rsidRDefault="00BD3A81" w:rsidP="00D51E9D">
      <w:pPr>
        <w:pStyle w:val="RichText-XY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Mae cynnwys y ddogfen hon, oni nodir yn wahanol, yn hawlfraint  © The City and Guilds of London Institute ac ni ellir ei chopïo, ei hatgynhyrchu na'i dosbarthu heb ganiatâd ysgrifenedig ymlaen llaw. Fodd bynnag, caiff canolfannau cymeradwy City &amp; Guilds a dysgwyr sy'n astudio ar gyfer cymwysterau City &amp; Guilds  lungopïo'r ddogfen hon yn rhad ac am ddim a/neu gynnwys fersiwn PDF ohono ar fewnrwydi canolfannau ar yr amodau canlynol:</w:t>
      </w:r>
    </w:p>
    <w:p w14:paraId="5EB842D0" w14:textId="77777777" w:rsidR="00D51E9D" w:rsidRPr="00D51E9D" w:rsidRDefault="00BD3A81" w:rsidP="00D51E9D">
      <w:pPr>
        <w:pStyle w:val="List-ItemPara-XY"/>
        <w:numPr>
          <w:ilvl w:val="0"/>
          <w:numId w:val="12"/>
        </w:numPr>
      </w:pPr>
      <w:r w:rsidRPr="00D51E9D">
        <w:rPr>
          <w:lang w:val="cy-GB"/>
        </w:rPr>
        <w:t>caiff staff canolfannau gopïo'r deunydd yn unig ar gyfer dibenion addysgu dysgwyr sy'n gweithio tuag at gymhwyster City &amp; Guilds, neu at ddibenion gweinyddol mewnol</w:t>
      </w:r>
    </w:p>
    <w:p w14:paraId="5DE7FB94" w14:textId="77777777" w:rsidR="00D51E9D" w:rsidRPr="00D51E9D" w:rsidRDefault="00BD3A81" w:rsidP="00D51E9D">
      <w:pPr>
        <w:pStyle w:val="List-ItemPara-XY"/>
        <w:numPr>
          <w:ilvl w:val="0"/>
          <w:numId w:val="12"/>
        </w:numPr>
      </w:pPr>
      <w:r w:rsidRPr="00D51E9D">
        <w:rPr>
          <w:lang w:val="cy-GB"/>
        </w:rPr>
        <w:t>caiff ymgeiswyr gopïo'r deunydd yn unig at eu dibenion eu hunain wrth weithio tuag at gymhwyster City &amp; Guilds</w:t>
      </w:r>
    </w:p>
    <w:p w14:paraId="27AB4AB0" w14:textId="77777777" w:rsidR="00D51E9D" w:rsidRPr="00D51E9D" w:rsidRDefault="00BD3A81" w:rsidP="00D51E9D">
      <w:pPr>
        <w:pStyle w:val="RichText-XY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Mae'r Amodau Copïo Safonol (gweler gwefan City &amp; Guilds) hefyd mewn grym.</w:t>
      </w:r>
    </w:p>
    <w:p w14:paraId="715D0752" w14:textId="77777777" w:rsidR="00D51E9D" w:rsidRPr="00D51E9D" w:rsidRDefault="00BD3A81" w:rsidP="00D51E9D">
      <w:pPr>
        <w:pStyle w:val="RichText-XY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Cyhoeddwyd gan City &amp; Guilds, elusen gofrestredig a sefydlwyd i hyrwyddo addysg a hyfforddiant</w:t>
      </w:r>
    </w:p>
    <w:p w14:paraId="18EEB646" w14:textId="77777777" w:rsidR="00D51E9D" w:rsidRPr="00D51E9D" w:rsidRDefault="00D51E9D" w:rsidP="00D51E9D">
      <w:pPr>
        <w:pStyle w:val="RichText-XY"/>
        <w:rPr>
          <w:rFonts w:cs="Arial"/>
          <w:szCs w:val="22"/>
        </w:rPr>
      </w:pPr>
    </w:p>
    <w:p w14:paraId="18D35B0C" w14:textId="77777777" w:rsidR="00D51E9D" w:rsidRPr="00D51E9D" w:rsidRDefault="00BD3A81" w:rsidP="00D51E9D">
      <w:pPr>
        <w:pStyle w:val="RichText-XY"/>
        <w:spacing w:before="0" w:after="0" w:line="240" w:lineRule="auto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City &amp; Guilds of London Institute</w:t>
      </w:r>
    </w:p>
    <w:p w14:paraId="7F589700" w14:textId="77777777" w:rsidR="00D51E9D" w:rsidRPr="00D51E9D" w:rsidRDefault="00BD3A81" w:rsidP="00D51E9D">
      <w:pPr>
        <w:pStyle w:val="RichText-XY"/>
        <w:spacing w:before="0" w:after="0" w:line="240" w:lineRule="auto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Giltspur House</w:t>
      </w:r>
    </w:p>
    <w:p w14:paraId="04A5CB52" w14:textId="77777777" w:rsidR="00D51E9D" w:rsidRPr="00D51E9D" w:rsidRDefault="00BD3A81" w:rsidP="00D51E9D">
      <w:pPr>
        <w:pStyle w:val="RichText-XY"/>
        <w:spacing w:before="0" w:after="0" w:line="240" w:lineRule="auto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5-6 Giltspur Street</w:t>
      </w:r>
    </w:p>
    <w:p w14:paraId="6775C70D" w14:textId="77777777" w:rsidR="00D51E9D" w:rsidRPr="00D51E9D" w:rsidRDefault="00BD3A81" w:rsidP="00D51E9D">
      <w:pPr>
        <w:pStyle w:val="RichText-XY"/>
        <w:spacing w:before="0" w:after="0" w:line="240" w:lineRule="auto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Llundain</w:t>
      </w:r>
    </w:p>
    <w:p w14:paraId="2C623BC1" w14:textId="77777777" w:rsidR="00D51E9D" w:rsidRPr="00D51E9D" w:rsidRDefault="00BD3A81" w:rsidP="00D51E9D">
      <w:pPr>
        <w:pStyle w:val="RichText-XY"/>
        <w:spacing w:before="0" w:after="0" w:line="240" w:lineRule="auto"/>
        <w:rPr>
          <w:rFonts w:cs="Arial"/>
          <w:szCs w:val="22"/>
        </w:rPr>
      </w:pPr>
      <w:r w:rsidRPr="00D51E9D">
        <w:rPr>
          <w:rFonts w:cs="Arial"/>
          <w:szCs w:val="22"/>
          <w:lang w:val="cy-GB"/>
        </w:rPr>
        <w:t>EC1A 9DE</w:t>
      </w:r>
    </w:p>
    <w:p w14:paraId="4F9B2285" w14:textId="77777777" w:rsidR="00D51E9D" w:rsidRPr="00D51E9D" w:rsidRDefault="00D51E9D" w:rsidP="00D51E9D">
      <w:pPr>
        <w:pStyle w:val="RichText-XY"/>
        <w:spacing w:before="0" w:after="0" w:line="240" w:lineRule="auto"/>
        <w:rPr>
          <w:rFonts w:cs="Arial"/>
          <w:szCs w:val="22"/>
        </w:rPr>
      </w:pPr>
    </w:p>
    <w:p w14:paraId="0D882621" w14:textId="77777777" w:rsidR="00D51E9D" w:rsidRPr="00D51E9D" w:rsidRDefault="00D54DCE" w:rsidP="00D51E9D">
      <w:pPr>
        <w:pStyle w:val="Table-RichText-XY"/>
        <w:ind w:left="0"/>
      </w:pPr>
      <w:hyperlink r:id="rId16" w:history="1">
        <w:r w:rsidR="00BD3A81" w:rsidRPr="00D51E9D">
          <w:rPr>
            <w:rStyle w:val="Hyperlink"/>
            <w:bCs/>
            <w:lang w:val="cy-GB"/>
          </w:rPr>
          <w:t>cityandguildsgroup.com</w:t>
        </w:r>
      </w:hyperlink>
      <w:r w:rsidR="00BD3A81">
        <w:rPr>
          <w:lang w:val="cy-GB"/>
        </w:rPr>
        <w:t xml:space="preserve"> </w:t>
      </w:r>
      <w:bookmarkEnd w:id="34"/>
    </w:p>
    <w:p w14:paraId="3B2B8359" w14:textId="77777777" w:rsidR="009578F7" w:rsidRPr="00D51E9D" w:rsidRDefault="009578F7" w:rsidP="00D51E9D">
      <w:pPr>
        <w:pStyle w:val="H1RFHeading"/>
        <w:rPr>
          <w:rFonts w:cs="Arial"/>
          <w:sz w:val="22"/>
        </w:rPr>
      </w:pPr>
    </w:p>
    <w:p w14:paraId="0F5AD27D" w14:textId="77777777" w:rsidR="00457752" w:rsidRPr="00D51E9D" w:rsidRDefault="00457752" w:rsidP="00FE0828">
      <w:pPr>
        <w:rPr>
          <w:rFonts w:cs="Arial"/>
          <w:sz w:val="22"/>
        </w:rPr>
      </w:pPr>
    </w:p>
    <w:p w14:paraId="2A49C121" w14:textId="77777777" w:rsidR="00457752" w:rsidRPr="00D51E9D" w:rsidRDefault="00457752" w:rsidP="00D32D93">
      <w:pPr>
        <w:rPr>
          <w:rFonts w:cs="Arial"/>
          <w:sz w:val="22"/>
        </w:rPr>
      </w:pPr>
    </w:p>
    <w:p w14:paraId="6A82DFE9" w14:textId="77777777" w:rsidR="00457752" w:rsidRPr="00D51E9D" w:rsidRDefault="00457752" w:rsidP="00A66CBC">
      <w:pPr>
        <w:rPr>
          <w:rFonts w:cs="Arial"/>
          <w:sz w:val="22"/>
        </w:rPr>
      </w:pPr>
    </w:p>
    <w:p w14:paraId="39D4CE14" w14:textId="77777777" w:rsidR="00457752" w:rsidRPr="00D51E9D" w:rsidRDefault="00457752" w:rsidP="00F25500">
      <w:pPr>
        <w:rPr>
          <w:rFonts w:cs="Arial"/>
          <w:sz w:val="22"/>
        </w:rPr>
      </w:pPr>
    </w:p>
    <w:sectPr w:rsidR="00457752" w:rsidRPr="00D51E9D" w:rsidSect="00D54DCE">
      <w:pgSz w:w="11907" w:h="16840" w:code="9"/>
      <w:pgMar w:top="720" w:right="1361" w:bottom="1361" w:left="136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EAD52" w14:textId="77777777" w:rsidR="009C27F6" w:rsidRDefault="009C27F6">
      <w:pPr>
        <w:spacing w:before="0" w:after="0"/>
      </w:pPr>
      <w:r>
        <w:separator/>
      </w:r>
    </w:p>
  </w:endnote>
  <w:endnote w:type="continuationSeparator" w:id="0">
    <w:p w14:paraId="22148356" w14:textId="77777777" w:rsidR="009C27F6" w:rsidRDefault="009C27F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gressSans">
    <w:altName w:val="Calibri"/>
    <w:charset w:val="00"/>
    <w:family w:val="swiss"/>
    <w:pitch w:val="variable"/>
    <w:sig w:usb0="800000AF" w:usb1="4000004A" w:usb2="00000000" w:usb3="00000000" w:csb0="00000001" w:csb1="00000000"/>
    <w:embedRegular r:id="rId1" w:fontKey="{4D21FD8B-DC81-499A-8A7B-6EB8351B4A81}"/>
    <w:embedBold r:id="rId2" w:fontKey="{CEA443EA-C0F5-4B61-B30D-0F811225FF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68F77AE-B780-4981-956B-2F2E8551A211}"/>
  </w:font>
  <w:font w:name="Avenir LT Std 3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A6FF976-709B-4B51-93E4-192ADC461A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65D19E-2F7B-46C4-8574-A20ADE40D3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4E3B7" w14:textId="77777777" w:rsidR="00F837E9" w:rsidRPr="00AC1D78" w:rsidRDefault="00F837E9" w:rsidP="00AC1D78">
    <w:pPr>
      <w:pStyle w:val="Footer"/>
      <w:tabs>
        <w:tab w:val="left" w:pos="0"/>
      </w:tabs>
      <w:ind w:hanging="5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903CC" w14:textId="77777777" w:rsidR="00D14476" w:rsidRDefault="00BD3A81" w:rsidP="00D14476">
    <w:pPr>
      <w:pStyle w:val="Footer"/>
      <w:tabs>
        <w:tab w:val="right" w:pos="9185"/>
      </w:tabs>
    </w:pPr>
    <w:r>
      <w:rPr>
        <w:lang w:val="cy-GB"/>
      </w:rPr>
      <w:t xml:space="preserve">City &amp; Guilds Lefel 2 Dyfarniad mewn Sgiliau Digidol ar gyfer Adeiladu 7574-20) Ffurfleni Cofnodi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CB38D97" w14:textId="77777777" w:rsidR="00F837E9" w:rsidRPr="00AC1D78" w:rsidRDefault="00F837E9" w:rsidP="00AC1D78">
    <w:pPr>
      <w:pStyle w:val="Footer"/>
      <w:tabs>
        <w:tab w:val="clear" w:pos="8640"/>
        <w:tab w:val="right" w:pos="979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43962" w14:textId="77777777" w:rsidR="009C27F6" w:rsidRDefault="009C27F6">
      <w:pPr>
        <w:spacing w:before="0" w:after="0"/>
      </w:pPr>
      <w:r>
        <w:separator/>
      </w:r>
    </w:p>
  </w:footnote>
  <w:footnote w:type="continuationSeparator" w:id="0">
    <w:p w14:paraId="74F17B99" w14:textId="77777777" w:rsidR="009C27F6" w:rsidRDefault="009C27F6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07625" w14:textId="77777777" w:rsidR="00D14476" w:rsidRDefault="00D14476">
    <w:pPr>
      <w:pStyle w:val="Header"/>
    </w:pPr>
  </w:p>
  <w:p w14:paraId="0FA116C7" w14:textId="77777777" w:rsidR="00AD6C7A" w:rsidRDefault="00AD6C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F8125" w14:textId="08455933" w:rsidR="00AD6C7A" w:rsidRDefault="00375BC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8EEE7A" wp14:editId="75097E76">
          <wp:simplePos x="0" y="0"/>
          <wp:positionH relativeFrom="margin">
            <wp:posOffset>4841875</wp:posOffset>
          </wp:positionH>
          <wp:positionV relativeFrom="margin">
            <wp:posOffset>-38100</wp:posOffset>
          </wp:positionV>
          <wp:extent cx="1382395" cy="823595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62" r="-323"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823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98E"/>
    <w:multiLevelType w:val="multilevel"/>
    <w:tmpl w:val="9774B8C2"/>
    <w:numStyleLink w:val="StyleBulleted"/>
  </w:abstractNum>
  <w:abstractNum w:abstractNumId="1" w15:restartNumberingAfterBreak="0">
    <w:nsid w:val="22F30305"/>
    <w:multiLevelType w:val="multilevel"/>
    <w:tmpl w:val="9774B8C2"/>
    <w:numStyleLink w:val="StyleBulleted"/>
  </w:abstractNum>
  <w:abstractNum w:abstractNumId="2" w15:restartNumberingAfterBreak="0">
    <w:nsid w:val="2EF356B4"/>
    <w:multiLevelType w:val="multilevel"/>
    <w:tmpl w:val="43569A9C"/>
    <w:lvl w:ilvl="0">
      <w:start w:val="1"/>
      <w:numFmt w:val="decimal"/>
      <w:pStyle w:val="H1Appendix"/>
      <w:lvlText w:val="Appendix %1"/>
      <w:lvlJc w:val="left"/>
      <w:pPr>
        <w:tabs>
          <w:tab w:val="num" w:pos="-6480"/>
        </w:tabs>
        <w:ind w:left="0" w:firstLine="0"/>
      </w:pPr>
      <w:rPr>
        <w:rFonts w:ascii="CongressSans" w:hAnsi="CongressSans"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302657CD"/>
    <w:multiLevelType w:val="hybridMultilevel"/>
    <w:tmpl w:val="75D02E50"/>
    <w:lvl w:ilvl="0" w:tplc="52B8F718">
      <w:start w:val="1"/>
      <w:numFmt w:val="bullet"/>
      <w:pStyle w:val="List-ItemPara-XY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DEA043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AC17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0A8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7EB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DCD2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E232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83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181E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135CB"/>
    <w:multiLevelType w:val="multilevel"/>
    <w:tmpl w:val="FB9C23F6"/>
    <w:lvl w:ilvl="0">
      <w:start w:val="1"/>
      <w:numFmt w:val="upperRoman"/>
      <w:lvlText w:val="Draft %1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8B02ED7"/>
    <w:multiLevelType w:val="multilevel"/>
    <w:tmpl w:val="9774B8C2"/>
    <w:numStyleLink w:val="StyleBulleted"/>
  </w:abstractNum>
  <w:abstractNum w:abstractNumId="6" w15:restartNumberingAfterBreak="0">
    <w:nsid w:val="6791605E"/>
    <w:multiLevelType w:val="multilevel"/>
    <w:tmpl w:val="9774B8C2"/>
    <w:numStyleLink w:val="StyleBulleted"/>
  </w:abstractNum>
  <w:abstractNum w:abstractNumId="7" w15:restartNumberingAfterBreak="0">
    <w:nsid w:val="6A423649"/>
    <w:multiLevelType w:val="multilevel"/>
    <w:tmpl w:val="B3F669A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79A171C9"/>
    <w:multiLevelType w:val="multilevel"/>
    <w:tmpl w:val="9774B8C2"/>
    <w:styleLink w:val="Style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22CBC"/>
    <w:multiLevelType w:val="multilevel"/>
    <w:tmpl w:val="C01A1E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D0B5490"/>
    <w:multiLevelType w:val="hybridMultilevel"/>
    <w:tmpl w:val="FB9C23F6"/>
    <w:lvl w:ilvl="0" w:tplc="102E335C">
      <w:start w:val="1"/>
      <w:numFmt w:val="upperRoman"/>
      <w:lvlText w:val="Draft %1."/>
      <w:lvlJc w:val="left"/>
      <w:pPr>
        <w:tabs>
          <w:tab w:val="num" w:pos="1588"/>
        </w:tabs>
        <w:ind w:left="1588" w:hanging="1588"/>
      </w:pPr>
      <w:rPr>
        <w:rFonts w:hint="default"/>
      </w:rPr>
    </w:lvl>
    <w:lvl w:ilvl="1" w:tplc="C136D9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8047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9871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6047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2CD76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7244F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AE64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6288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4729259">
    <w:abstractNumId w:val="2"/>
  </w:num>
  <w:num w:numId="2" w16cid:durableId="507257447">
    <w:abstractNumId w:val="8"/>
  </w:num>
  <w:num w:numId="3" w16cid:durableId="1663270625">
    <w:abstractNumId w:val="5"/>
  </w:num>
  <w:num w:numId="4" w16cid:durableId="1838810888">
    <w:abstractNumId w:val="7"/>
  </w:num>
  <w:num w:numId="5" w16cid:durableId="1548639852">
    <w:abstractNumId w:val="0"/>
  </w:num>
  <w:num w:numId="6" w16cid:durableId="1433017918">
    <w:abstractNumId w:val="1"/>
  </w:num>
  <w:num w:numId="7" w16cid:durableId="712928130">
    <w:abstractNumId w:val="10"/>
  </w:num>
  <w:num w:numId="8" w16cid:durableId="1747141213">
    <w:abstractNumId w:val="6"/>
  </w:num>
  <w:num w:numId="9" w16cid:durableId="1934125171">
    <w:abstractNumId w:val="4"/>
  </w:num>
  <w:num w:numId="10" w16cid:durableId="1726756259">
    <w:abstractNumId w:val="9"/>
  </w:num>
  <w:num w:numId="11" w16cid:durableId="669410150">
    <w:abstractNumId w:val="3"/>
  </w:num>
  <w:num w:numId="12" w16cid:durableId="1204826238">
    <w:abstractNumId w:val="3"/>
    <w:lvlOverride w:ilvl="0">
      <w:startOverride w:val="1"/>
      <w:lvl w:ilvl="0" w:tplc="52B8F718">
        <w:start w:val="1"/>
        <w:numFmt w:val="bullet"/>
        <w:pStyle w:val="List-ItemPara-XY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  <w:lvlOverride w:ilvl="1">
      <w:startOverride w:val="1"/>
      <w:lvl w:ilvl="1" w:tplc="DEA04340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startOverride w:val="1"/>
      <w:lvl w:ilvl="2" w:tplc="3FAC17E2" w:tentative="1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startOverride w:val="1"/>
      <w:lvl w:ilvl="3" w:tplc="BF0A85A2" w:tentative="1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startOverride w:val="1"/>
      <w:lvl w:ilvl="4" w:tplc="3E7EB576" w:tentative="1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startOverride w:val="1"/>
      <w:lvl w:ilvl="5" w:tplc="FBDCD212" w:tentative="1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startOverride w:val="1"/>
      <w:lvl w:ilvl="6" w:tplc="89E23274" w:tentative="1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startOverride w:val="1"/>
      <w:lvl w:ilvl="7" w:tplc="0878376E" w:tentative="1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startOverride w:val="1"/>
      <w:lvl w:ilvl="8" w:tplc="BE181EF8" w:tentative="1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1F8"/>
    <w:rsid w:val="00001CE9"/>
    <w:rsid w:val="00006E52"/>
    <w:rsid w:val="000108DF"/>
    <w:rsid w:val="00010A6A"/>
    <w:rsid w:val="00011E06"/>
    <w:rsid w:val="00020BF2"/>
    <w:rsid w:val="00021E6E"/>
    <w:rsid w:val="00023536"/>
    <w:rsid w:val="00023EDF"/>
    <w:rsid w:val="000249EC"/>
    <w:rsid w:val="00026BAB"/>
    <w:rsid w:val="00027E93"/>
    <w:rsid w:val="00032171"/>
    <w:rsid w:val="00036419"/>
    <w:rsid w:val="00040C91"/>
    <w:rsid w:val="000466FC"/>
    <w:rsid w:val="0004766B"/>
    <w:rsid w:val="0006308B"/>
    <w:rsid w:val="000653DE"/>
    <w:rsid w:val="00074C93"/>
    <w:rsid w:val="00081916"/>
    <w:rsid w:val="00094ABB"/>
    <w:rsid w:val="00095086"/>
    <w:rsid w:val="000A2C19"/>
    <w:rsid w:val="000A333E"/>
    <w:rsid w:val="000A470B"/>
    <w:rsid w:val="000C53C5"/>
    <w:rsid w:val="000D2582"/>
    <w:rsid w:val="000E30D2"/>
    <w:rsid w:val="000E4E76"/>
    <w:rsid w:val="000E78ED"/>
    <w:rsid w:val="000E7F49"/>
    <w:rsid w:val="000E7F99"/>
    <w:rsid w:val="000F0287"/>
    <w:rsid w:val="00102061"/>
    <w:rsid w:val="0010228F"/>
    <w:rsid w:val="0010646C"/>
    <w:rsid w:val="00107718"/>
    <w:rsid w:val="00107C48"/>
    <w:rsid w:val="00111F26"/>
    <w:rsid w:val="00112796"/>
    <w:rsid w:val="001135D6"/>
    <w:rsid w:val="001260DD"/>
    <w:rsid w:val="0012723F"/>
    <w:rsid w:val="001335B6"/>
    <w:rsid w:val="00133EB6"/>
    <w:rsid w:val="00133EC2"/>
    <w:rsid w:val="00135681"/>
    <w:rsid w:val="00137093"/>
    <w:rsid w:val="00141983"/>
    <w:rsid w:val="00142712"/>
    <w:rsid w:val="00145187"/>
    <w:rsid w:val="001555EE"/>
    <w:rsid w:val="00163328"/>
    <w:rsid w:val="00165681"/>
    <w:rsid w:val="0016774A"/>
    <w:rsid w:val="00170F87"/>
    <w:rsid w:val="00172715"/>
    <w:rsid w:val="001732CA"/>
    <w:rsid w:val="00173A01"/>
    <w:rsid w:val="0017489B"/>
    <w:rsid w:val="00176971"/>
    <w:rsid w:val="00176C09"/>
    <w:rsid w:val="001856A0"/>
    <w:rsid w:val="00186D4E"/>
    <w:rsid w:val="00192AEF"/>
    <w:rsid w:val="00193D69"/>
    <w:rsid w:val="00195FAA"/>
    <w:rsid w:val="0019783A"/>
    <w:rsid w:val="001B23FD"/>
    <w:rsid w:val="001B7778"/>
    <w:rsid w:val="001B792B"/>
    <w:rsid w:val="001C7DC2"/>
    <w:rsid w:val="001E0A99"/>
    <w:rsid w:val="001E1A89"/>
    <w:rsid w:val="001E5553"/>
    <w:rsid w:val="001E63B9"/>
    <w:rsid w:val="00201743"/>
    <w:rsid w:val="00204618"/>
    <w:rsid w:val="00207C01"/>
    <w:rsid w:val="0021478D"/>
    <w:rsid w:val="0022111E"/>
    <w:rsid w:val="0022462A"/>
    <w:rsid w:val="00224FF3"/>
    <w:rsid w:val="00225A01"/>
    <w:rsid w:val="00226252"/>
    <w:rsid w:val="002346F1"/>
    <w:rsid w:val="00246546"/>
    <w:rsid w:val="00250216"/>
    <w:rsid w:val="00250364"/>
    <w:rsid w:val="00255C0B"/>
    <w:rsid w:val="00280B69"/>
    <w:rsid w:val="002811BE"/>
    <w:rsid w:val="00284B21"/>
    <w:rsid w:val="00291E10"/>
    <w:rsid w:val="002969B6"/>
    <w:rsid w:val="002A5794"/>
    <w:rsid w:val="002B6272"/>
    <w:rsid w:val="002C7292"/>
    <w:rsid w:val="002D4B10"/>
    <w:rsid w:val="002D6FFF"/>
    <w:rsid w:val="002E4FC7"/>
    <w:rsid w:val="002F7032"/>
    <w:rsid w:val="003001DA"/>
    <w:rsid w:val="00307880"/>
    <w:rsid w:val="00311344"/>
    <w:rsid w:val="00312B76"/>
    <w:rsid w:val="00315468"/>
    <w:rsid w:val="003262D3"/>
    <w:rsid w:val="00342D97"/>
    <w:rsid w:val="0034372B"/>
    <w:rsid w:val="00347720"/>
    <w:rsid w:val="003512C5"/>
    <w:rsid w:val="00354EAD"/>
    <w:rsid w:val="003610B1"/>
    <w:rsid w:val="00373103"/>
    <w:rsid w:val="00374BF7"/>
    <w:rsid w:val="00375BC1"/>
    <w:rsid w:val="00377635"/>
    <w:rsid w:val="003857EC"/>
    <w:rsid w:val="003865C0"/>
    <w:rsid w:val="00396FAD"/>
    <w:rsid w:val="00397734"/>
    <w:rsid w:val="003A7DCF"/>
    <w:rsid w:val="003A7F7E"/>
    <w:rsid w:val="003C11FF"/>
    <w:rsid w:val="003C67A7"/>
    <w:rsid w:val="003D390B"/>
    <w:rsid w:val="003E36BB"/>
    <w:rsid w:val="003E3F68"/>
    <w:rsid w:val="003F4D2A"/>
    <w:rsid w:val="00412884"/>
    <w:rsid w:val="00423A9E"/>
    <w:rsid w:val="00424D0A"/>
    <w:rsid w:val="004260B3"/>
    <w:rsid w:val="00435DE6"/>
    <w:rsid w:val="004470C5"/>
    <w:rsid w:val="004576CB"/>
    <w:rsid w:val="00457752"/>
    <w:rsid w:val="004614C8"/>
    <w:rsid w:val="00461E74"/>
    <w:rsid w:val="0046545F"/>
    <w:rsid w:val="00466A67"/>
    <w:rsid w:val="0048102D"/>
    <w:rsid w:val="00495C83"/>
    <w:rsid w:val="00496452"/>
    <w:rsid w:val="004965C0"/>
    <w:rsid w:val="004A3552"/>
    <w:rsid w:val="004A4FA9"/>
    <w:rsid w:val="004B257A"/>
    <w:rsid w:val="004C2592"/>
    <w:rsid w:val="004C75EB"/>
    <w:rsid w:val="004E3C21"/>
    <w:rsid w:val="004E5F38"/>
    <w:rsid w:val="004F412F"/>
    <w:rsid w:val="004F5E3C"/>
    <w:rsid w:val="00513AFF"/>
    <w:rsid w:val="00516B54"/>
    <w:rsid w:val="00520968"/>
    <w:rsid w:val="00530F62"/>
    <w:rsid w:val="00534CD6"/>
    <w:rsid w:val="0054795F"/>
    <w:rsid w:val="00552707"/>
    <w:rsid w:val="005568E6"/>
    <w:rsid w:val="005627EA"/>
    <w:rsid w:val="005636A7"/>
    <w:rsid w:val="00565944"/>
    <w:rsid w:val="005679EE"/>
    <w:rsid w:val="0058018D"/>
    <w:rsid w:val="0058045B"/>
    <w:rsid w:val="00594F14"/>
    <w:rsid w:val="005A482B"/>
    <w:rsid w:val="005B2358"/>
    <w:rsid w:val="005B4141"/>
    <w:rsid w:val="005B72E1"/>
    <w:rsid w:val="005C24CE"/>
    <w:rsid w:val="005D5B65"/>
    <w:rsid w:val="005E529B"/>
    <w:rsid w:val="005F6D3E"/>
    <w:rsid w:val="00604E6B"/>
    <w:rsid w:val="00621177"/>
    <w:rsid w:val="00623984"/>
    <w:rsid w:val="00624FC7"/>
    <w:rsid w:val="00630625"/>
    <w:rsid w:val="00633DA1"/>
    <w:rsid w:val="006443DA"/>
    <w:rsid w:val="00647BC3"/>
    <w:rsid w:val="00651CB7"/>
    <w:rsid w:val="006564D4"/>
    <w:rsid w:val="0066418B"/>
    <w:rsid w:val="0066554B"/>
    <w:rsid w:val="006655D8"/>
    <w:rsid w:val="00666E0D"/>
    <w:rsid w:val="00667D9F"/>
    <w:rsid w:val="00686D94"/>
    <w:rsid w:val="006A6F88"/>
    <w:rsid w:val="006A7082"/>
    <w:rsid w:val="006B2B6B"/>
    <w:rsid w:val="006B3129"/>
    <w:rsid w:val="006B5785"/>
    <w:rsid w:val="006B679F"/>
    <w:rsid w:val="006C27F4"/>
    <w:rsid w:val="006D073B"/>
    <w:rsid w:val="006E5608"/>
    <w:rsid w:val="006F1D32"/>
    <w:rsid w:val="006F5D4E"/>
    <w:rsid w:val="007024BC"/>
    <w:rsid w:val="0071156E"/>
    <w:rsid w:val="007128F9"/>
    <w:rsid w:val="00716092"/>
    <w:rsid w:val="00716DF1"/>
    <w:rsid w:val="00725027"/>
    <w:rsid w:val="007265AE"/>
    <w:rsid w:val="0073342A"/>
    <w:rsid w:val="0074462F"/>
    <w:rsid w:val="007446F3"/>
    <w:rsid w:val="00755D5B"/>
    <w:rsid w:val="007631C1"/>
    <w:rsid w:val="00766FF9"/>
    <w:rsid w:val="00770F77"/>
    <w:rsid w:val="007719BE"/>
    <w:rsid w:val="0077320D"/>
    <w:rsid w:val="00774440"/>
    <w:rsid w:val="00784884"/>
    <w:rsid w:val="007922B0"/>
    <w:rsid w:val="007A23D4"/>
    <w:rsid w:val="007B0AAC"/>
    <w:rsid w:val="007B1951"/>
    <w:rsid w:val="007B5061"/>
    <w:rsid w:val="007B52A5"/>
    <w:rsid w:val="007C2DFF"/>
    <w:rsid w:val="007C309E"/>
    <w:rsid w:val="007E4D0A"/>
    <w:rsid w:val="007F1500"/>
    <w:rsid w:val="007F3C3E"/>
    <w:rsid w:val="007F575D"/>
    <w:rsid w:val="00800D32"/>
    <w:rsid w:val="00804BC4"/>
    <w:rsid w:val="00806D90"/>
    <w:rsid w:val="008100BE"/>
    <w:rsid w:val="008150EF"/>
    <w:rsid w:val="00821227"/>
    <w:rsid w:val="00827848"/>
    <w:rsid w:val="00831CA6"/>
    <w:rsid w:val="00851B18"/>
    <w:rsid w:val="00860485"/>
    <w:rsid w:val="00861FCA"/>
    <w:rsid w:val="008639A2"/>
    <w:rsid w:val="00864BF5"/>
    <w:rsid w:val="00870536"/>
    <w:rsid w:val="0088139B"/>
    <w:rsid w:val="008867F8"/>
    <w:rsid w:val="008901F8"/>
    <w:rsid w:val="0089077D"/>
    <w:rsid w:val="00894340"/>
    <w:rsid w:val="00896811"/>
    <w:rsid w:val="008A01D1"/>
    <w:rsid w:val="008A506C"/>
    <w:rsid w:val="008A5EBE"/>
    <w:rsid w:val="008C12EE"/>
    <w:rsid w:val="008D26BD"/>
    <w:rsid w:val="008E180F"/>
    <w:rsid w:val="008F107C"/>
    <w:rsid w:val="008F5B8F"/>
    <w:rsid w:val="009008D5"/>
    <w:rsid w:val="00901EE3"/>
    <w:rsid w:val="00903897"/>
    <w:rsid w:val="00912404"/>
    <w:rsid w:val="00915624"/>
    <w:rsid w:val="009174C9"/>
    <w:rsid w:val="00937AC6"/>
    <w:rsid w:val="0095271C"/>
    <w:rsid w:val="00956E66"/>
    <w:rsid w:val="009578F7"/>
    <w:rsid w:val="00960B16"/>
    <w:rsid w:val="00960BDE"/>
    <w:rsid w:val="009742DC"/>
    <w:rsid w:val="00990A3B"/>
    <w:rsid w:val="00994057"/>
    <w:rsid w:val="00994394"/>
    <w:rsid w:val="009A0129"/>
    <w:rsid w:val="009B2FF3"/>
    <w:rsid w:val="009B61D9"/>
    <w:rsid w:val="009C0BA2"/>
    <w:rsid w:val="009C27F6"/>
    <w:rsid w:val="009C371C"/>
    <w:rsid w:val="009D375F"/>
    <w:rsid w:val="009D565D"/>
    <w:rsid w:val="009D6D8B"/>
    <w:rsid w:val="009E01ED"/>
    <w:rsid w:val="009E51B9"/>
    <w:rsid w:val="009F153A"/>
    <w:rsid w:val="009F6E31"/>
    <w:rsid w:val="00A266D5"/>
    <w:rsid w:val="00A31C18"/>
    <w:rsid w:val="00A33F92"/>
    <w:rsid w:val="00A37240"/>
    <w:rsid w:val="00A429AD"/>
    <w:rsid w:val="00A4684E"/>
    <w:rsid w:val="00A50756"/>
    <w:rsid w:val="00A66CBC"/>
    <w:rsid w:val="00A742FE"/>
    <w:rsid w:val="00A76901"/>
    <w:rsid w:val="00A87A21"/>
    <w:rsid w:val="00A87B60"/>
    <w:rsid w:val="00AA6B5F"/>
    <w:rsid w:val="00AB4D58"/>
    <w:rsid w:val="00AC1D78"/>
    <w:rsid w:val="00AC3F2E"/>
    <w:rsid w:val="00AC7092"/>
    <w:rsid w:val="00AD5FD8"/>
    <w:rsid w:val="00AD6C7A"/>
    <w:rsid w:val="00AE10C0"/>
    <w:rsid w:val="00AF0CB8"/>
    <w:rsid w:val="00AF1F09"/>
    <w:rsid w:val="00AF2BCE"/>
    <w:rsid w:val="00AF6C29"/>
    <w:rsid w:val="00B00690"/>
    <w:rsid w:val="00B15C6E"/>
    <w:rsid w:val="00B15D50"/>
    <w:rsid w:val="00B15F31"/>
    <w:rsid w:val="00B246B4"/>
    <w:rsid w:val="00B251B3"/>
    <w:rsid w:val="00B440FC"/>
    <w:rsid w:val="00B52A36"/>
    <w:rsid w:val="00B603C8"/>
    <w:rsid w:val="00B6682D"/>
    <w:rsid w:val="00B80EFB"/>
    <w:rsid w:val="00B835A7"/>
    <w:rsid w:val="00B8473B"/>
    <w:rsid w:val="00B90E45"/>
    <w:rsid w:val="00B939A5"/>
    <w:rsid w:val="00B93D21"/>
    <w:rsid w:val="00B94404"/>
    <w:rsid w:val="00BA19A7"/>
    <w:rsid w:val="00BA59FF"/>
    <w:rsid w:val="00BA6C07"/>
    <w:rsid w:val="00BB233D"/>
    <w:rsid w:val="00BC530D"/>
    <w:rsid w:val="00BD3A81"/>
    <w:rsid w:val="00BE08B2"/>
    <w:rsid w:val="00BE1FE7"/>
    <w:rsid w:val="00BE7599"/>
    <w:rsid w:val="00BF0466"/>
    <w:rsid w:val="00BF0486"/>
    <w:rsid w:val="00BF1DD3"/>
    <w:rsid w:val="00BF5973"/>
    <w:rsid w:val="00BF6F4F"/>
    <w:rsid w:val="00BF73AA"/>
    <w:rsid w:val="00C0368A"/>
    <w:rsid w:val="00C04227"/>
    <w:rsid w:val="00C06CF9"/>
    <w:rsid w:val="00C124EA"/>
    <w:rsid w:val="00C172E9"/>
    <w:rsid w:val="00C265E4"/>
    <w:rsid w:val="00C318E9"/>
    <w:rsid w:val="00C34407"/>
    <w:rsid w:val="00C40A43"/>
    <w:rsid w:val="00C41CBD"/>
    <w:rsid w:val="00C44F19"/>
    <w:rsid w:val="00C45778"/>
    <w:rsid w:val="00C47A32"/>
    <w:rsid w:val="00C50406"/>
    <w:rsid w:val="00C535C9"/>
    <w:rsid w:val="00C5411A"/>
    <w:rsid w:val="00C5474A"/>
    <w:rsid w:val="00C60688"/>
    <w:rsid w:val="00C60E8B"/>
    <w:rsid w:val="00C712CF"/>
    <w:rsid w:val="00C71E17"/>
    <w:rsid w:val="00C72128"/>
    <w:rsid w:val="00C74371"/>
    <w:rsid w:val="00C7583C"/>
    <w:rsid w:val="00C81E64"/>
    <w:rsid w:val="00C84112"/>
    <w:rsid w:val="00CB05B2"/>
    <w:rsid w:val="00CB0F6E"/>
    <w:rsid w:val="00CB56AB"/>
    <w:rsid w:val="00CB6730"/>
    <w:rsid w:val="00CD149E"/>
    <w:rsid w:val="00CE0024"/>
    <w:rsid w:val="00CE0487"/>
    <w:rsid w:val="00CE291C"/>
    <w:rsid w:val="00CE355A"/>
    <w:rsid w:val="00CE389F"/>
    <w:rsid w:val="00CF2B2E"/>
    <w:rsid w:val="00CF3CB0"/>
    <w:rsid w:val="00CF76A3"/>
    <w:rsid w:val="00D07BEA"/>
    <w:rsid w:val="00D101AB"/>
    <w:rsid w:val="00D1300A"/>
    <w:rsid w:val="00D1428C"/>
    <w:rsid w:val="00D14476"/>
    <w:rsid w:val="00D150D9"/>
    <w:rsid w:val="00D17BBD"/>
    <w:rsid w:val="00D20B23"/>
    <w:rsid w:val="00D2199C"/>
    <w:rsid w:val="00D262EC"/>
    <w:rsid w:val="00D32298"/>
    <w:rsid w:val="00D32D93"/>
    <w:rsid w:val="00D4300F"/>
    <w:rsid w:val="00D51866"/>
    <w:rsid w:val="00D51E9D"/>
    <w:rsid w:val="00D537AF"/>
    <w:rsid w:val="00D54DCE"/>
    <w:rsid w:val="00D63C2D"/>
    <w:rsid w:val="00D65645"/>
    <w:rsid w:val="00D67AF3"/>
    <w:rsid w:val="00D70269"/>
    <w:rsid w:val="00D73335"/>
    <w:rsid w:val="00D93EB6"/>
    <w:rsid w:val="00D94671"/>
    <w:rsid w:val="00D96C13"/>
    <w:rsid w:val="00DA15C4"/>
    <w:rsid w:val="00DB249A"/>
    <w:rsid w:val="00DC5489"/>
    <w:rsid w:val="00DC7428"/>
    <w:rsid w:val="00DD305E"/>
    <w:rsid w:val="00DD3E7B"/>
    <w:rsid w:val="00DD5C67"/>
    <w:rsid w:val="00DE0EA8"/>
    <w:rsid w:val="00DE10AF"/>
    <w:rsid w:val="00DE2812"/>
    <w:rsid w:val="00DE4E57"/>
    <w:rsid w:val="00E00621"/>
    <w:rsid w:val="00E007BC"/>
    <w:rsid w:val="00E03CBC"/>
    <w:rsid w:val="00E0669C"/>
    <w:rsid w:val="00E14C70"/>
    <w:rsid w:val="00E17BB5"/>
    <w:rsid w:val="00E23C8B"/>
    <w:rsid w:val="00E34F05"/>
    <w:rsid w:val="00E416EF"/>
    <w:rsid w:val="00E446F9"/>
    <w:rsid w:val="00E478CD"/>
    <w:rsid w:val="00E5330E"/>
    <w:rsid w:val="00E61C53"/>
    <w:rsid w:val="00E63831"/>
    <w:rsid w:val="00E63B28"/>
    <w:rsid w:val="00E65F10"/>
    <w:rsid w:val="00E719AB"/>
    <w:rsid w:val="00E74051"/>
    <w:rsid w:val="00E81C98"/>
    <w:rsid w:val="00E83038"/>
    <w:rsid w:val="00E86007"/>
    <w:rsid w:val="00E94404"/>
    <w:rsid w:val="00E949D4"/>
    <w:rsid w:val="00E95120"/>
    <w:rsid w:val="00E963F7"/>
    <w:rsid w:val="00ED7DF4"/>
    <w:rsid w:val="00EF52D1"/>
    <w:rsid w:val="00EF75CA"/>
    <w:rsid w:val="00F004CF"/>
    <w:rsid w:val="00F0471E"/>
    <w:rsid w:val="00F117C0"/>
    <w:rsid w:val="00F158E0"/>
    <w:rsid w:val="00F25500"/>
    <w:rsid w:val="00F268E6"/>
    <w:rsid w:val="00F35995"/>
    <w:rsid w:val="00F42EEF"/>
    <w:rsid w:val="00F438FE"/>
    <w:rsid w:val="00F44E13"/>
    <w:rsid w:val="00F46566"/>
    <w:rsid w:val="00F66AEA"/>
    <w:rsid w:val="00F66EF6"/>
    <w:rsid w:val="00F70EF6"/>
    <w:rsid w:val="00F71DAD"/>
    <w:rsid w:val="00F756AC"/>
    <w:rsid w:val="00F81A04"/>
    <w:rsid w:val="00F837E9"/>
    <w:rsid w:val="00F916AF"/>
    <w:rsid w:val="00F9289A"/>
    <w:rsid w:val="00FA0368"/>
    <w:rsid w:val="00FA0675"/>
    <w:rsid w:val="00FA2B12"/>
    <w:rsid w:val="00FA3A7C"/>
    <w:rsid w:val="00FA5A27"/>
    <w:rsid w:val="00FA6676"/>
    <w:rsid w:val="00FB2262"/>
    <w:rsid w:val="00FB5F9E"/>
    <w:rsid w:val="00FC0AA8"/>
    <w:rsid w:val="00FC2814"/>
    <w:rsid w:val="00FC38C6"/>
    <w:rsid w:val="00FC58D4"/>
    <w:rsid w:val="00FC73EC"/>
    <w:rsid w:val="00FC79E1"/>
    <w:rsid w:val="00FD0C85"/>
    <w:rsid w:val="00FD2EC8"/>
    <w:rsid w:val="00FD3971"/>
    <w:rsid w:val="00FE0828"/>
    <w:rsid w:val="00FE4C21"/>
    <w:rsid w:val="00FF488E"/>
    <w:rsid w:val="00FF78AB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5BF8E"/>
  <w15:docId w15:val="{B49C7E24-F0B4-4B32-9DBE-48866373E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qFormat="1"/>
    <w:lsdException w:name="List Bullet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734"/>
    <w:pPr>
      <w:spacing w:before="40" w:after="40"/>
    </w:pPr>
    <w:rPr>
      <w:rFonts w:ascii="Arial" w:hAnsi="Arial"/>
      <w:szCs w:val="22"/>
      <w:lang w:eastAsia="en-US"/>
    </w:rPr>
  </w:style>
  <w:style w:type="paragraph" w:styleId="Heading1">
    <w:name w:val="heading 1"/>
    <w:basedOn w:val="Normal"/>
    <w:next w:val="Normal"/>
    <w:qFormat/>
    <w:rsid w:val="000249EC"/>
    <w:pPr>
      <w:keepNext/>
      <w:keepLines/>
      <w:numPr>
        <w:numId w:val="4"/>
      </w:numPr>
      <w:tabs>
        <w:tab w:val="clear" w:pos="432"/>
        <w:tab w:val="left" w:pos="680"/>
      </w:tabs>
      <w:spacing w:before="0" w:after="60"/>
      <w:ind w:left="680" w:hanging="68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249EC"/>
    <w:pPr>
      <w:keepNext/>
      <w:numPr>
        <w:ilvl w:val="1"/>
        <w:numId w:val="4"/>
      </w:numPr>
      <w:tabs>
        <w:tab w:val="clear" w:pos="576"/>
        <w:tab w:val="left" w:pos="680"/>
      </w:tabs>
      <w:spacing w:before="0" w:after="1320"/>
      <w:ind w:left="680" w:hanging="680"/>
      <w:outlineLvl w:val="1"/>
    </w:pPr>
    <w:rPr>
      <w:rFonts w:cs="Arial"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E5330E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330E"/>
    <w:pPr>
      <w:keepNext/>
      <w:spacing w:before="240" w:after="60"/>
      <w:outlineLvl w:val="3"/>
    </w:pPr>
    <w:rPr>
      <w:b/>
      <w:bCs/>
      <w:sz w:val="16"/>
      <w:szCs w:val="28"/>
    </w:rPr>
  </w:style>
  <w:style w:type="paragraph" w:styleId="Heading5">
    <w:name w:val="heading 5"/>
    <w:basedOn w:val="Normal"/>
    <w:next w:val="Normal"/>
    <w:qFormat/>
    <w:rsid w:val="00E5330E"/>
    <w:pPr>
      <w:spacing w:before="240" w:after="60"/>
      <w:outlineLvl w:val="4"/>
    </w:pPr>
    <w:rPr>
      <w:b/>
      <w:bCs/>
      <w:iCs/>
      <w:sz w:val="16"/>
      <w:szCs w:val="26"/>
    </w:rPr>
  </w:style>
  <w:style w:type="paragraph" w:styleId="Heading6">
    <w:name w:val="heading 6"/>
    <w:basedOn w:val="Normal"/>
    <w:next w:val="Normal"/>
    <w:qFormat/>
    <w:rsid w:val="00E5330E"/>
    <w:pPr>
      <w:spacing w:before="240" w:after="60"/>
      <w:outlineLvl w:val="5"/>
    </w:pPr>
    <w:rPr>
      <w:bCs/>
      <w:sz w:val="16"/>
    </w:rPr>
  </w:style>
  <w:style w:type="paragraph" w:styleId="Heading7">
    <w:name w:val="heading 7"/>
    <w:basedOn w:val="Normal"/>
    <w:next w:val="Normal"/>
    <w:qFormat/>
    <w:rsid w:val="00E5330E"/>
    <w:pPr>
      <w:spacing w:before="240" w:after="60"/>
      <w:outlineLvl w:val="6"/>
    </w:pPr>
    <w:rPr>
      <w:sz w:val="16"/>
    </w:rPr>
  </w:style>
  <w:style w:type="paragraph" w:styleId="Heading8">
    <w:name w:val="heading 8"/>
    <w:basedOn w:val="Normal"/>
    <w:next w:val="Normal"/>
    <w:qFormat/>
    <w:rsid w:val="00E5330E"/>
    <w:pPr>
      <w:spacing w:before="240" w:after="60"/>
      <w:outlineLvl w:val="7"/>
    </w:pPr>
    <w:rPr>
      <w:iCs/>
      <w:sz w:val="16"/>
    </w:rPr>
  </w:style>
  <w:style w:type="paragraph" w:styleId="Heading9">
    <w:name w:val="heading 9"/>
    <w:basedOn w:val="Normal"/>
    <w:next w:val="Normal"/>
    <w:qFormat/>
    <w:rsid w:val="00E5330E"/>
    <w:pPr>
      <w:spacing w:before="240" w:after="60"/>
      <w:outlineLvl w:val="8"/>
    </w:pPr>
    <w:rPr>
      <w:rFonts w:cs="Arial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Fake">
    <w:name w:val="H1 Fake"/>
    <w:basedOn w:val="Normal"/>
    <w:rsid w:val="00B15D50"/>
    <w:pPr>
      <w:tabs>
        <w:tab w:val="left" w:pos="680"/>
      </w:tabs>
      <w:spacing w:before="0" w:after="60"/>
      <w:ind w:left="680" w:hanging="680"/>
    </w:pPr>
    <w:rPr>
      <w:b/>
      <w:sz w:val="32"/>
    </w:rPr>
  </w:style>
  <w:style w:type="paragraph" w:customStyle="1" w:styleId="H2Fake">
    <w:name w:val="H2 Fake"/>
    <w:basedOn w:val="Normal"/>
    <w:rsid w:val="00E5330E"/>
    <w:pPr>
      <w:tabs>
        <w:tab w:val="left" w:pos="680"/>
      </w:tabs>
      <w:spacing w:before="0" w:after="1320"/>
      <w:ind w:left="680" w:hanging="680"/>
    </w:pPr>
    <w:rPr>
      <w:sz w:val="32"/>
    </w:rPr>
  </w:style>
  <w:style w:type="paragraph" w:customStyle="1" w:styleId="H1FrontCover">
    <w:name w:val="H1 Front Cover"/>
    <w:basedOn w:val="Normal"/>
    <w:rsid w:val="00E5330E"/>
    <w:pPr>
      <w:spacing w:before="0" w:after="240"/>
      <w:ind w:right="1780"/>
    </w:pPr>
    <w:rPr>
      <w:b/>
      <w:sz w:val="48"/>
    </w:rPr>
  </w:style>
  <w:style w:type="paragraph" w:customStyle="1" w:styleId="H2FrontCover">
    <w:name w:val="H2 Front Cover"/>
    <w:basedOn w:val="Normal"/>
    <w:rsid w:val="00E5330E"/>
    <w:pPr>
      <w:spacing w:before="0" w:after="0"/>
      <w:ind w:right="1780"/>
    </w:pPr>
    <w:rPr>
      <w:b/>
      <w:sz w:val="32"/>
    </w:rPr>
  </w:style>
  <w:style w:type="paragraph" w:customStyle="1" w:styleId="H3FrontCover">
    <w:name w:val="H3 Front Cover"/>
    <w:basedOn w:val="Normal"/>
    <w:rsid w:val="00E5330E"/>
    <w:pPr>
      <w:spacing w:before="0" w:after="0"/>
      <w:ind w:right="1780"/>
    </w:pPr>
    <w:rPr>
      <w:sz w:val="32"/>
    </w:rPr>
  </w:style>
  <w:style w:type="paragraph" w:customStyle="1" w:styleId="H1Imprint">
    <w:name w:val="H1 Imprint"/>
    <w:basedOn w:val="Normal"/>
    <w:rsid w:val="00E5330E"/>
    <w:pPr>
      <w:spacing w:before="0" w:after="240"/>
      <w:ind w:right="1780"/>
    </w:pPr>
    <w:rPr>
      <w:b/>
      <w:sz w:val="48"/>
    </w:rPr>
  </w:style>
  <w:style w:type="paragraph" w:customStyle="1" w:styleId="H2Imprint">
    <w:name w:val="H2 Imprint"/>
    <w:basedOn w:val="Normal"/>
    <w:rsid w:val="00E5330E"/>
    <w:pPr>
      <w:spacing w:before="0" w:after="0"/>
      <w:ind w:right="1780"/>
    </w:pPr>
    <w:rPr>
      <w:b/>
      <w:sz w:val="32"/>
      <w:szCs w:val="32"/>
    </w:rPr>
  </w:style>
  <w:style w:type="paragraph" w:customStyle="1" w:styleId="H1Contentspage">
    <w:name w:val="H1 Contents page"/>
    <w:basedOn w:val="Normal"/>
    <w:rsid w:val="00E5330E"/>
    <w:pPr>
      <w:spacing w:before="0" w:after="1320"/>
    </w:pPr>
    <w:rPr>
      <w:b/>
      <w:sz w:val="32"/>
    </w:rPr>
  </w:style>
  <w:style w:type="paragraph" w:customStyle="1" w:styleId="Smallfont">
    <w:name w:val="Small font"/>
    <w:basedOn w:val="Normal"/>
    <w:rsid w:val="00E5330E"/>
    <w:pPr>
      <w:framePr w:w="1797" w:h="2160" w:hRule="exact" w:wrap="around" w:vAnchor="page" w:hAnchor="page" w:x="9612" w:y="2496" w:anchorLock="1"/>
    </w:pPr>
    <w:rPr>
      <w:b/>
      <w:sz w:val="14"/>
    </w:rPr>
  </w:style>
  <w:style w:type="paragraph" w:customStyle="1" w:styleId="H1Unit">
    <w:name w:val="H1 Unit"/>
    <w:basedOn w:val="Heading1"/>
    <w:rsid w:val="00C535C9"/>
    <w:pPr>
      <w:numPr>
        <w:numId w:val="0"/>
      </w:numPr>
      <w:tabs>
        <w:tab w:val="clear" w:pos="680"/>
        <w:tab w:val="left" w:pos="2268"/>
      </w:tabs>
      <w:ind w:left="2268" w:hanging="2268"/>
    </w:pPr>
  </w:style>
  <w:style w:type="paragraph" w:customStyle="1" w:styleId="H2Unit">
    <w:name w:val="H2 Unit"/>
    <w:basedOn w:val="Normal"/>
    <w:link w:val="H2UnitChar"/>
    <w:rsid w:val="00E5330E"/>
    <w:pPr>
      <w:tabs>
        <w:tab w:val="left" w:pos="2268"/>
      </w:tabs>
      <w:spacing w:before="0" w:after="1320"/>
      <w:ind w:left="2268" w:hanging="2268"/>
    </w:pPr>
    <w:rPr>
      <w:sz w:val="32"/>
    </w:rPr>
  </w:style>
  <w:style w:type="paragraph" w:customStyle="1" w:styleId="H1UnitFake">
    <w:name w:val="H1 Unit Fake"/>
    <w:basedOn w:val="Normal"/>
    <w:link w:val="H1UnitFakeChar"/>
    <w:rsid w:val="00E5330E"/>
    <w:pPr>
      <w:tabs>
        <w:tab w:val="left" w:pos="2268"/>
      </w:tabs>
      <w:ind w:left="2268" w:hanging="2268"/>
    </w:pPr>
    <w:rPr>
      <w:b/>
      <w:sz w:val="32"/>
    </w:rPr>
  </w:style>
  <w:style w:type="paragraph" w:customStyle="1" w:styleId="outcome1">
    <w:name w:val="outcome 1"/>
    <w:basedOn w:val="Normal"/>
    <w:rsid w:val="00E5330E"/>
  </w:style>
  <w:style w:type="paragraph" w:customStyle="1" w:styleId="outcome2">
    <w:name w:val="outcome 2"/>
    <w:basedOn w:val="Normal"/>
    <w:rsid w:val="00E5330E"/>
  </w:style>
  <w:style w:type="paragraph" w:customStyle="1" w:styleId="outcome3">
    <w:name w:val="outcome 3"/>
    <w:basedOn w:val="Normal"/>
    <w:rsid w:val="00E5330E"/>
  </w:style>
  <w:style w:type="paragraph" w:customStyle="1" w:styleId="outcome4">
    <w:name w:val="outcome 4"/>
    <w:basedOn w:val="Normal"/>
    <w:rsid w:val="00E5330E"/>
  </w:style>
  <w:style w:type="paragraph" w:customStyle="1" w:styleId="outcome5">
    <w:name w:val="outcome 5"/>
    <w:basedOn w:val="Normal"/>
    <w:rsid w:val="00E5330E"/>
  </w:style>
  <w:style w:type="paragraph" w:customStyle="1" w:styleId="outcome6">
    <w:name w:val="outcome 6"/>
    <w:basedOn w:val="Normal"/>
    <w:rsid w:val="00E5330E"/>
  </w:style>
  <w:style w:type="paragraph" w:customStyle="1" w:styleId="outcome7">
    <w:name w:val="outcome 7"/>
    <w:basedOn w:val="Normal"/>
    <w:rsid w:val="00AE10C0"/>
  </w:style>
  <w:style w:type="paragraph" w:customStyle="1" w:styleId="H1Appendix">
    <w:name w:val="H1 Appendix"/>
    <w:basedOn w:val="Heading1"/>
    <w:rsid w:val="00C535C9"/>
    <w:pPr>
      <w:numPr>
        <w:numId w:val="1"/>
      </w:numPr>
      <w:tabs>
        <w:tab w:val="clear" w:pos="-6480"/>
        <w:tab w:val="clear" w:pos="680"/>
      </w:tabs>
      <w:ind w:left="2340" w:hanging="2340"/>
    </w:pPr>
  </w:style>
  <w:style w:type="paragraph" w:customStyle="1" w:styleId="H2Appendix">
    <w:name w:val="H2 Appendix"/>
    <w:basedOn w:val="Normal"/>
    <w:rsid w:val="00C535C9"/>
    <w:pPr>
      <w:spacing w:after="1320"/>
    </w:pPr>
    <w:rPr>
      <w:sz w:val="32"/>
    </w:rPr>
  </w:style>
  <w:style w:type="paragraph" w:customStyle="1" w:styleId="Hiddeninstructions">
    <w:name w:val="Hidden instructions"/>
    <w:basedOn w:val="Normal"/>
    <w:link w:val="HiddeninstructionsCharChar"/>
    <w:rsid w:val="00E5330E"/>
    <w:pPr>
      <w:pBdr>
        <w:top w:val="single" w:sz="8" w:space="1" w:color="auto" w:shadow="1"/>
        <w:left w:val="single" w:sz="8" w:space="4" w:color="auto" w:shadow="1"/>
        <w:bottom w:val="single" w:sz="8" w:space="1" w:color="auto" w:shadow="1"/>
        <w:right w:val="single" w:sz="8" w:space="4" w:color="auto" w:shadow="1"/>
      </w:pBdr>
      <w:shd w:val="clear" w:color="auto" w:fill="FFFFCC"/>
    </w:pPr>
  </w:style>
  <w:style w:type="numbering" w:customStyle="1" w:styleId="StyleBulleted">
    <w:name w:val="Style Bulleted"/>
    <w:basedOn w:val="NoList"/>
    <w:rsid w:val="00E5330E"/>
    <w:pPr>
      <w:numPr>
        <w:numId w:val="2"/>
      </w:numPr>
    </w:pPr>
  </w:style>
  <w:style w:type="paragraph" w:styleId="TOC3">
    <w:name w:val="toc 3"/>
    <w:basedOn w:val="TOC2"/>
    <w:next w:val="Normal"/>
    <w:rsid w:val="00E5330E"/>
    <w:pPr>
      <w:ind w:left="0" w:firstLine="1418"/>
    </w:pPr>
  </w:style>
  <w:style w:type="table" w:styleId="TableGrid">
    <w:name w:val="Table Grid"/>
    <w:basedOn w:val="TableNormal"/>
    <w:rsid w:val="00280B69"/>
    <w:pPr>
      <w:spacing w:before="120" w:after="120"/>
    </w:pPr>
    <w:rPr>
      <w:rFonts w:ascii="CongressSans" w:hAnsi="CongressSans"/>
    </w:rPr>
    <w:tblPr>
      <w:tblBorders>
        <w:insideH w:val="single" w:sz="4" w:space="0" w:color="auto"/>
        <w:insideV w:val="single" w:sz="48" w:space="0" w:color="FFFFFF"/>
      </w:tblBorders>
    </w:tblPr>
    <w:tblStylePr w:type="firstRow">
      <w:rPr>
        <w:rFonts w:ascii="DengXian" w:hAnsi="DengXian"/>
        <w:b/>
        <w:sz w:val="20"/>
      </w:rPr>
    </w:tblStylePr>
  </w:style>
  <w:style w:type="paragraph" w:styleId="TOC1">
    <w:name w:val="toc 1"/>
    <w:basedOn w:val="Normal"/>
    <w:next w:val="Normal"/>
    <w:uiPriority w:val="39"/>
    <w:rsid w:val="00530F62"/>
    <w:pPr>
      <w:pBdr>
        <w:between w:val="single" w:sz="4" w:space="1" w:color="auto"/>
      </w:pBdr>
      <w:tabs>
        <w:tab w:val="right" w:pos="567"/>
        <w:tab w:val="right" w:pos="9175"/>
      </w:tabs>
      <w:ind w:left="1418" w:hanging="1418"/>
    </w:pPr>
    <w:rPr>
      <w:b/>
    </w:rPr>
  </w:style>
  <w:style w:type="paragraph" w:styleId="TOC2">
    <w:name w:val="toc 2"/>
    <w:basedOn w:val="Normal"/>
    <w:next w:val="Normal"/>
    <w:rsid w:val="00E5330E"/>
    <w:pPr>
      <w:pBdr>
        <w:between w:val="single" w:sz="4" w:space="1" w:color="auto"/>
      </w:pBdr>
      <w:tabs>
        <w:tab w:val="left" w:pos="1418"/>
        <w:tab w:val="right" w:pos="9175"/>
      </w:tabs>
      <w:ind w:left="1418" w:hanging="1418"/>
    </w:pPr>
  </w:style>
  <w:style w:type="paragraph" w:styleId="BodyText">
    <w:name w:val="Body Text"/>
    <w:basedOn w:val="Normal"/>
    <w:rsid w:val="00E5330E"/>
    <w:pPr>
      <w:spacing w:before="0" w:after="0"/>
    </w:pPr>
    <w:rPr>
      <w:b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E533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5330E"/>
    <w:pPr>
      <w:tabs>
        <w:tab w:val="right" w:pos="8640"/>
      </w:tabs>
    </w:pPr>
    <w:rPr>
      <w:sz w:val="18"/>
      <w:szCs w:val="18"/>
    </w:rPr>
  </w:style>
  <w:style w:type="paragraph" w:styleId="DocumentMap">
    <w:name w:val="Document Map"/>
    <w:basedOn w:val="Normal"/>
    <w:rsid w:val="00E5330E"/>
    <w:pPr>
      <w:shd w:val="clear" w:color="auto" w:fill="000080"/>
    </w:pPr>
    <w:rPr>
      <w:rFonts w:ascii="Tahoma" w:hAnsi="Tahoma" w:cs="Tahoma"/>
    </w:rPr>
  </w:style>
  <w:style w:type="character" w:styleId="PageNumber">
    <w:name w:val="page number"/>
    <w:basedOn w:val="DefaultParagraphFont"/>
    <w:rsid w:val="00040C91"/>
  </w:style>
  <w:style w:type="character" w:styleId="Hyperlink">
    <w:name w:val="Hyperlink"/>
    <w:rsid w:val="004A4FA9"/>
    <w:rPr>
      <w:b/>
      <w:color w:val="auto"/>
      <w:u w:val="none"/>
    </w:rPr>
  </w:style>
  <w:style w:type="paragraph" w:customStyle="1" w:styleId="Intro">
    <w:name w:val="Intro"/>
    <w:basedOn w:val="Normal"/>
    <w:rsid w:val="00870536"/>
    <w:pPr>
      <w:spacing w:before="0" w:after="0"/>
    </w:pPr>
    <w:rPr>
      <w:b/>
    </w:rPr>
  </w:style>
  <w:style w:type="paragraph" w:customStyle="1" w:styleId="Level1">
    <w:name w:val="Level 1"/>
    <w:basedOn w:val="Normal"/>
    <w:rsid w:val="00870536"/>
    <w:pPr>
      <w:tabs>
        <w:tab w:val="left" w:pos="680"/>
      </w:tabs>
      <w:spacing w:before="120" w:after="120"/>
      <w:ind w:left="680" w:hanging="680"/>
    </w:pPr>
  </w:style>
  <w:style w:type="paragraph" w:customStyle="1" w:styleId="Level2">
    <w:name w:val="Level 2"/>
    <w:basedOn w:val="Level1"/>
    <w:rsid w:val="00870536"/>
    <w:pPr>
      <w:tabs>
        <w:tab w:val="clear" w:pos="680"/>
        <w:tab w:val="left" w:pos="1344"/>
      </w:tabs>
      <w:ind w:left="1360"/>
    </w:pPr>
  </w:style>
  <w:style w:type="paragraph" w:customStyle="1" w:styleId="Level3">
    <w:name w:val="Level 3"/>
    <w:basedOn w:val="Level2"/>
    <w:rsid w:val="00870536"/>
    <w:pPr>
      <w:tabs>
        <w:tab w:val="clear" w:pos="1344"/>
        <w:tab w:val="left" w:pos="1980"/>
      </w:tabs>
      <w:ind w:left="1980" w:hanging="608"/>
    </w:pPr>
  </w:style>
  <w:style w:type="paragraph" w:customStyle="1" w:styleId="Level4">
    <w:name w:val="Level 4"/>
    <w:basedOn w:val="Level3"/>
    <w:rsid w:val="00870536"/>
    <w:pPr>
      <w:tabs>
        <w:tab w:val="clear" w:pos="1980"/>
        <w:tab w:val="left" w:pos="2700"/>
      </w:tabs>
      <w:ind w:left="2721" w:hanging="680"/>
    </w:pPr>
  </w:style>
  <w:style w:type="table" w:customStyle="1" w:styleId="Style1">
    <w:name w:val="Style1"/>
    <w:basedOn w:val="TableNormal"/>
    <w:rsid w:val="00F438FE"/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rPr>
        <w:b/>
      </w:rPr>
    </w:tblStylePr>
  </w:style>
  <w:style w:type="paragraph" w:customStyle="1" w:styleId="Heading3Unit">
    <w:name w:val="Heading 3 Unit"/>
    <w:basedOn w:val="Heading3"/>
    <w:rsid w:val="000249EC"/>
  </w:style>
  <w:style w:type="character" w:customStyle="1" w:styleId="HiddeninstructionsCharChar">
    <w:name w:val="Hidden instructions Char Char"/>
    <w:link w:val="Hiddeninstructions"/>
    <w:rsid w:val="00C71E17"/>
    <w:rPr>
      <w:rFonts w:ascii="CongressSans" w:hAnsi="CongressSans"/>
      <w:sz w:val="22"/>
      <w:szCs w:val="22"/>
      <w:lang w:val="en-GB" w:eastAsia="en-US" w:bidi="ar-SA"/>
    </w:rPr>
  </w:style>
  <w:style w:type="paragraph" w:customStyle="1" w:styleId="outcome8">
    <w:name w:val="outcome 8"/>
    <w:basedOn w:val="Normal"/>
    <w:rsid w:val="00D101AB"/>
  </w:style>
  <w:style w:type="paragraph" w:customStyle="1" w:styleId="outcome9">
    <w:name w:val="outcome 9"/>
    <w:basedOn w:val="Normal"/>
    <w:rsid w:val="00D101AB"/>
  </w:style>
  <w:style w:type="paragraph" w:customStyle="1" w:styleId="outcome10">
    <w:name w:val="outcome 10"/>
    <w:basedOn w:val="Normal"/>
    <w:rsid w:val="00D101AB"/>
  </w:style>
  <w:style w:type="paragraph" w:customStyle="1" w:styleId="outcome11">
    <w:name w:val="outcome 11"/>
    <w:basedOn w:val="Normal"/>
    <w:rsid w:val="00D101AB"/>
  </w:style>
  <w:style w:type="paragraph" w:customStyle="1" w:styleId="outcome12">
    <w:name w:val="outcome 12"/>
    <w:basedOn w:val="Normal"/>
    <w:rsid w:val="00D101AB"/>
  </w:style>
  <w:style w:type="paragraph" w:styleId="BalloonText">
    <w:name w:val="Balloon Text"/>
    <w:basedOn w:val="Normal"/>
    <w:rsid w:val="00AE10C0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E10C0"/>
    <w:rPr>
      <w:b/>
      <w:bCs/>
      <w:szCs w:val="20"/>
    </w:rPr>
  </w:style>
  <w:style w:type="character" w:styleId="CommentReference">
    <w:name w:val="annotation reference"/>
    <w:rsid w:val="00AE10C0"/>
    <w:rPr>
      <w:sz w:val="16"/>
      <w:szCs w:val="16"/>
    </w:rPr>
  </w:style>
  <w:style w:type="paragraph" w:styleId="CommentText">
    <w:name w:val="annotation text"/>
    <w:basedOn w:val="Normal"/>
    <w:rsid w:val="00AE10C0"/>
    <w:rPr>
      <w:szCs w:val="20"/>
    </w:rPr>
  </w:style>
  <w:style w:type="paragraph" w:styleId="CommentSubject">
    <w:name w:val="annotation subject"/>
    <w:basedOn w:val="CommentText"/>
    <w:next w:val="CommentText"/>
    <w:rsid w:val="00AE10C0"/>
    <w:rPr>
      <w:b/>
      <w:bCs/>
    </w:rPr>
  </w:style>
  <w:style w:type="character" w:styleId="EndnoteReference">
    <w:name w:val="endnote reference"/>
    <w:rsid w:val="00AE10C0"/>
    <w:rPr>
      <w:vertAlign w:val="superscript"/>
    </w:rPr>
  </w:style>
  <w:style w:type="paragraph" w:styleId="EndnoteText">
    <w:name w:val="endnote text"/>
    <w:basedOn w:val="Normal"/>
    <w:rsid w:val="00AE10C0"/>
    <w:rPr>
      <w:szCs w:val="20"/>
    </w:rPr>
  </w:style>
  <w:style w:type="character" w:styleId="FootnoteReference">
    <w:name w:val="footnote reference"/>
    <w:rsid w:val="00AE10C0"/>
    <w:rPr>
      <w:vertAlign w:val="superscript"/>
    </w:rPr>
  </w:style>
  <w:style w:type="paragraph" w:styleId="FootnoteText">
    <w:name w:val="footnote text"/>
    <w:basedOn w:val="Normal"/>
    <w:rsid w:val="00AE10C0"/>
    <w:rPr>
      <w:szCs w:val="20"/>
    </w:rPr>
  </w:style>
  <w:style w:type="paragraph" w:styleId="Index1">
    <w:name w:val="index 1"/>
    <w:basedOn w:val="Normal"/>
    <w:next w:val="Normal"/>
    <w:autoRedefine/>
    <w:rsid w:val="00AE10C0"/>
    <w:pPr>
      <w:ind w:left="220" w:hanging="220"/>
    </w:pPr>
  </w:style>
  <w:style w:type="paragraph" w:styleId="Index2">
    <w:name w:val="index 2"/>
    <w:basedOn w:val="Normal"/>
    <w:next w:val="Normal"/>
    <w:autoRedefine/>
    <w:rsid w:val="00AE10C0"/>
    <w:pPr>
      <w:ind w:left="440" w:hanging="220"/>
    </w:pPr>
  </w:style>
  <w:style w:type="paragraph" w:styleId="Index3">
    <w:name w:val="index 3"/>
    <w:basedOn w:val="Normal"/>
    <w:next w:val="Normal"/>
    <w:autoRedefine/>
    <w:rsid w:val="00AE10C0"/>
    <w:pPr>
      <w:ind w:left="660" w:hanging="220"/>
    </w:pPr>
  </w:style>
  <w:style w:type="paragraph" w:styleId="Index4">
    <w:name w:val="index 4"/>
    <w:basedOn w:val="Normal"/>
    <w:next w:val="Normal"/>
    <w:autoRedefine/>
    <w:rsid w:val="00AE10C0"/>
    <w:pPr>
      <w:ind w:left="880" w:hanging="220"/>
    </w:pPr>
  </w:style>
  <w:style w:type="paragraph" w:styleId="Index5">
    <w:name w:val="index 5"/>
    <w:basedOn w:val="Normal"/>
    <w:next w:val="Normal"/>
    <w:autoRedefine/>
    <w:rsid w:val="00AE10C0"/>
    <w:pPr>
      <w:ind w:left="1100" w:hanging="220"/>
    </w:pPr>
  </w:style>
  <w:style w:type="paragraph" w:styleId="Index6">
    <w:name w:val="index 6"/>
    <w:basedOn w:val="Normal"/>
    <w:next w:val="Normal"/>
    <w:autoRedefine/>
    <w:rsid w:val="00AE10C0"/>
    <w:pPr>
      <w:ind w:left="1320" w:hanging="220"/>
    </w:pPr>
  </w:style>
  <w:style w:type="paragraph" w:styleId="Index7">
    <w:name w:val="index 7"/>
    <w:basedOn w:val="Normal"/>
    <w:next w:val="Normal"/>
    <w:autoRedefine/>
    <w:rsid w:val="00AE10C0"/>
    <w:pPr>
      <w:ind w:left="1540" w:hanging="220"/>
    </w:pPr>
  </w:style>
  <w:style w:type="paragraph" w:styleId="Index8">
    <w:name w:val="index 8"/>
    <w:basedOn w:val="Normal"/>
    <w:next w:val="Normal"/>
    <w:autoRedefine/>
    <w:rsid w:val="00AE10C0"/>
    <w:pPr>
      <w:ind w:left="1760" w:hanging="220"/>
    </w:pPr>
  </w:style>
  <w:style w:type="paragraph" w:styleId="Index9">
    <w:name w:val="index 9"/>
    <w:basedOn w:val="Normal"/>
    <w:next w:val="Normal"/>
    <w:autoRedefine/>
    <w:rsid w:val="00AE10C0"/>
    <w:pPr>
      <w:ind w:left="1980" w:hanging="220"/>
    </w:pPr>
  </w:style>
  <w:style w:type="paragraph" w:styleId="IndexHeading">
    <w:name w:val="index heading"/>
    <w:basedOn w:val="Normal"/>
    <w:next w:val="Index1"/>
    <w:rsid w:val="00AE10C0"/>
    <w:rPr>
      <w:rFonts w:cs="Arial"/>
      <w:b/>
      <w:bCs/>
    </w:rPr>
  </w:style>
  <w:style w:type="paragraph" w:styleId="MacroText">
    <w:name w:val="macro"/>
    <w:rsid w:val="00AE10C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rsid w:val="00AE10C0"/>
    <w:pPr>
      <w:ind w:left="220" w:hanging="220"/>
    </w:pPr>
  </w:style>
  <w:style w:type="paragraph" w:styleId="TableofFigures">
    <w:name w:val="table of figures"/>
    <w:basedOn w:val="Normal"/>
    <w:next w:val="Normal"/>
    <w:rsid w:val="00AE10C0"/>
  </w:style>
  <w:style w:type="paragraph" w:styleId="TOAHeading">
    <w:name w:val="toa heading"/>
    <w:basedOn w:val="Normal"/>
    <w:next w:val="Normal"/>
    <w:rsid w:val="00AE10C0"/>
    <w:pPr>
      <w:spacing w:before="120"/>
    </w:pPr>
    <w:rPr>
      <w:rFonts w:cs="Arial"/>
      <w:b/>
      <w:bCs/>
      <w:sz w:val="24"/>
    </w:rPr>
  </w:style>
  <w:style w:type="paragraph" w:styleId="TOC4">
    <w:name w:val="toc 4"/>
    <w:basedOn w:val="Normal"/>
    <w:next w:val="Normal"/>
    <w:autoRedefine/>
    <w:rsid w:val="00AE10C0"/>
    <w:pPr>
      <w:ind w:left="660"/>
    </w:pPr>
  </w:style>
  <w:style w:type="paragraph" w:styleId="TOC5">
    <w:name w:val="toc 5"/>
    <w:basedOn w:val="Normal"/>
    <w:next w:val="Normal"/>
    <w:autoRedefine/>
    <w:rsid w:val="00AE10C0"/>
    <w:pPr>
      <w:ind w:left="880"/>
    </w:pPr>
  </w:style>
  <w:style w:type="paragraph" w:styleId="TOC6">
    <w:name w:val="toc 6"/>
    <w:basedOn w:val="Normal"/>
    <w:next w:val="Normal"/>
    <w:autoRedefine/>
    <w:rsid w:val="00AE10C0"/>
    <w:pPr>
      <w:ind w:left="1100"/>
    </w:pPr>
  </w:style>
  <w:style w:type="paragraph" w:styleId="TOC7">
    <w:name w:val="toc 7"/>
    <w:basedOn w:val="Normal"/>
    <w:next w:val="Normal"/>
    <w:autoRedefine/>
    <w:rsid w:val="00AE10C0"/>
    <w:pPr>
      <w:ind w:left="1320"/>
    </w:pPr>
  </w:style>
  <w:style w:type="paragraph" w:styleId="TOC8">
    <w:name w:val="toc 8"/>
    <w:basedOn w:val="Normal"/>
    <w:next w:val="Normal"/>
    <w:autoRedefine/>
    <w:rsid w:val="00AE10C0"/>
    <w:pPr>
      <w:ind w:left="1540"/>
    </w:pPr>
  </w:style>
  <w:style w:type="paragraph" w:styleId="TOC9">
    <w:name w:val="toc 9"/>
    <w:basedOn w:val="Normal"/>
    <w:next w:val="Normal"/>
    <w:autoRedefine/>
    <w:rsid w:val="00AE10C0"/>
    <w:pPr>
      <w:ind w:left="1760"/>
    </w:pPr>
  </w:style>
  <w:style w:type="paragraph" w:customStyle="1" w:styleId="Formfulltab">
    <w:name w:val="Form fulltab"/>
    <w:basedOn w:val="Normal"/>
    <w:rsid w:val="00246546"/>
    <w:pPr>
      <w:tabs>
        <w:tab w:val="left" w:leader="underscore" w:pos="9185"/>
      </w:tabs>
    </w:pPr>
    <w:rPr>
      <w:lang w:val="en-US"/>
    </w:rPr>
  </w:style>
  <w:style w:type="paragraph" w:customStyle="1" w:styleId="Formhalftab">
    <w:name w:val="Form halftab"/>
    <w:basedOn w:val="Normal"/>
    <w:rsid w:val="00246546"/>
    <w:pPr>
      <w:tabs>
        <w:tab w:val="left" w:leader="underscore" w:pos="5103"/>
        <w:tab w:val="left" w:leader="underscore" w:pos="9185"/>
      </w:tabs>
    </w:pPr>
  </w:style>
  <w:style w:type="paragraph" w:customStyle="1" w:styleId="H1RFHeading">
    <w:name w:val="H1 RF Heading"/>
    <w:basedOn w:val="H1Fake"/>
    <w:next w:val="H2Fake"/>
    <w:rsid w:val="00225A01"/>
    <w:pPr>
      <w:tabs>
        <w:tab w:val="clear" w:pos="680"/>
        <w:tab w:val="left" w:pos="1701"/>
      </w:tabs>
      <w:ind w:left="1701" w:right="1418" w:hanging="1701"/>
      <w:outlineLvl w:val="0"/>
    </w:pPr>
    <w:rPr>
      <w:lang w:val="en-US"/>
    </w:rPr>
  </w:style>
  <w:style w:type="paragraph" w:customStyle="1" w:styleId="Formfulltabls">
    <w:name w:val="Form fulltab ls"/>
    <w:basedOn w:val="Formfulltab"/>
    <w:rsid w:val="00755D5B"/>
    <w:pPr>
      <w:tabs>
        <w:tab w:val="clear" w:pos="9185"/>
        <w:tab w:val="left" w:leader="underscore" w:pos="13608"/>
      </w:tabs>
    </w:pPr>
  </w:style>
  <w:style w:type="paragraph" w:customStyle="1" w:styleId="Formhalftabls">
    <w:name w:val="Form halftab ls"/>
    <w:basedOn w:val="Formfulltabls"/>
    <w:next w:val="Formfulltabls"/>
    <w:rsid w:val="00D94671"/>
    <w:pPr>
      <w:tabs>
        <w:tab w:val="left" w:leader="underscore" w:pos="6804"/>
      </w:tabs>
    </w:pPr>
  </w:style>
  <w:style w:type="paragraph" w:customStyle="1" w:styleId="Formskewedtab">
    <w:name w:val="Form skewedtab"/>
    <w:basedOn w:val="Normal"/>
    <w:rsid w:val="00E14C70"/>
    <w:pPr>
      <w:tabs>
        <w:tab w:val="left" w:leader="underscore" w:pos="6350"/>
        <w:tab w:val="left" w:leader="underscore" w:pos="9185"/>
      </w:tabs>
    </w:pPr>
  </w:style>
  <w:style w:type="character" w:customStyle="1" w:styleId="H1UnitFakeChar">
    <w:name w:val="H1 Unit Fake Char"/>
    <w:link w:val="H1UnitFake"/>
    <w:rsid w:val="001335B6"/>
    <w:rPr>
      <w:rFonts w:ascii="Arial" w:hAnsi="Arial"/>
      <w:b/>
      <w:sz w:val="32"/>
      <w:szCs w:val="22"/>
      <w:lang w:val="en-GB" w:eastAsia="en-US" w:bidi="ar-SA"/>
    </w:rPr>
  </w:style>
  <w:style w:type="character" w:customStyle="1" w:styleId="H2UnitChar">
    <w:name w:val="H2 Unit Char"/>
    <w:link w:val="H2Unit"/>
    <w:rsid w:val="001335B6"/>
    <w:rPr>
      <w:rFonts w:ascii="Arial" w:hAnsi="Arial"/>
      <w:sz w:val="32"/>
      <w:szCs w:val="22"/>
      <w:lang w:val="en-GB" w:eastAsia="en-US" w:bidi="ar-SA"/>
    </w:rPr>
  </w:style>
  <w:style w:type="paragraph" w:customStyle="1" w:styleId="StyleH1RFHeadingFirstline12cm">
    <w:name w:val="Style H1 RF Heading + First line:  1.2 cm"/>
    <w:basedOn w:val="H1RFHeading"/>
    <w:rsid w:val="00225A01"/>
    <w:pPr>
      <w:tabs>
        <w:tab w:val="left" w:pos="1134"/>
      </w:tabs>
      <w:ind w:firstLine="1134"/>
    </w:pPr>
    <w:rPr>
      <w:bCs/>
      <w:szCs w:val="20"/>
    </w:rPr>
  </w:style>
  <w:style w:type="paragraph" w:customStyle="1" w:styleId="StyleStyleH1RFHeadingFirstline12cmFirstline0cm">
    <w:name w:val="Style Style H1 RF Heading + First line:  1.2 cm + First line:  0 cm"/>
    <w:basedOn w:val="StyleH1RFHeadingFirstline12cm"/>
    <w:rsid w:val="00225A01"/>
    <w:pPr>
      <w:tabs>
        <w:tab w:val="clear" w:pos="1134"/>
        <w:tab w:val="left" w:pos="1418"/>
      </w:tabs>
      <w:ind w:firstLine="1418"/>
    </w:pPr>
  </w:style>
  <w:style w:type="character" w:styleId="FollowedHyperlink">
    <w:name w:val="FollowedHyperlink"/>
    <w:rsid w:val="00861FCA"/>
    <w:rPr>
      <w:color w:val="800080"/>
      <w:u w:val="single"/>
    </w:rPr>
  </w:style>
  <w:style w:type="character" w:customStyle="1" w:styleId="HeaderChar">
    <w:name w:val="Header Char"/>
    <w:link w:val="Header"/>
    <w:uiPriority w:val="99"/>
    <w:rsid w:val="0073342A"/>
    <w:rPr>
      <w:rFonts w:ascii="Arial" w:hAnsi="Arial"/>
      <w:szCs w:val="22"/>
      <w:lang w:eastAsia="en-US"/>
    </w:rPr>
  </w:style>
  <w:style w:type="table" w:customStyle="1" w:styleId="TableGrid1">
    <w:name w:val="Table Grid1"/>
    <w:basedOn w:val="TableNormal"/>
    <w:next w:val="TableGrid"/>
    <w:rsid w:val="00D51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-RichText-XY">
    <w:name w:val="Table-RichText-XY"/>
    <w:basedOn w:val="Normal"/>
    <w:qFormat/>
    <w:rsid w:val="00D51E9D"/>
    <w:pPr>
      <w:spacing w:before="0" w:after="200" w:line="276" w:lineRule="auto"/>
      <w:ind w:left="72" w:right="72"/>
    </w:pPr>
    <w:rPr>
      <w:rFonts w:eastAsia="Arial" w:cs="Arial"/>
      <w:sz w:val="22"/>
      <w:lang w:val="en-US"/>
    </w:rPr>
  </w:style>
  <w:style w:type="paragraph" w:styleId="ListBullet">
    <w:name w:val="List Bullet"/>
    <w:basedOn w:val="Normal"/>
    <w:uiPriority w:val="99"/>
    <w:unhideWhenUsed/>
    <w:rsid w:val="00D51E9D"/>
    <w:pPr>
      <w:tabs>
        <w:tab w:val="num" w:pos="360"/>
      </w:tabs>
      <w:ind w:left="360" w:hanging="360"/>
      <w:contextualSpacing/>
    </w:pPr>
    <w:rPr>
      <w:sz w:val="22"/>
      <w:szCs w:val="24"/>
    </w:rPr>
  </w:style>
  <w:style w:type="paragraph" w:customStyle="1" w:styleId="RichText-XY">
    <w:name w:val="RichText-XY"/>
    <w:basedOn w:val="BodyText"/>
    <w:qFormat/>
    <w:rsid w:val="00D51E9D"/>
    <w:pPr>
      <w:spacing w:before="200" w:after="160" w:line="250" w:lineRule="exact"/>
    </w:pPr>
    <w:rPr>
      <w:b w:val="0"/>
      <w:sz w:val="22"/>
      <w:szCs w:val="24"/>
      <w:lang w:val="en-GB"/>
    </w:rPr>
  </w:style>
  <w:style w:type="paragraph" w:customStyle="1" w:styleId="List-ItemPara-XY">
    <w:name w:val="List-ItemPara-XY"/>
    <w:basedOn w:val="ListParagraph"/>
    <w:qFormat/>
    <w:rsid w:val="00D51E9D"/>
    <w:pPr>
      <w:numPr>
        <w:numId w:val="11"/>
      </w:numPr>
      <w:tabs>
        <w:tab w:val="num" w:pos="360"/>
      </w:tabs>
      <w:spacing w:line="260" w:lineRule="exact"/>
    </w:pPr>
    <w:rPr>
      <w:rFonts w:eastAsia="Arial" w:cs="Arial"/>
      <w:sz w:val="22"/>
      <w:lang w:val="ru-RU"/>
    </w:rPr>
  </w:style>
  <w:style w:type="paragraph" w:styleId="ListParagraph">
    <w:name w:val="List Paragraph"/>
    <w:basedOn w:val="Normal"/>
    <w:uiPriority w:val="34"/>
    <w:qFormat/>
    <w:rsid w:val="00D51E9D"/>
    <w:pPr>
      <w:ind w:left="720"/>
    </w:pPr>
  </w:style>
  <w:style w:type="character" w:customStyle="1" w:styleId="FooterChar">
    <w:name w:val="Footer Char"/>
    <w:link w:val="Footer"/>
    <w:uiPriority w:val="99"/>
    <w:rsid w:val="00D51E9D"/>
    <w:rPr>
      <w:rFonts w:ascii="Arial" w:hAnsi="Arial"/>
      <w:sz w:val="18"/>
      <w:szCs w:val="18"/>
      <w:lang w:eastAsia="en-US"/>
    </w:rPr>
  </w:style>
  <w:style w:type="table" w:customStyle="1" w:styleId="TableGrid2">
    <w:name w:val="Table Grid2"/>
    <w:basedOn w:val="TableNormal"/>
    <w:next w:val="TableGrid"/>
    <w:rsid w:val="00C31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C31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ityandguildsgroup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cityandguilds.com/help/contact-us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GMAP\02-Co-ordinatedServices\templates\recording-forms\Recording-Form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11103E221E38408D5A1A1F2B8C901F" ma:contentTypeVersion="2" ma:contentTypeDescription="Create a new document." ma:contentTypeScope="" ma:versionID="c33c37e524eecc350708d3c91c42b6db">
  <xsd:schema xmlns:xsd="http://www.w3.org/2001/XMLSchema" xmlns:xs="http://www.w3.org/2001/XMLSchema" xmlns:p="http://schemas.microsoft.com/office/2006/metadata/properties" xmlns:ns2="5bfcb613-ff31-41ea-b465-4074bd5db9d7" targetNamespace="http://schemas.microsoft.com/office/2006/metadata/properties" ma:root="true" ma:fieldsID="ff5baf15ec7567fa6977293b02417808" ns2:_="">
    <xsd:import namespace="5bfcb613-ff31-41ea-b465-4074bd5db9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cb613-ff31-41ea-b465-4074bd5db9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D71B045-5207-4FB6-B183-1710580D9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cb613-ff31-41ea-b465-4074bd5db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A5F501-1AB9-49EE-AAF0-1C0B86A0E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A9242E-92AC-4BCD-958D-5BD03AF443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Recording-Forms</Template>
  <TotalTime>6</TotalTime>
  <Pages>14</Pages>
  <Words>2070</Words>
  <Characters>11805</Characters>
  <Application>Microsoft Office Word</Application>
  <DocSecurity>4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Recording Forms</vt:lpstr>
      <vt:lpstr>City &amp; Guilds Level X Award/Certificate/Diploma in Xxxxxxx (XXXX-XX)</vt:lpstr>
    </vt:vector>
  </TitlesOfParts>
  <Company>City &amp; Guilds</Company>
  <LinksUpToDate>false</LinksUpToDate>
  <CharactersWithSpaces>13848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Recording Forms</dc:title>
  <dc:subject/>
  <dc:creator>hilaryc</dc:creator>
  <cp:keywords/>
  <cp:lastModifiedBy>Lisa Begley</cp:lastModifiedBy>
  <cp:revision>2</cp:revision>
  <cp:lastPrinted>2009-04-03T10:10:00Z</cp:lastPrinted>
  <dcterms:created xsi:type="dcterms:W3CDTF">2022-12-06T09:23:00Z</dcterms:created>
  <dcterms:modified xsi:type="dcterms:W3CDTF">2022-12-06T09:23:00Z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">
    <vt:lpwstr>master26</vt:lpwstr>
  </property>
</Properties>
</file>