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2148853" w:displacedByCustomXml="next"/>
    <w:bookmarkEnd w:id="0" w:displacedByCustomXml="next"/>
    <w:bookmarkStart w:id="1" w:name="_Toc30502210" w:displacedByCustomXml="next"/>
    <w:sdt>
      <w:sdtPr>
        <w:id w:val="-1280723831"/>
        <w:docPartObj>
          <w:docPartGallery w:val="Cover Pages"/>
          <w:docPartUnique/>
        </w:docPartObj>
      </w:sdtPr>
      <w:sdtEndPr>
        <w:rPr>
          <w:b/>
          <w:sz w:val="16"/>
        </w:rPr>
      </w:sdtEndPr>
      <w:sdtContent>
        <w:p w14:paraId="28160DC9" w14:textId="0276BAC9" w:rsidR="00FB0688" w:rsidRPr="00480110" w:rsidRDefault="00D069DF" w:rsidP="00153580">
          <w:r w:rsidRPr="00480110">
            <w:rPr>
              <w:noProof/>
            </w:rPr>
            <w:drawing>
              <wp:anchor distT="0" distB="0" distL="114300" distR="114300" simplePos="0" relativeHeight="251661312" behindDoc="1" locked="0" layoutInCell="1" allowOverlap="1" wp14:anchorId="1B6DBF5D" wp14:editId="3D85575A">
                <wp:simplePos x="0" y="0"/>
                <wp:positionH relativeFrom="page">
                  <wp:posOffset>0</wp:posOffset>
                </wp:positionH>
                <wp:positionV relativeFrom="page">
                  <wp:posOffset>26035</wp:posOffset>
                </wp:positionV>
                <wp:extent cx="7577998" cy="10719201"/>
                <wp:effectExtent l="0" t="0" r="4445"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7998" cy="10719201"/>
                        </a:xfrm>
                        <a:prstGeom prst="rect">
                          <a:avLst/>
                        </a:prstGeom>
                      </pic:spPr>
                    </pic:pic>
                  </a:graphicData>
                </a:graphic>
                <wp14:sizeRelH relativeFrom="margin">
                  <wp14:pctWidth>0</wp14:pctWidth>
                </wp14:sizeRelH>
                <wp14:sizeRelV relativeFrom="margin">
                  <wp14:pctHeight>0</wp14:pctHeight>
                </wp14:sizeRelV>
              </wp:anchor>
            </w:drawing>
          </w:r>
          <w:r w:rsidR="00C95B16" w:rsidRPr="00480110">
            <w:rPr>
              <w:noProof/>
            </w:rPr>
            <w:drawing>
              <wp:anchor distT="0" distB="0" distL="114300" distR="114300" simplePos="0" relativeHeight="251663360" behindDoc="0" locked="0" layoutInCell="1" allowOverlap="1" wp14:anchorId="3F182F5E" wp14:editId="6789924B">
                <wp:simplePos x="0" y="0"/>
                <wp:positionH relativeFrom="page">
                  <wp:align>right</wp:align>
                </wp:positionH>
                <wp:positionV relativeFrom="paragraph">
                  <wp:posOffset>-843280</wp:posOffset>
                </wp:positionV>
                <wp:extent cx="1858010" cy="1450340"/>
                <wp:effectExtent l="0" t="0" r="0" b="0"/>
                <wp:wrapNone/>
                <wp:docPr id="40" name="Graphic 4">
                  <a:extLst xmlns:a="http://schemas.openxmlformats.org/drawingml/2006/main">
                    <a:ext uri="{FF2B5EF4-FFF2-40B4-BE49-F238E27FC236}">
                      <a16:creationId xmlns:a16="http://schemas.microsoft.com/office/drawing/2014/main" id="{3C760AD8-8B98-4ABB-AB50-CDA9374C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
                          <a:extLst>
                            <a:ext uri="{FF2B5EF4-FFF2-40B4-BE49-F238E27FC236}">
                              <a16:creationId xmlns:a16="http://schemas.microsoft.com/office/drawing/2014/main" id="{3C760AD8-8B98-4ABB-AB50-CDA9374C9483}"/>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61" r="61"/>
                        <a:stretch>
                          <a:fillRect/>
                        </a:stretch>
                      </pic:blipFill>
                      <pic:spPr bwMode="auto">
                        <a:xfrm>
                          <a:off x="0" y="0"/>
                          <a:ext cx="1858010" cy="145034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688" w:rsidRPr="00480110">
            <w:t xml:space="preserve"> </w:t>
          </w:r>
        </w:p>
        <w:p w14:paraId="711B9037" w14:textId="77777777" w:rsidR="00FB0688" w:rsidRPr="00480110" w:rsidRDefault="00FB0688" w:rsidP="008B0615">
          <w:pPr>
            <w:pStyle w:val="CoverContent"/>
            <w:framePr w:wrap="around"/>
          </w:pPr>
          <w:r w:rsidRPr="00480110">
            <w:rPr>
              <w:b/>
              <w:noProof/>
            </w:rPr>
            <mc:AlternateContent>
              <mc:Choice Requires="wps">
                <w:drawing>
                  <wp:inline distT="0" distB="0" distL="0" distR="0" wp14:anchorId="79579C2C" wp14:editId="62F69EA2">
                    <wp:extent cx="4267200" cy="4791075"/>
                    <wp:effectExtent l="0" t="0" r="0" b="9525"/>
                    <wp:docPr id="30" name="Text Box 30"/>
                    <wp:cNvGraphicFramePr/>
                    <a:graphic xmlns:a="http://schemas.openxmlformats.org/drawingml/2006/main">
                      <a:graphicData uri="http://schemas.microsoft.com/office/word/2010/wordprocessingShape">
                        <wps:wsp>
                          <wps:cNvSpPr txBox="1"/>
                          <wps:spPr>
                            <a:xfrm>
                              <a:off x="0" y="0"/>
                              <a:ext cx="4267200" cy="4791075"/>
                            </a:xfrm>
                            <a:prstGeom prst="rect">
                              <a:avLst/>
                            </a:prstGeom>
                            <a:noFill/>
                            <a:ln w="6350">
                              <a:noFill/>
                            </a:ln>
                          </wps:spPr>
                          <wps:txbx>
                            <w:txbxContent>
                              <w:p w14:paraId="4C8D05E4" w14:textId="1AD318C3" w:rsidR="007C3CAD" w:rsidRPr="000D1E86" w:rsidRDefault="00AF4698" w:rsidP="00564FFF">
                                <w:pPr>
                                  <w:pStyle w:val="TitleRed"/>
                                  <w:rPr>
                                    <w:color w:val="FFFFFF" w:themeColor="background1"/>
                                  </w:rPr>
                                </w:pPr>
                                <w:sdt>
                                  <w:sdtPr>
                                    <w:rPr>
                                      <w:color w:val="FFFFFF" w:themeColor="background1"/>
                                    </w:rPr>
                                    <w:alias w:val="Title"/>
                                    <w:tag w:val=""/>
                                    <w:id w:val="980192169"/>
                                    <w:placeholder>
                                      <w:docPart w:val="086ED13EF1CC49B2869A1C920907044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564FFF" w:rsidRPr="00564FFF">
                                      <w:rPr>
                                        <w:color w:val="FFFFFF" w:themeColor="background1"/>
                                      </w:rPr>
                                      <w:t xml:space="preserve">City &amp; Guilds Level 4 End-point Assessment for ST1021/AP02 Cyber Security Technologist–Cyber Security Engineer </w:t>
                                    </w:r>
                                    <w:r w:rsidR="00564FFF">
                                      <w:rPr>
                                        <w:color w:val="FFFFFF" w:themeColor="background1"/>
                                      </w:rPr>
                                      <w:br/>
                                    </w:r>
                                    <w:r w:rsidR="00564FFF" w:rsidRPr="00564FFF">
                                      <w:rPr>
                                        <w:color w:val="FFFFFF" w:themeColor="background1"/>
                                      </w:rPr>
                                      <w:t>(9661-12)</w:t>
                                    </w:r>
                                  </w:sdtContent>
                                </w:sdt>
                              </w:p>
                              <w:sdt>
                                <w:sdtPr>
                                  <w:alias w:val="Subtitle"/>
                                  <w:tag w:val="Subtitle"/>
                                  <w:id w:val="-1979136968"/>
                                  <w:placeholder>
                                    <w:docPart w:val="323D37435B2A4D508A23AA07A55032F6"/>
                                  </w:placeholder>
                                  <w:comboBox>
                                    <w:listItem w:value="Edit text or choose from the list"/>
                                    <w:listItem w:displayText="Independent End-point Assessor Recording Forms Pack" w:value="Independent End-point Assessor Recording Forms Pack"/>
                                    <w:listItem w:displayText="Employer &amp; Provider Recording Forms Pack" w:value="Employer &amp; Provider Recording Forms Pack"/>
                                  </w:comboBox>
                                </w:sdtPr>
                                <w:sdtEndPr/>
                                <w:sdtContent>
                                  <w:p w14:paraId="5927DEF5" w14:textId="468C6FD6" w:rsidR="007C3CAD" w:rsidRPr="000D1E86" w:rsidRDefault="0043640F" w:rsidP="001352BA">
                                    <w:pPr>
                                      <w:pStyle w:val="Subtitle"/>
                                    </w:pPr>
                                    <w:r w:rsidRPr="000D1E86">
                                      <w:t>Provider &amp; Employer Recording Forms Pack</w:t>
                                    </w:r>
                                  </w:p>
                                </w:sdtContent>
                              </w:sdt>
                              <w:p w14:paraId="73E49705" w14:textId="0778A3EB" w:rsidR="00763038" w:rsidRPr="00D81B25" w:rsidRDefault="00763038" w:rsidP="00763038">
                                <w:pPr>
                                  <w:pStyle w:val="SubtitleBlack"/>
                                  <w:rPr>
                                    <w:color w:val="FFFFFF" w:themeColor="background1"/>
                                  </w:rPr>
                                </w:pPr>
                                <w:r>
                                  <w:rPr>
                                    <w:color w:val="FFFFFF" w:themeColor="background1"/>
                                  </w:rPr>
                                  <w:t xml:space="preserve">QN: </w:t>
                                </w:r>
                                <w:r w:rsidR="00304B27" w:rsidRPr="00304B27">
                                  <w:rPr>
                                    <w:color w:val="FFFFFF" w:themeColor="background1"/>
                                  </w:rPr>
                                  <w:t>610/1065/0</w:t>
                                </w:r>
                              </w:p>
                              <w:p w14:paraId="6A8AD993" w14:textId="3A8888A9" w:rsidR="007C3CAD" w:rsidRPr="000D1E86" w:rsidRDefault="007C3CAD" w:rsidP="006C713D">
                                <w:pPr>
                                  <w:pStyle w:val="CoverContentBlack"/>
                                  <w:rPr>
                                    <w:color w:val="FFFFFF" w:themeColor="background1"/>
                                  </w:rPr>
                                </w:pPr>
                                <w:r w:rsidRPr="000D1E86">
                                  <w:rPr>
                                    <w:color w:val="FFFFFF" w:themeColor="background1"/>
                                  </w:rPr>
                                  <w:t xml:space="preserve">Version </w:t>
                                </w:r>
                                <w:sdt>
                                  <w:sdtPr>
                                    <w:rPr>
                                      <w:color w:val="FFFFFF" w:themeColor="background1"/>
                                    </w:rPr>
                                    <w:alias w:val="Version"/>
                                    <w:tag w:val=""/>
                                    <w:id w:val="776057637"/>
                                    <w:placeholder>
                                      <w:docPart w:val="441B5210F66049E69076174F737E6D58"/>
                                    </w:placeholder>
                                    <w:dataBinding w:prefixMappings="xmlns:ns0='http://purl.org/dc/elements/1.1/' xmlns:ns1='http://schemas.openxmlformats.org/package/2006/metadata/core-properties' " w:xpath="/ns1:coreProperties[1]/ns1:contentStatus[1]" w:storeItemID="{6C3C8BC8-F283-45AE-878A-BAB7291924A1}"/>
                                    <w:text/>
                                  </w:sdtPr>
                                  <w:sdtEndPr/>
                                  <w:sdtContent>
                                    <w:r w:rsidR="001171A1">
                                      <w:rPr>
                                        <w:color w:val="FFFFFF" w:themeColor="background1"/>
                                      </w:rPr>
                                      <w:t>2</w:t>
                                    </w:r>
                                  </w:sdtContent>
                                </w:sdt>
                              </w:p>
                              <w:p w14:paraId="6BC9D915" w14:textId="12D84D26" w:rsidR="007C3CAD" w:rsidRPr="000D1E86" w:rsidRDefault="007C3CAD" w:rsidP="006C713D">
                                <w:pPr>
                                  <w:pStyle w:val="CoverContentBlack"/>
                                  <w:rPr>
                                    <w:color w:val="FFFFFF" w:themeColor="background1"/>
                                  </w:rPr>
                                </w:pPr>
                                <w:r w:rsidRPr="000D1E86">
                                  <w:rPr>
                                    <w:color w:val="FFFFFF" w:themeColor="background1"/>
                                  </w:rPr>
                                  <w:t xml:space="preserve">Last modified </w:t>
                                </w:r>
                                <w:sdt>
                                  <w:sdtPr>
                                    <w:rPr>
                                      <w:color w:val="FFFFFF" w:themeColor="background1"/>
                                    </w:rPr>
                                    <w:alias w:val="Date"/>
                                    <w:tag w:val=""/>
                                    <w:id w:val="-38360777"/>
                                    <w:placeholder>
                                      <w:docPart w:val="59178F33127A4199876D938188D7D6A1"/>
                                    </w:placeholder>
                                    <w:dataBinding w:prefixMappings="xmlns:ns0='http://schemas.microsoft.com/office/2006/coverPageProps' " w:xpath="/ns0:CoverPageProperties[1]/ns0:PublishDate[1]" w:storeItemID="{55AF091B-3C7A-41E3-B477-F2FDAA23CFDA}"/>
                                    <w:date w:fullDate="2023-03-29T00:00:00Z">
                                      <w:dateFormat w:val="MMMM-yyyy"/>
                                      <w:lid w:val="en-AU"/>
                                      <w:storeMappedDataAs w:val="dateTime"/>
                                      <w:calendar w:val="gregorian"/>
                                    </w:date>
                                  </w:sdtPr>
                                  <w:sdtEndPr/>
                                  <w:sdtContent>
                                    <w:r w:rsidR="001171A1">
                                      <w:rPr>
                                        <w:color w:val="FFFFFF" w:themeColor="background1"/>
                                        <w:lang w:val="en-AU"/>
                                      </w:rPr>
                                      <w:t>March-2023</w:t>
                                    </w:r>
                                  </w:sdtContent>
                                </w:sdt>
                              </w:p>
                              <w:p w14:paraId="3999DE0F" w14:textId="0D49974F" w:rsidR="007C3CAD" w:rsidRPr="000D1E86" w:rsidRDefault="007C3CAD" w:rsidP="006C713D">
                                <w:pPr>
                                  <w:pStyle w:val="CoverContentBlack"/>
                                  <w:rPr>
                                    <w:color w:val="FFFFFF" w:themeColor="background1"/>
                                  </w:rPr>
                                </w:pPr>
                                <w:r w:rsidRPr="000D1E86">
                                  <w:rPr>
                                    <w:color w:val="FFFFFF" w:themeColor="background1"/>
                                  </w:rPr>
                                  <w:t xml:space="preserve">For </w:t>
                                </w:r>
                                <w:sdt>
                                  <w:sdtPr>
                                    <w:rPr>
                                      <w:color w:val="FFFFFF" w:themeColor="background1"/>
                                    </w:rPr>
                                    <w:alias w:val="[external / internal]"/>
                                    <w:tag w:val="[external / internal]"/>
                                    <w:id w:val="8879288"/>
                                    <w:placeholder>
                                      <w:docPart w:val="27B62132203B40DD89215C3962ADB9DA"/>
                                    </w:placeholder>
                                    <w:comboBox>
                                      <w:listItem w:value="Choose an item."/>
                                      <w:listItem w:displayText="external" w:value="external"/>
                                      <w:listItem w:displayText="internal" w:value="internal"/>
                                    </w:comboBox>
                                  </w:sdtPr>
                                  <w:sdtEndPr/>
                                  <w:sdtContent>
                                    <w:r w:rsidR="00810F46" w:rsidRPr="00810F46">
                                      <w:rPr>
                                        <w:color w:val="FFFFFF" w:themeColor="background1"/>
                                      </w:rPr>
                                      <w:t>external</w:t>
                                    </w:r>
                                  </w:sdtContent>
                                </w:sdt>
                                <w:r w:rsidRPr="000D1E86">
                                  <w:rPr>
                                    <w:color w:val="FFFFFF" w:themeColor="background1"/>
                                  </w:rPr>
                                  <w:t xml:space="preserve"> use</w:t>
                                </w:r>
                              </w:p>
                              <w:p w14:paraId="5EE8C0C9" w14:textId="77777777" w:rsidR="007C3CAD" w:rsidRPr="000D1E86" w:rsidRDefault="007C3CAD" w:rsidP="008B0615">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9579C2C" id="_x0000_t202" coordsize="21600,21600" o:spt="202" path="m,l,21600r21600,l21600,xe">
                    <v:stroke joinstyle="miter"/>
                    <v:path gradientshapeok="t" o:connecttype="rect"/>
                  </v:shapetype>
                  <v:shape id="Text Box 30" o:spid="_x0000_s1026" type="#_x0000_t202" style="width:336pt;height:3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" filled="f" stroked="f" strokeweight=".5pt">
                    <v:textbox inset="0,0,0,0">
                      <w:txbxContent>
                        <w:p w14:paraId="4C8D05E4" w14:textId="1AD318C3" w:rsidR="007C3CAD" w:rsidRPr="000D1E86" w:rsidRDefault="00AD5A83" w:rsidP="00564FFF">
                          <w:pPr>
                            <w:pStyle w:val="TitleRed"/>
                            <w:rPr>
                              <w:color w:val="FFFFFF" w:themeColor="background1"/>
                            </w:rPr>
                          </w:pPr>
                          <w:sdt>
                            <w:sdtPr>
                              <w:rPr>
                                <w:color w:val="FFFFFF" w:themeColor="background1"/>
                              </w:rPr>
                              <w:alias w:val="Title"/>
                              <w:tag w:val=""/>
                              <w:id w:val="980192169"/>
                              <w:placeholder>
                                <w:docPart w:val="086ED13EF1CC49B2869A1C920907044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564FFF" w:rsidRPr="00564FFF">
                                <w:rPr>
                                  <w:color w:val="FFFFFF" w:themeColor="background1"/>
                                </w:rPr>
                                <w:t xml:space="preserve">City &amp; Guilds Level 4 End-point Assessment for ST1021/AP02 Cyber Security Technologist–Cyber Security Engineer </w:t>
                              </w:r>
                              <w:r w:rsidR="00564FFF">
                                <w:rPr>
                                  <w:color w:val="FFFFFF" w:themeColor="background1"/>
                                </w:rPr>
                                <w:br/>
                              </w:r>
                              <w:r w:rsidR="00564FFF" w:rsidRPr="00564FFF">
                                <w:rPr>
                                  <w:color w:val="FFFFFF" w:themeColor="background1"/>
                                </w:rPr>
                                <w:t>(9661-12)</w:t>
                              </w:r>
                            </w:sdtContent>
                          </w:sdt>
                        </w:p>
                        <w:sdt>
                          <w:sdtPr>
                            <w:alias w:val="Subtitle"/>
                            <w:tag w:val="Subtitle"/>
                            <w:id w:val="-1979136968"/>
                            <w:placeholder>
                              <w:docPart w:val="323D37435B2A4D508A23AA07A55032F6"/>
                            </w:placeholder>
                            <w:comboBox>
                              <w:listItem w:value="Edit text or choose from the list"/>
                              <w:listItem w:displayText="Independent End-point Assessor Recording Forms Pack" w:value="Independent End-point Assessor Recording Forms Pack"/>
                              <w:listItem w:displayText="Employer &amp; Provider Recording Forms Pack" w:value="Employer &amp; Provider Recording Forms Pack"/>
                            </w:comboBox>
                          </w:sdtPr>
                          <w:sdtEndPr/>
                          <w:sdtContent>
                            <w:p w14:paraId="5927DEF5" w14:textId="468C6FD6" w:rsidR="007C3CAD" w:rsidRPr="000D1E86" w:rsidRDefault="0043640F" w:rsidP="001352BA">
                              <w:pPr>
                                <w:pStyle w:val="Subtitle"/>
                              </w:pPr>
                              <w:r w:rsidRPr="000D1E86">
                                <w:t>Provider &amp; Employer Recording Forms Pack</w:t>
                              </w:r>
                            </w:p>
                          </w:sdtContent>
                        </w:sdt>
                        <w:p w14:paraId="73E49705" w14:textId="0778A3EB" w:rsidR="00763038" w:rsidRPr="00D81B25" w:rsidRDefault="00763038" w:rsidP="00763038">
                          <w:pPr>
                            <w:pStyle w:val="SubtitleBlack"/>
                            <w:rPr>
                              <w:color w:val="FFFFFF" w:themeColor="background1"/>
                            </w:rPr>
                          </w:pPr>
                          <w:r>
                            <w:rPr>
                              <w:color w:val="FFFFFF" w:themeColor="background1"/>
                            </w:rPr>
                            <w:t xml:space="preserve">QN: </w:t>
                          </w:r>
                          <w:r w:rsidR="00304B27" w:rsidRPr="00304B27">
                            <w:rPr>
                              <w:color w:val="FFFFFF" w:themeColor="background1"/>
                            </w:rPr>
                            <w:t>610/1065/0</w:t>
                          </w:r>
                        </w:p>
                        <w:p w14:paraId="6A8AD993" w14:textId="3A8888A9" w:rsidR="007C3CAD" w:rsidRPr="000D1E86" w:rsidRDefault="007C3CAD" w:rsidP="006C713D">
                          <w:pPr>
                            <w:pStyle w:val="CoverContentBlack"/>
                            <w:rPr>
                              <w:color w:val="FFFFFF" w:themeColor="background1"/>
                            </w:rPr>
                          </w:pPr>
                          <w:r w:rsidRPr="000D1E86">
                            <w:rPr>
                              <w:color w:val="FFFFFF" w:themeColor="background1"/>
                            </w:rPr>
                            <w:t xml:space="preserve">Version </w:t>
                          </w:r>
                          <w:sdt>
                            <w:sdtPr>
                              <w:rPr>
                                <w:color w:val="FFFFFF" w:themeColor="background1"/>
                              </w:rPr>
                              <w:alias w:val="Version"/>
                              <w:tag w:val=""/>
                              <w:id w:val="776057637"/>
                              <w:placeholder>
                                <w:docPart w:val="441B5210F66049E69076174F737E6D58"/>
                              </w:placeholder>
                              <w:dataBinding w:prefixMappings="xmlns:ns0='http://purl.org/dc/elements/1.1/' xmlns:ns1='http://schemas.openxmlformats.org/package/2006/metadata/core-properties' " w:xpath="/ns1:coreProperties[1]/ns1:contentStatus[1]" w:storeItemID="{6C3C8BC8-F283-45AE-878A-BAB7291924A1}"/>
                              <w:text/>
                            </w:sdtPr>
                            <w:sdtEndPr/>
                            <w:sdtContent>
                              <w:r w:rsidR="001171A1">
                                <w:rPr>
                                  <w:color w:val="FFFFFF" w:themeColor="background1"/>
                                </w:rPr>
                                <w:t>2</w:t>
                              </w:r>
                            </w:sdtContent>
                          </w:sdt>
                        </w:p>
                        <w:p w14:paraId="6BC9D915" w14:textId="12D84D26" w:rsidR="007C3CAD" w:rsidRPr="000D1E86" w:rsidRDefault="007C3CAD" w:rsidP="006C713D">
                          <w:pPr>
                            <w:pStyle w:val="CoverContentBlack"/>
                            <w:rPr>
                              <w:color w:val="FFFFFF" w:themeColor="background1"/>
                            </w:rPr>
                          </w:pPr>
                          <w:r w:rsidRPr="000D1E86">
                            <w:rPr>
                              <w:color w:val="FFFFFF" w:themeColor="background1"/>
                            </w:rPr>
                            <w:t xml:space="preserve">Last modified </w:t>
                          </w:r>
                          <w:sdt>
                            <w:sdtPr>
                              <w:rPr>
                                <w:color w:val="FFFFFF" w:themeColor="background1"/>
                              </w:rPr>
                              <w:alias w:val="Date"/>
                              <w:tag w:val=""/>
                              <w:id w:val="-38360777"/>
                              <w:placeholder>
                                <w:docPart w:val="59178F33127A4199876D938188D7D6A1"/>
                              </w:placeholder>
                              <w:dataBinding w:prefixMappings="xmlns:ns0='http://schemas.microsoft.com/office/2006/coverPageProps' " w:xpath="/ns0:CoverPageProperties[1]/ns0:PublishDate[1]" w:storeItemID="{55AF091B-3C7A-41E3-B477-F2FDAA23CFDA}"/>
                              <w:date w:fullDate="2023-03-29T00:00:00Z">
                                <w:dateFormat w:val="MMMM-yyyy"/>
                                <w:lid w:val="en-AU"/>
                                <w:storeMappedDataAs w:val="dateTime"/>
                                <w:calendar w:val="gregorian"/>
                              </w:date>
                            </w:sdtPr>
                            <w:sdtEndPr/>
                            <w:sdtContent>
                              <w:r w:rsidR="001171A1">
                                <w:rPr>
                                  <w:color w:val="FFFFFF" w:themeColor="background1"/>
                                  <w:lang w:val="en-AU"/>
                                </w:rPr>
                                <w:t>March-2023</w:t>
                              </w:r>
                            </w:sdtContent>
                          </w:sdt>
                        </w:p>
                        <w:p w14:paraId="3999DE0F" w14:textId="0D49974F" w:rsidR="007C3CAD" w:rsidRPr="000D1E86" w:rsidRDefault="007C3CAD" w:rsidP="006C713D">
                          <w:pPr>
                            <w:pStyle w:val="CoverContentBlack"/>
                            <w:rPr>
                              <w:color w:val="FFFFFF" w:themeColor="background1"/>
                            </w:rPr>
                          </w:pPr>
                          <w:r w:rsidRPr="000D1E86">
                            <w:rPr>
                              <w:color w:val="FFFFFF" w:themeColor="background1"/>
                            </w:rPr>
                            <w:t xml:space="preserve">For </w:t>
                          </w:r>
                          <w:sdt>
                            <w:sdtPr>
                              <w:rPr>
                                <w:color w:val="FFFFFF" w:themeColor="background1"/>
                              </w:rPr>
                              <w:alias w:val="[external / internal]"/>
                              <w:tag w:val="[external / internal]"/>
                              <w:id w:val="8879288"/>
                              <w:placeholder>
                                <w:docPart w:val="27B62132203B40DD89215C3962ADB9DA"/>
                              </w:placeholder>
                              <w:comboBox>
                                <w:listItem w:value="Choose an item."/>
                                <w:listItem w:displayText="external" w:value="external"/>
                                <w:listItem w:displayText="internal" w:value="internal"/>
                              </w:comboBox>
                            </w:sdtPr>
                            <w:sdtEndPr/>
                            <w:sdtContent>
                              <w:r w:rsidR="00810F46" w:rsidRPr="00810F46">
                                <w:rPr>
                                  <w:color w:val="FFFFFF" w:themeColor="background1"/>
                                </w:rPr>
                                <w:t>external</w:t>
                              </w:r>
                            </w:sdtContent>
                          </w:sdt>
                          <w:r w:rsidRPr="000D1E86">
                            <w:rPr>
                              <w:color w:val="FFFFFF" w:themeColor="background1"/>
                            </w:rPr>
                            <w:t xml:space="preserve"> use</w:t>
                          </w:r>
                        </w:p>
                        <w:p w14:paraId="5EE8C0C9" w14:textId="77777777" w:rsidR="007C3CAD" w:rsidRPr="000D1E86" w:rsidRDefault="007C3CAD" w:rsidP="008B0615">
                          <w:pPr>
                            <w:rPr>
                              <w:color w:val="FFFFFF" w:themeColor="background1"/>
                            </w:rPr>
                          </w:pPr>
                        </w:p>
                      </w:txbxContent>
                    </v:textbox>
                    <w10:anchorlock/>
                  </v:shape>
                </w:pict>
              </mc:Fallback>
            </mc:AlternateContent>
          </w:r>
        </w:p>
        <w:p w14:paraId="497870A9" w14:textId="46A5776C" w:rsidR="00FB0688" w:rsidRPr="00480110" w:rsidRDefault="00FB0688" w:rsidP="00153580">
          <w:pPr>
            <w:pStyle w:val="Coverlogo"/>
            <w:framePr w:wrap="around"/>
          </w:pPr>
        </w:p>
        <w:p w14:paraId="2C86E5C7" w14:textId="77777777" w:rsidR="00FB0688" w:rsidRPr="00480110" w:rsidRDefault="00FB0688" w:rsidP="00647EED">
          <w:pPr>
            <w:sectPr w:rsidR="00FB0688" w:rsidRPr="00480110" w:rsidSect="00A2100D">
              <w:headerReference w:type="default" r:id="rId15"/>
              <w:footerReference w:type="default" r:id="rId16"/>
              <w:footerReference w:type="first" r:id="rId17"/>
              <w:pgSz w:w="11906" w:h="16838" w:code="9"/>
              <w:pgMar w:top="1418" w:right="1418" w:bottom="1418" w:left="1418" w:header="709" w:footer="709" w:gutter="0"/>
              <w:pgNumType w:start="0"/>
              <w:cols w:space="708"/>
              <w:titlePg/>
              <w:docGrid w:linePitch="360"/>
            </w:sectPr>
          </w:pPr>
        </w:p>
        <w:p w14:paraId="4E29C9BA" w14:textId="77777777" w:rsidR="00FB0688" w:rsidRPr="00480110" w:rsidRDefault="00FB0688">
          <w:pPr>
            <w:spacing w:before="0" w:after="160" w:line="259" w:lineRule="auto"/>
            <w:rPr>
              <w:sz w:val="16"/>
            </w:rPr>
          </w:pPr>
          <w:r w:rsidRPr="00480110">
            <w:rPr>
              <w:b/>
              <w:sz w:val="16"/>
            </w:rPr>
            <w:br w:type="page"/>
          </w:r>
        </w:p>
      </w:sdtContent>
    </w:sdt>
    <w:tbl>
      <w:tblPr>
        <w:tblStyle w:val="EPAdefault"/>
        <w:tblW w:w="0" w:type="auto"/>
        <w:tblLook w:val="04A0" w:firstRow="1" w:lastRow="0" w:firstColumn="1" w:lastColumn="0" w:noHBand="0" w:noVBand="1"/>
      </w:tblPr>
      <w:tblGrid>
        <w:gridCol w:w="1977"/>
        <w:gridCol w:w="3969"/>
        <w:gridCol w:w="2835"/>
      </w:tblGrid>
      <w:tr w:rsidR="00263F58" w:rsidRPr="00480110" w14:paraId="2AB289A4" w14:textId="77777777" w:rsidTr="008469C7">
        <w:trPr>
          <w:cnfStyle w:val="100000000000" w:firstRow="1" w:lastRow="0" w:firstColumn="0" w:lastColumn="0" w:oddVBand="0" w:evenVBand="0" w:oddHBand="0" w:evenHBand="0" w:firstRowFirstColumn="0" w:firstRowLastColumn="0" w:lastRowFirstColumn="0" w:lastRowLastColumn="0"/>
        </w:trPr>
        <w:tc>
          <w:tcPr>
            <w:tcW w:w="1977" w:type="dxa"/>
          </w:tcPr>
          <w:p w14:paraId="1C5BC143" w14:textId="77777777" w:rsidR="00263F58" w:rsidRPr="00480110" w:rsidRDefault="00263F58" w:rsidP="009936E5">
            <w:r w:rsidRPr="00480110">
              <w:lastRenderedPageBreak/>
              <w:t xml:space="preserve">Version </w:t>
            </w:r>
          </w:p>
        </w:tc>
        <w:tc>
          <w:tcPr>
            <w:tcW w:w="3969" w:type="dxa"/>
          </w:tcPr>
          <w:p w14:paraId="0711F259" w14:textId="77777777" w:rsidR="00263F58" w:rsidRPr="00480110" w:rsidRDefault="00263F58" w:rsidP="009936E5">
            <w:r w:rsidRPr="00480110">
              <w:t>Summary of changes</w:t>
            </w:r>
          </w:p>
        </w:tc>
        <w:tc>
          <w:tcPr>
            <w:tcW w:w="2835" w:type="dxa"/>
          </w:tcPr>
          <w:p w14:paraId="568AECFD" w14:textId="77777777" w:rsidR="00263F58" w:rsidRPr="00480110" w:rsidRDefault="00263F58" w:rsidP="009936E5">
            <w:r w:rsidRPr="00480110">
              <w:t>Section</w:t>
            </w:r>
          </w:p>
        </w:tc>
      </w:tr>
      <w:tr w:rsidR="00D74AB0" w:rsidRPr="00480110" w14:paraId="1063E729" w14:textId="77777777" w:rsidTr="008469C7">
        <w:trPr>
          <w:cnfStyle w:val="000000100000" w:firstRow="0" w:lastRow="0" w:firstColumn="0" w:lastColumn="0" w:oddVBand="0" w:evenVBand="0" w:oddHBand="1" w:evenHBand="0" w:firstRowFirstColumn="0" w:firstRowLastColumn="0" w:lastRowFirstColumn="0" w:lastRowLastColumn="0"/>
        </w:trPr>
        <w:tc>
          <w:tcPr>
            <w:tcW w:w="1977" w:type="dxa"/>
          </w:tcPr>
          <w:p w14:paraId="1E57295A" w14:textId="4AD9619E" w:rsidR="00D74AB0" w:rsidRPr="00480110" w:rsidRDefault="00D74AB0" w:rsidP="00D74AB0">
            <w:pPr>
              <w:spacing w:before="0" w:after="160" w:line="259" w:lineRule="auto"/>
            </w:pPr>
            <w:r w:rsidRPr="00480110">
              <w:t xml:space="preserve">V1.0 </w:t>
            </w:r>
            <w:r w:rsidR="00735FF4" w:rsidRPr="00480110">
              <w:t>June</w:t>
            </w:r>
            <w:r w:rsidR="004003DE" w:rsidRPr="00480110">
              <w:t xml:space="preserve"> 2022</w:t>
            </w:r>
          </w:p>
        </w:tc>
        <w:tc>
          <w:tcPr>
            <w:tcW w:w="3969" w:type="dxa"/>
          </w:tcPr>
          <w:p w14:paraId="10DA3432" w14:textId="485B58BA" w:rsidR="00D74AB0" w:rsidRPr="00480110" w:rsidRDefault="00564FFF" w:rsidP="00D74AB0">
            <w:pPr>
              <w:spacing w:before="0" w:after="160" w:line="259" w:lineRule="auto"/>
            </w:pPr>
            <w:r w:rsidRPr="00480110">
              <w:t>Document c</w:t>
            </w:r>
            <w:r w:rsidR="00D74AB0" w:rsidRPr="00480110">
              <w:t>reated</w:t>
            </w:r>
          </w:p>
        </w:tc>
        <w:tc>
          <w:tcPr>
            <w:tcW w:w="2835" w:type="dxa"/>
          </w:tcPr>
          <w:p w14:paraId="1E11151E" w14:textId="262B7768" w:rsidR="00D74AB0" w:rsidRPr="00480110" w:rsidRDefault="00D74AB0" w:rsidP="00D74AB0">
            <w:pPr>
              <w:spacing w:before="0" w:after="160" w:line="259" w:lineRule="auto"/>
            </w:pPr>
            <w:r w:rsidRPr="00480110">
              <w:t>All</w:t>
            </w:r>
          </w:p>
        </w:tc>
      </w:tr>
      <w:tr w:rsidR="008469C7" w:rsidRPr="00480110" w14:paraId="61C117A4" w14:textId="77777777" w:rsidTr="008469C7">
        <w:trPr>
          <w:cnfStyle w:val="000000010000" w:firstRow="0" w:lastRow="0" w:firstColumn="0" w:lastColumn="0" w:oddVBand="0" w:evenVBand="0" w:oddHBand="0" w:evenHBand="1" w:firstRowFirstColumn="0" w:firstRowLastColumn="0" w:lastRowFirstColumn="0" w:lastRowLastColumn="0"/>
        </w:trPr>
        <w:tc>
          <w:tcPr>
            <w:tcW w:w="1977" w:type="dxa"/>
          </w:tcPr>
          <w:p w14:paraId="07471A63" w14:textId="5B55B010" w:rsidR="008469C7" w:rsidRPr="00480110" w:rsidRDefault="008469C7" w:rsidP="00D74AB0">
            <w:pPr>
              <w:spacing w:before="0" w:after="160" w:line="259" w:lineRule="auto"/>
            </w:pPr>
            <w:r w:rsidRPr="00480110">
              <w:t>V2.0 March 2023</w:t>
            </w:r>
          </w:p>
        </w:tc>
        <w:tc>
          <w:tcPr>
            <w:tcW w:w="3969" w:type="dxa"/>
          </w:tcPr>
          <w:p w14:paraId="4DCBF8AB" w14:textId="07BBEBB8" w:rsidR="008469C7" w:rsidRPr="00480110" w:rsidRDefault="008469C7" w:rsidP="00D74AB0">
            <w:pPr>
              <w:spacing w:before="0" w:after="160" w:line="259" w:lineRule="auto"/>
            </w:pPr>
            <w:r w:rsidRPr="00480110">
              <w:t xml:space="preserve">Added </w:t>
            </w:r>
            <w:r w:rsidR="002B29D3" w:rsidRPr="00480110">
              <w:t>D</w:t>
            </w:r>
            <w:r w:rsidRPr="00480110">
              <w:t xml:space="preserve">eclaration of </w:t>
            </w:r>
            <w:r w:rsidR="002B29D3" w:rsidRPr="00480110">
              <w:t>A</w:t>
            </w:r>
            <w:r w:rsidRPr="00480110">
              <w:t>uthenticity for Scenario Demonstrations with Questioning</w:t>
            </w:r>
          </w:p>
        </w:tc>
        <w:tc>
          <w:tcPr>
            <w:tcW w:w="2835" w:type="dxa"/>
          </w:tcPr>
          <w:p w14:paraId="250F9482" w14:textId="65009FA4" w:rsidR="008469C7" w:rsidRPr="00480110" w:rsidRDefault="008469C7" w:rsidP="00D74AB0">
            <w:pPr>
              <w:spacing w:before="0" w:after="160" w:line="259" w:lineRule="auto"/>
            </w:pPr>
            <w:r w:rsidRPr="00480110">
              <w:t>5 (newly added section)</w:t>
            </w:r>
          </w:p>
        </w:tc>
      </w:tr>
      <w:tr w:rsidR="00263F58" w:rsidRPr="00480110" w14:paraId="1DBD997D" w14:textId="77777777" w:rsidTr="008469C7">
        <w:trPr>
          <w:cnfStyle w:val="000000100000" w:firstRow="0" w:lastRow="0" w:firstColumn="0" w:lastColumn="0" w:oddVBand="0" w:evenVBand="0" w:oddHBand="1" w:evenHBand="0" w:firstRowFirstColumn="0" w:firstRowLastColumn="0" w:lastRowFirstColumn="0" w:lastRowLastColumn="0"/>
        </w:trPr>
        <w:tc>
          <w:tcPr>
            <w:tcW w:w="1977" w:type="dxa"/>
          </w:tcPr>
          <w:p w14:paraId="63A7B967" w14:textId="77777777" w:rsidR="00263F58" w:rsidRPr="00480110" w:rsidRDefault="00263F58" w:rsidP="009936E5">
            <w:pPr>
              <w:spacing w:before="0" w:after="160" w:line="259" w:lineRule="auto"/>
            </w:pPr>
          </w:p>
        </w:tc>
        <w:tc>
          <w:tcPr>
            <w:tcW w:w="3969" w:type="dxa"/>
          </w:tcPr>
          <w:p w14:paraId="34809663" w14:textId="77777777" w:rsidR="00263F58" w:rsidRPr="00480110" w:rsidRDefault="00263F58" w:rsidP="009936E5">
            <w:pPr>
              <w:spacing w:before="0" w:after="160" w:line="259" w:lineRule="auto"/>
            </w:pPr>
          </w:p>
        </w:tc>
        <w:tc>
          <w:tcPr>
            <w:tcW w:w="2835" w:type="dxa"/>
          </w:tcPr>
          <w:p w14:paraId="44161201" w14:textId="77777777" w:rsidR="00263F58" w:rsidRPr="00480110" w:rsidRDefault="00263F58" w:rsidP="009936E5">
            <w:pPr>
              <w:spacing w:before="0" w:after="160" w:line="259" w:lineRule="auto"/>
            </w:pPr>
          </w:p>
        </w:tc>
      </w:tr>
    </w:tbl>
    <w:p w14:paraId="11C46EE7" w14:textId="77777777" w:rsidR="00C9144F" w:rsidRPr="00480110" w:rsidRDefault="00C9144F" w:rsidP="00097F26">
      <w:pPr>
        <w:spacing w:before="0" w:after="160" w:line="259" w:lineRule="auto"/>
      </w:pPr>
    </w:p>
    <w:p w14:paraId="0CC293DB" w14:textId="77777777" w:rsidR="00C9144F" w:rsidRPr="00480110" w:rsidRDefault="00C9144F" w:rsidP="00097F26">
      <w:pPr>
        <w:spacing w:before="0" w:after="160" w:line="259" w:lineRule="auto"/>
      </w:pPr>
    </w:p>
    <w:p w14:paraId="66B27C2E" w14:textId="77777777" w:rsidR="00C9144F" w:rsidRPr="00480110" w:rsidRDefault="00C9144F" w:rsidP="00097F26">
      <w:pPr>
        <w:spacing w:before="0" w:after="160" w:line="259" w:lineRule="auto"/>
      </w:pPr>
    </w:p>
    <w:p w14:paraId="0B0807B5" w14:textId="1FAEFC72" w:rsidR="00655BEF" w:rsidRPr="00480110" w:rsidRDefault="00081B6C" w:rsidP="00097F26">
      <w:pPr>
        <w:spacing w:before="0" w:after="160" w:line="259" w:lineRule="auto"/>
      </w:pPr>
      <w:r w:rsidRPr="00480110">
        <w:br w:type="page"/>
      </w:r>
    </w:p>
    <w:sdt>
      <w:sdtPr>
        <w:rPr>
          <w:rFonts w:asciiTheme="minorHAnsi" w:eastAsiaTheme="minorHAnsi" w:hAnsiTheme="minorHAnsi" w:cstheme="minorBidi"/>
          <w:b w:val="0"/>
          <w:color w:val="auto"/>
          <w:sz w:val="22"/>
          <w:szCs w:val="22"/>
          <w:lang w:val="en-GB"/>
        </w:rPr>
        <w:id w:val="-1763836636"/>
        <w:docPartObj>
          <w:docPartGallery w:val="Table of Contents"/>
          <w:docPartUnique/>
        </w:docPartObj>
      </w:sdtPr>
      <w:sdtEndPr>
        <w:rPr>
          <w:bCs/>
          <w:noProof/>
        </w:rPr>
      </w:sdtEndPr>
      <w:sdtContent>
        <w:p w14:paraId="10DECF5C" w14:textId="0314AE4A" w:rsidR="00CF7AAE" w:rsidRPr="00480110" w:rsidRDefault="00CF7AAE">
          <w:pPr>
            <w:pStyle w:val="TOCHeading"/>
          </w:pPr>
          <w:r w:rsidRPr="00480110">
            <w:t>Contents</w:t>
          </w:r>
        </w:p>
        <w:p w14:paraId="6C8DA1DF" w14:textId="5ACD34F6" w:rsidR="00480110" w:rsidRDefault="00763038">
          <w:pPr>
            <w:pStyle w:val="TOC1"/>
            <w:tabs>
              <w:tab w:val="right" w:leader="dot" w:pos="9060"/>
            </w:tabs>
            <w:rPr>
              <w:rFonts w:eastAsiaTheme="minorEastAsia"/>
              <w:b w:val="0"/>
              <w:noProof/>
              <w:sz w:val="22"/>
              <w:lang w:eastAsia="en-GB"/>
            </w:rPr>
          </w:pPr>
          <w:r w:rsidRPr="00480110">
            <w:rPr>
              <w:b w:val="0"/>
            </w:rPr>
            <w:fldChar w:fldCharType="begin"/>
          </w:r>
          <w:r w:rsidRPr="00480110">
            <w:rPr>
              <w:b w:val="0"/>
            </w:rPr>
            <w:instrText xml:space="preserve"> TOC \o "1-2" \h \z \u </w:instrText>
          </w:r>
          <w:r w:rsidRPr="00480110">
            <w:rPr>
              <w:b w:val="0"/>
            </w:rPr>
            <w:fldChar w:fldCharType="separate"/>
          </w:r>
          <w:hyperlink w:anchor="_Toc131063380" w:history="1">
            <w:r w:rsidR="00480110" w:rsidRPr="00F556E1">
              <w:rPr>
                <w:rStyle w:val="Hyperlink"/>
                <w:noProof/>
              </w:rPr>
              <w:t>1.</w:t>
            </w:r>
            <w:r w:rsidR="00480110">
              <w:rPr>
                <w:rFonts w:eastAsiaTheme="minorEastAsia"/>
                <w:b w:val="0"/>
                <w:noProof/>
                <w:sz w:val="22"/>
                <w:lang w:eastAsia="en-GB"/>
              </w:rPr>
              <w:tab/>
            </w:r>
            <w:r w:rsidR="00480110" w:rsidRPr="00F556E1">
              <w:rPr>
                <w:rStyle w:val="Hyperlink"/>
                <w:noProof/>
              </w:rPr>
              <w:t>Introduction</w:t>
            </w:r>
            <w:r w:rsidR="00480110">
              <w:rPr>
                <w:noProof/>
                <w:webHidden/>
              </w:rPr>
              <w:tab/>
            </w:r>
            <w:r w:rsidR="00480110">
              <w:rPr>
                <w:noProof/>
                <w:webHidden/>
              </w:rPr>
              <w:fldChar w:fldCharType="begin"/>
            </w:r>
            <w:r w:rsidR="00480110">
              <w:rPr>
                <w:noProof/>
                <w:webHidden/>
              </w:rPr>
              <w:instrText xml:space="preserve"> PAGEREF _Toc131063380 \h </w:instrText>
            </w:r>
            <w:r w:rsidR="00480110">
              <w:rPr>
                <w:noProof/>
                <w:webHidden/>
              </w:rPr>
            </w:r>
            <w:r w:rsidR="00480110">
              <w:rPr>
                <w:noProof/>
                <w:webHidden/>
              </w:rPr>
              <w:fldChar w:fldCharType="separate"/>
            </w:r>
            <w:r w:rsidR="00480110">
              <w:rPr>
                <w:noProof/>
                <w:webHidden/>
              </w:rPr>
              <w:t>3</w:t>
            </w:r>
            <w:r w:rsidR="00480110">
              <w:rPr>
                <w:noProof/>
                <w:webHidden/>
              </w:rPr>
              <w:fldChar w:fldCharType="end"/>
            </w:r>
          </w:hyperlink>
        </w:p>
        <w:p w14:paraId="1087DE54" w14:textId="5D25C954" w:rsidR="00480110" w:rsidRDefault="00AF4698">
          <w:pPr>
            <w:pStyle w:val="TOC2"/>
            <w:rPr>
              <w:rFonts w:eastAsiaTheme="minorEastAsia"/>
              <w:noProof/>
              <w:color w:val="auto"/>
              <w:sz w:val="22"/>
              <w:lang w:eastAsia="en-GB"/>
            </w:rPr>
          </w:pPr>
          <w:hyperlink w:anchor="_Toc131063381" w:history="1">
            <w:r w:rsidR="00480110" w:rsidRPr="00F556E1">
              <w:rPr>
                <w:rStyle w:val="Hyperlink"/>
                <w:noProof/>
              </w:rPr>
              <w:t>What is in this document</w:t>
            </w:r>
            <w:r w:rsidR="00480110">
              <w:rPr>
                <w:noProof/>
                <w:webHidden/>
              </w:rPr>
              <w:tab/>
            </w:r>
            <w:r w:rsidR="00480110">
              <w:rPr>
                <w:noProof/>
                <w:webHidden/>
              </w:rPr>
              <w:fldChar w:fldCharType="begin"/>
            </w:r>
            <w:r w:rsidR="00480110">
              <w:rPr>
                <w:noProof/>
                <w:webHidden/>
              </w:rPr>
              <w:instrText xml:space="preserve"> PAGEREF _Toc131063381 \h </w:instrText>
            </w:r>
            <w:r w:rsidR="00480110">
              <w:rPr>
                <w:noProof/>
                <w:webHidden/>
              </w:rPr>
            </w:r>
            <w:r w:rsidR="00480110">
              <w:rPr>
                <w:noProof/>
                <w:webHidden/>
              </w:rPr>
              <w:fldChar w:fldCharType="separate"/>
            </w:r>
            <w:r w:rsidR="00480110">
              <w:rPr>
                <w:noProof/>
                <w:webHidden/>
              </w:rPr>
              <w:t>3</w:t>
            </w:r>
            <w:r w:rsidR="00480110">
              <w:rPr>
                <w:noProof/>
                <w:webHidden/>
              </w:rPr>
              <w:fldChar w:fldCharType="end"/>
            </w:r>
          </w:hyperlink>
        </w:p>
        <w:p w14:paraId="4768E8CC" w14:textId="38212F65" w:rsidR="00480110" w:rsidRDefault="00AF4698">
          <w:pPr>
            <w:pStyle w:val="TOC2"/>
            <w:rPr>
              <w:rFonts w:eastAsiaTheme="minorEastAsia"/>
              <w:noProof/>
              <w:color w:val="auto"/>
              <w:sz w:val="22"/>
              <w:lang w:eastAsia="en-GB"/>
            </w:rPr>
          </w:pPr>
          <w:hyperlink w:anchor="_Toc131063382" w:history="1">
            <w:r w:rsidR="00480110" w:rsidRPr="00F556E1">
              <w:rPr>
                <w:rStyle w:val="Hyperlink"/>
                <w:noProof/>
              </w:rPr>
              <w:t>Guidance on how to use the recording forms</w:t>
            </w:r>
            <w:r w:rsidR="00480110">
              <w:rPr>
                <w:noProof/>
                <w:webHidden/>
              </w:rPr>
              <w:tab/>
            </w:r>
            <w:r w:rsidR="00480110">
              <w:rPr>
                <w:noProof/>
                <w:webHidden/>
              </w:rPr>
              <w:fldChar w:fldCharType="begin"/>
            </w:r>
            <w:r w:rsidR="00480110">
              <w:rPr>
                <w:noProof/>
                <w:webHidden/>
              </w:rPr>
              <w:instrText xml:space="preserve"> PAGEREF _Toc131063382 \h </w:instrText>
            </w:r>
            <w:r w:rsidR="00480110">
              <w:rPr>
                <w:noProof/>
                <w:webHidden/>
              </w:rPr>
            </w:r>
            <w:r w:rsidR="00480110">
              <w:rPr>
                <w:noProof/>
                <w:webHidden/>
              </w:rPr>
              <w:fldChar w:fldCharType="separate"/>
            </w:r>
            <w:r w:rsidR="00480110">
              <w:rPr>
                <w:noProof/>
                <w:webHidden/>
              </w:rPr>
              <w:t>3</w:t>
            </w:r>
            <w:r w:rsidR="00480110">
              <w:rPr>
                <w:noProof/>
                <w:webHidden/>
              </w:rPr>
              <w:fldChar w:fldCharType="end"/>
            </w:r>
          </w:hyperlink>
        </w:p>
        <w:p w14:paraId="1EB7C15D" w14:textId="4F5A04FE" w:rsidR="00480110" w:rsidRDefault="00AF4698">
          <w:pPr>
            <w:pStyle w:val="TOC1"/>
            <w:tabs>
              <w:tab w:val="right" w:leader="dot" w:pos="9060"/>
            </w:tabs>
            <w:rPr>
              <w:rFonts w:eastAsiaTheme="minorEastAsia"/>
              <w:b w:val="0"/>
              <w:noProof/>
              <w:sz w:val="22"/>
              <w:lang w:eastAsia="en-GB"/>
            </w:rPr>
          </w:pPr>
          <w:hyperlink w:anchor="_Toc131063383" w:history="1">
            <w:r w:rsidR="00480110" w:rsidRPr="00F556E1">
              <w:rPr>
                <w:rStyle w:val="Hyperlink"/>
                <w:noProof/>
              </w:rPr>
              <w:t>2.</w:t>
            </w:r>
            <w:r w:rsidR="00480110">
              <w:rPr>
                <w:rFonts w:eastAsiaTheme="minorEastAsia"/>
                <w:b w:val="0"/>
                <w:noProof/>
                <w:sz w:val="22"/>
                <w:lang w:eastAsia="en-GB"/>
              </w:rPr>
              <w:tab/>
            </w:r>
            <w:r w:rsidR="00480110" w:rsidRPr="00F556E1">
              <w:rPr>
                <w:rStyle w:val="Hyperlink"/>
                <w:noProof/>
              </w:rPr>
              <w:t>9661-700: Evidence Reference Matrix – Portfolio of Evidence</w:t>
            </w:r>
            <w:r w:rsidR="00480110">
              <w:rPr>
                <w:noProof/>
                <w:webHidden/>
              </w:rPr>
              <w:tab/>
            </w:r>
            <w:r w:rsidR="00480110">
              <w:rPr>
                <w:noProof/>
                <w:webHidden/>
              </w:rPr>
              <w:fldChar w:fldCharType="begin"/>
            </w:r>
            <w:r w:rsidR="00480110">
              <w:rPr>
                <w:noProof/>
                <w:webHidden/>
              </w:rPr>
              <w:instrText xml:space="preserve"> PAGEREF _Toc131063383 \h </w:instrText>
            </w:r>
            <w:r w:rsidR="00480110">
              <w:rPr>
                <w:noProof/>
                <w:webHidden/>
              </w:rPr>
            </w:r>
            <w:r w:rsidR="00480110">
              <w:rPr>
                <w:noProof/>
                <w:webHidden/>
              </w:rPr>
              <w:fldChar w:fldCharType="separate"/>
            </w:r>
            <w:r w:rsidR="00480110">
              <w:rPr>
                <w:noProof/>
                <w:webHidden/>
              </w:rPr>
              <w:t>5</w:t>
            </w:r>
            <w:r w:rsidR="00480110">
              <w:rPr>
                <w:noProof/>
                <w:webHidden/>
              </w:rPr>
              <w:fldChar w:fldCharType="end"/>
            </w:r>
          </w:hyperlink>
        </w:p>
        <w:p w14:paraId="0A81CBCE" w14:textId="084E54C4" w:rsidR="00480110" w:rsidRDefault="00AF4698">
          <w:pPr>
            <w:pStyle w:val="TOC1"/>
            <w:tabs>
              <w:tab w:val="right" w:leader="dot" w:pos="9060"/>
            </w:tabs>
            <w:rPr>
              <w:rFonts w:eastAsiaTheme="minorEastAsia"/>
              <w:b w:val="0"/>
              <w:noProof/>
              <w:sz w:val="22"/>
              <w:lang w:eastAsia="en-GB"/>
            </w:rPr>
          </w:pPr>
          <w:hyperlink w:anchor="_Toc131063384" w:history="1">
            <w:r w:rsidR="00480110" w:rsidRPr="00F556E1">
              <w:rPr>
                <w:rStyle w:val="Hyperlink"/>
                <w:noProof/>
              </w:rPr>
              <w:t>3.</w:t>
            </w:r>
            <w:r w:rsidR="00480110">
              <w:rPr>
                <w:rFonts w:eastAsiaTheme="minorEastAsia"/>
                <w:b w:val="0"/>
                <w:noProof/>
                <w:sz w:val="22"/>
                <w:lang w:eastAsia="en-GB"/>
              </w:rPr>
              <w:tab/>
            </w:r>
            <w:r w:rsidR="00480110" w:rsidRPr="00F556E1">
              <w:rPr>
                <w:rStyle w:val="Hyperlink"/>
                <w:noProof/>
              </w:rPr>
              <w:t>9661-700: Declaration of Authenticity – Portfolio of Evidence</w:t>
            </w:r>
            <w:r w:rsidR="00480110">
              <w:rPr>
                <w:noProof/>
                <w:webHidden/>
              </w:rPr>
              <w:tab/>
            </w:r>
            <w:r w:rsidR="00480110">
              <w:rPr>
                <w:noProof/>
                <w:webHidden/>
              </w:rPr>
              <w:fldChar w:fldCharType="begin"/>
            </w:r>
            <w:r w:rsidR="00480110">
              <w:rPr>
                <w:noProof/>
                <w:webHidden/>
              </w:rPr>
              <w:instrText xml:space="preserve"> PAGEREF _Toc131063384 \h </w:instrText>
            </w:r>
            <w:r w:rsidR="00480110">
              <w:rPr>
                <w:noProof/>
                <w:webHidden/>
              </w:rPr>
            </w:r>
            <w:r w:rsidR="00480110">
              <w:rPr>
                <w:noProof/>
                <w:webHidden/>
              </w:rPr>
              <w:fldChar w:fldCharType="separate"/>
            </w:r>
            <w:r w:rsidR="00480110">
              <w:rPr>
                <w:noProof/>
                <w:webHidden/>
              </w:rPr>
              <w:t>15</w:t>
            </w:r>
            <w:r w:rsidR="00480110">
              <w:rPr>
                <w:noProof/>
                <w:webHidden/>
              </w:rPr>
              <w:fldChar w:fldCharType="end"/>
            </w:r>
          </w:hyperlink>
        </w:p>
        <w:p w14:paraId="30744819" w14:textId="01090700" w:rsidR="00480110" w:rsidRDefault="00AF4698">
          <w:pPr>
            <w:pStyle w:val="TOC1"/>
            <w:tabs>
              <w:tab w:val="right" w:leader="dot" w:pos="9060"/>
            </w:tabs>
            <w:rPr>
              <w:rFonts w:eastAsiaTheme="minorEastAsia"/>
              <w:b w:val="0"/>
              <w:noProof/>
              <w:sz w:val="22"/>
              <w:lang w:eastAsia="en-GB"/>
            </w:rPr>
          </w:pPr>
          <w:hyperlink w:anchor="_Toc131063385" w:history="1">
            <w:r w:rsidR="00480110" w:rsidRPr="00F556E1">
              <w:rPr>
                <w:rStyle w:val="Hyperlink"/>
                <w:noProof/>
              </w:rPr>
              <w:t>4.</w:t>
            </w:r>
            <w:r w:rsidR="00480110">
              <w:rPr>
                <w:rFonts w:eastAsiaTheme="minorEastAsia"/>
                <w:b w:val="0"/>
                <w:noProof/>
                <w:sz w:val="22"/>
                <w:lang w:eastAsia="en-GB"/>
              </w:rPr>
              <w:tab/>
            </w:r>
            <w:r w:rsidR="00480110" w:rsidRPr="00F556E1">
              <w:rPr>
                <w:rStyle w:val="Hyperlink"/>
                <w:noProof/>
              </w:rPr>
              <w:t>9661-700: Portfolio of Evidence Checklist</w:t>
            </w:r>
            <w:r w:rsidR="00480110">
              <w:rPr>
                <w:noProof/>
                <w:webHidden/>
              </w:rPr>
              <w:tab/>
            </w:r>
            <w:r w:rsidR="00480110">
              <w:rPr>
                <w:noProof/>
                <w:webHidden/>
              </w:rPr>
              <w:fldChar w:fldCharType="begin"/>
            </w:r>
            <w:r w:rsidR="00480110">
              <w:rPr>
                <w:noProof/>
                <w:webHidden/>
              </w:rPr>
              <w:instrText xml:space="preserve"> PAGEREF _Toc131063385 \h </w:instrText>
            </w:r>
            <w:r w:rsidR="00480110">
              <w:rPr>
                <w:noProof/>
                <w:webHidden/>
              </w:rPr>
            </w:r>
            <w:r w:rsidR="00480110">
              <w:rPr>
                <w:noProof/>
                <w:webHidden/>
              </w:rPr>
              <w:fldChar w:fldCharType="separate"/>
            </w:r>
            <w:r w:rsidR="00480110">
              <w:rPr>
                <w:noProof/>
                <w:webHidden/>
              </w:rPr>
              <w:t>16</w:t>
            </w:r>
            <w:r w:rsidR="00480110">
              <w:rPr>
                <w:noProof/>
                <w:webHidden/>
              </w:rPr>
              <w:fldChar w:fldCharType="end"/>
            </w:r>
          </w:hyperlink>
        </w:p>
        <w:p w14:paraId="77FEABA3" w14:textId="078A5E94" w:rsidR="00480110" w:rsidRDefault="00AF4698">
          <w:pPr>
            <w:pStyle w:val="TOC1"/>
            <w:tabs>
              <w:tab w:val="right" w:leader="dot" w:pos="9060"/>
            </w:tabs>
            <w:rPr>
              <w:rFonts w:eastAsiaTheme="minorEastAsia"/>
              <w:b w:val="0"/>
              <w:noProof/>
              <w:sz w:val="22"/>
              <w:lang w:eastAsia="en-GB"/>
            </w:rPr>
          </w:pPr>
          <w:hyperlink w:anchor="_Toc131063386" w:history="1">
            <w:r w:rsidR="00480110" w:rsidRPr="00F556E1">
              <w:rPr>
                <w:rStyle w:val="Hyperlink"/>
                <w:noProof/>
              </w:rPr>
              <w:t>5.</w:t>
            </w:r>
            <w:r w:rsidR="00480110">
              <w:rPr>
                <w:rFonts w:eastAsiaTheme="minorEastAsia"/>
                <w:b w:val="0"/>
                <w:noProof/>
                <w:sz w:val="22"/>
                <w:lang w:eastAsia="en-GB"/>
              </w:rPr>
              <w:tab/>
            </w:r>
            <w:r w:rsidR="00480110" w:rsidRPr="00F556E1">
              <w:rPr>
                <w:rStyle w:val="Hyperlink"/>
                <w:noProof/>
              </w:rPr>
              <w:t>9661-701: Declaration of Authenticity – Scenario Demonstrations with Questioning</w:t>
            </w:r>
            <w:r w:rsidR="00480110">
              <w:rPr>
                <w:noProof/>
                <w:webHidden/>
              </w:rPr>
              <w:tab/>
            </w:r>
            <w:r w:rsidR="00480110">
              <w:rPr>
                <w:noProof/>
                <w:webHidden/>
              </w:rPr>
              <w:fldChar w:fldCharType="begin"/>
            </w:r>
            <w:r w:rsidR="00480110">
              <w:rPr>
                <w:noProof/>
                <w:webHidden/>
              </w:rPr>
              <w:instrText xml:space="preserve"> PAGEREF _Toc131063386 \h </w:instrText>
            </w:r>
            <w:r w:rsidR="00480110">
              <w:rPr>
                <w:noProof/>
                <w:webHidden/>
              </w:rPr>
            </w:r>
            <w:r w:rsidR="00480110">
              <w:rPr>
                <w:noProof/>
                <w:webHidden/>
              </w:rPr>
              <w:fldChar w:fldCharType="separate"/>
            </w:r>
            <w:r w:rsidR="00480110">
              <w:rPr>
                <w:noProof/>
                <w:webHidden/>
              </w:rPr>
              <w:t>18</w:t>
            </w:r>
            <w:r w:rsidR="00480110">
              <w:rPr>
                <w:noProof/>
                <w:webHidden/>
              </w:rPr>
              <w:fldChar w:fldCharType="end"/>
            </w:r>
          </w:hyperlink>
        </w:p>
        <w:p w14:paraId="000B9424" w14:textId="5EC48FC1" w:rsidR="00480110" w:rsidRDefault="00AF4698">
          <w:pPr>
            <w:pStyle w:val="TOC1"/>
            <w:tabs>
              <w:tab w:val="right" w:leader="dot" w:pos="9060"/>
            </w:tabs>
            <w:rPr>
              <w:rFonts w:eastAsiaTheme="minorEastAsia"/>
              <w:b w:val="0"/>
              <w:noProof/>
              <w:sz w:val="22"/>
              <w:lang w:eastAsia="en-GB"/>
            </w:rPr>
          </w:pPr>
          <w:hyperlink w:anchor="_Toc131063387" w:history="1">
            <w:r w:rsidR="00480110" w:rsidRPr="00F556E1">
              <w:rPr>
                <w:rStyle w:val="Hyperlink"/>
                <w:noProof/>
              </w:rPr>
              <w:t>6.</w:t>
            </w:r>
            <w:r w:rsidR="00480110">
              <w:rPr>
                <w:rFonts w:eastAsiaTheme="minorEastAsia"/>
                <w:b w:val="0"/>
                <w:noProof/>
                <w:sz w:val="22"/>
                <w:lang w:eastAsia="en-GB"/>
              </w:rPr>
              <w:tab/>
            </w:r>
            <w:r w:rsidR="00480110" w:rsidRPr="00F556E1">
              <w:rPr>
                <w:rStyle w:val="Hyperlink"/>
                <w:noProof/>
              </w:rPr>
              <w:t>9661-702: Project Brief (for Project Report)</w:t>
            </w:r>
            <w:r w:rsidR="00480110">
              <w:rPr>
                <w:noProof/>
                <w:webHidden/>
              </w:rPr>
              <w:tab/>
            </w:r>
            <w:r w:rsidR="00480110">
              <w:rPr>
                <w:noProof/>
                <w:webHidden/>
              </w:rPr>
              <w:fldChar w:fldCharType="begin"/>
            </w:r>
            <w:r w:rsidR="00480110">
              <w:rPr>
                <w:noProof/>
                <w:webHidden/>
              </w:rPr>
              <w:instrText xml:space="preserve"> PAGEREF _Toc131063387 \h </w:instrText>
            </w:r>
            <w:r w:rsidR="00480110">
              <w:rPr>
                <w:noProof/>
                <w:webHidden/>
              </w:rPr>
            </w:r>
            <w:r w:rsidR="00480110">
              <w:rPr>
                <w:noProof/>
                <w:webHidden/>
              </w:rPr>
              <w:fldChar w:fldCharType="separate"/>
            </w:r>
            <w:r w:rsidR="00480110">
              <w:rPr>
                <w:noProof/>
                <w:webHidden/>
              </w:rPr>
              <w:t>19</w:t>
            </w:r>
            <w:r w:rsidR="00480110">
              <w:rPr>
                <w:noProof/>
                <w:webHidden/>
              </w:rPr>
              <w:fldChar w:fldCharType="end"/>
            </w:r>
          </w:hyperlink>
        </w:p>
        <w:p w14:paraId="573EC95F" w14:textId="22CD87E0" w:rsidR="00480110" w:rsidRDefault="00AF4698">
          <w:pPr>
            <w:pStyle w:val="TOC1"/>
            <w:tabs>
              <w:tab w:val="right" w:leader="dot" w:pos="9060"/>
            </w:tabs>
            <w:rPr>
              <w:rFonts w:eastAsiaTheme="minorEastAsia"/>
              <w:b w:val="0"/>
              <w:noProof/>
              <w:sz w:val="22"/>
              <w:lang w:eastAsia="en-GB"/>
            </w:rPr>
          </w:pPr>
          <w:hyperlink w:anchor="_Toc131063388" w:history="1">
            <w:r w:rsidR="00480110" w:rsidRPr="00F556E1">
              <w:rPr>
                <w:rStyle w:val="Hyperlink"/>
                <w:noProof/>
              </w:rPr>
              <w:t>7.</w:t>
            </w:r>
            <w:r w:rsidR="00480110">
              <w:rPr>
                <w:rFonts w:eastAsiaTheme="minorEastAsia"/>
                <w:b w:val="0"/>
                <w:noProof/>
                <w:sz w:val="22"/>
                <w:lang w:eastAsia="en-GB"/>
              </w:rPr>
              <w:tab/>
            </w:r>
            <w:r w:rsidR="00480110" w:rsidRPr="00F556E1">
              <w:rPr>
                <w:rStyle w:val="Hyperlink"/>
                <w:noProof/>
              </w:rPr>
              <w:t>9661-702: Evidence Reference Matrix – Project Report</w:t>
            </w:r>
            <w:r w:rsidR="00480110">
              <w:rPr>
                <w:noProof/>
                <w:webHidden/>
              </w:rPr>
              <w:tab/>
            </w:r>
            <w:r w:rsidR="00480110">
              <w:rPr>
                <w:noProof/>
                <w:webHidden/>
              </w:rPr>
              <w:fldChar w:fldCharType="begin"/>
            </w:r>
            <w:r w:rsidR="00480110">
              <w:rPr>
                <w:noProof/>
                <w:webHidden/>
              </w:rPr>
              <w:instrText xml:space="preserve"> PAGEREF _Toc131063388 \h </w:instrText>
            </w:r>
            <w:r w:rsidR="00480110">
              <w:rPr>
                <w:noProof/>
                <w:webHidden/>
              </w:rPr>
            </w:r>
            <w:r w:rsidR="00480110">
              <w:rPr>
                <w:noProof/>
                <w:webHidden/>
              </w:rPr>
              <w:fldChar w:fldCharType="separate"/>
            </w:r>
            <w:r w:rsidR="00480110">
              <w:rPr>
                <w:noProof/>
                <w:webHidden/>
              </w:rPr>
              <w:t>22</w:t>
            </w:r>
            <w:r w:rsidR="00480110">
              <w:rPr>
                <w:noProof/>
                <w:webHidden/>
              </w:rPr>
              <w:fldChar w:fldCharType="end"/>
            </w:r>
          </w:hyperlink>
        </w:p>
        <w:p w14:paraId="1EC0265E" w14:textId="436FF91D" w:rsidR="00480110" w:rsidRDefault="00AF4698">
          <w:pPr>
            <w:pStyle w:val="TOC1"/>
            <w:tabs>
              <w:tab w:val="right" w:leader="dot" w:pos="9060"/>
            </w:tabs>
            <w:rPr>
              <w:rFonts w:eastAsiaTheme="minorEastAsia"/>
              <w:b w:val="0"/>
              <w:noProof/>
              <w:sz w:val="22"/>
              <w:lang w:eastAsia="en-GB"/>
            </w:rPr>
          </w:pPr>
          <w:hyperlink w:anchor="_Toc131063389" w:history="1">
            <w:r w:rsidR="00480110" w:rsidRPr="00F556E1">
              <w:rPr>
                <w:rStyle w:val="Hyperlink"/>
                <w:noProof/>
              </w:rPr>
              <w:t>8.</w:t>
            </w:r>
            <w:r w:rsidR="00480110">
              <w:rPr>
                <w:rFonts w:eastAsiaTheme="minorEastAsia"/>
                <w:b w:val="0"/>
                <w:noProof/>
                <w:sz w:val="22"/>
                <w:lang w:eastAsia="en-GB"/>
              </w:rPr>
              <w:tab/>
            </w:r>
            <w:r w:rsidR="00480110" w:rsidRPr="00F556E1">
              <w:rPr>
                <w:rStyle w:val="Hyperlink"/>
                <w:noProof/>
              </w:rPr>
              <w:t>9661-702: Declaration of Authenticity – Project Report</w:t>
            </w:r>
            <w:r w:rsidR="00480110">
              <w:rPr>
                <w:noProof/>
                <w:webHidden/>
              </w:rPr>
              <w:tab/>
            </w:r>
            <w:r w:rsidR="00480110">
              <w:rPr>
                <w:noProof/>
                <w:webHidden/>
              </w:rPr>
              <w:fldChar w:fldCharType="begin"/>
            </w:r>
            <w:r w:rsidR="00480110">
              <w:rPr>
                <w:noProof/>
                <w:webHidden/>
              </w:rPr>
              <w:instrText xml:space="preserve"> PAGEREF _Toc131063389 \h </w:instrText>
            </w:r>
            <w:r w:rsidR="00480110">
              <w:rPr>
                <w:noProof/>
                <w:webHidden/>
              </w:rPr>
            </w:r>
            <w:r w:rsidR="00480110">
              <w:rPr>
                <w:noProof/>
                <w:webHidden/>
              </w:rPr>
              <w:fldChar w:fldCharType="separate"/>
            </w:r>
            <w:r w:rsidR="00480110">
              <w:rPr>
                <w:noProof/>
                <w:webHidden/>
              </w:rPr>
              <w:t>25</w:t>
            </w:r>
            <w:r w:rsidR="00480110">
              <w:rPr>
                <w:noProof/>
                <w:webHidden/>
              </w:rPr>
              <w:fldChar w:fldCharType="end"/>
            </w:r>
          </w:hyperlink>
        </w:p>
        <w:p w14:paraId="4C8CB7FE" w14:textId="43544A81" w:rsidR="00480110" w:rsidRDefault="00AF4698">
          <w:pPr>
            <w:pStyle w:val="TOC1"/>
            <w:tabs>
              <w:tab w:val="right" w:leader="dot" w:pos="9060"/>
            </w:tabs>
            <w:rPr>
              <w:rFonts w:eastAsiaTheme="minorEastAsia"/>
              <w:b w:val="0"/>
              <w:noProof/>
              <w:sz w:val="22"/>
              <w:lang w:eastAsia="en-GB"/>
            </w:rPr>
          </w:pPr>
          <w:hyperlink w:anchor="_Toc131063390" w:history="1">
            <w:r w:rsidR="00480110" w:rsidRPr="00F556E1">
              <w:rPr>
                <w:rStyle w:val="Hyperlink"/>
                <w:noProof/>
              </w:rPr>
              <w:t>9.</w:t>
            </w:r>
            <w:r w:rsidR="00480110">
              <w:rPr>
                <w:rFonts w:eastAsiaTheme="minorEastAsia"/>
                <w:b w:val="0"/>
                <w:noProof/>
                <w:sz w:val="22"/>
                <w:lang w:eastAsia="en-GB"/>
              </w:rPr>
              <w:tab/>
            </w:r>
            <w:r w:rsidR="00480110" w:rsidRPr="00F556E1">
              <w:rPr>
                <w:rStyle w:val="Hyperlink"/>
                <w:noProof/>
              </w:rPr>
              <w:t>Sample Apprentice Feedback Form for Providers &amp; Employers</w:t>
            </w:r>
            <w:r w:rsidR="00480110">
              <w:rPr>
                <w:noProof/>
                <w:webHidden/>
              </w:rPr>
              <w:tab/>
            </w:r>
            <w:r w:rsidR="00480110">
              <w:rPr>
                <w:noProof/>
                <w:webHidden/>
              </w:rPr>
              <w:fldChar w:fldCharType="begin"/>
            </w:r>
            <w:r w:rsidR="00480110">
              <w:rPr>
                <w:noProof/>
                <w:webHidden/>
              </w:rPr>
              <w:instrText xml:space="preserve"> PAGEREF _Toc131063390 \h </w:instrText>
            </w:r>
            <w:r w:rsidR="00480110">
              <w:rPr>
                <w:noProof/>
                <w:webHidden/>
              </w:rPr>
            </w:r>
            <w:r w:rsidR="00480110">
              <w:rPr>
                <w:noProof/>
                <w:webHidden/>
              </w:rPr>
              <w:fldChar w:fldCharType="separate"/>
            </w:r>
            <w:r w:rsidR="00480110">
              <w:rPr>
                <w:noProof/>
                <w:webHidden/>
              </w:rPr>
              <w:t>26</w:t>
            </w:r>
            <w:r w:rsidR="00480110">
              <w:rPr>
                <w:noProof/>
                <w:webHidden/>
              </w:rPr>
              <w:fldChar w:fldCharType="end"/>
            </w:r>
          </w:hyperlink>
        </w:p>
        <w:p w14:paraId="4D7B6EED" w14:textId="437F097E" w:rsidR="00480110" w:rsidRDefault="00AF4698">
          <w:pPr>
            <w:pStyle w:val="TOC1"/>
            <w:tabs>
              <w:tab w:val="right" w:leader="dot" w:pos="9060"/>
            </w:tabs>
            <w:rPr>
              <w:rFonts w:eastAsiaTheme="minorEastAsia"/>
              <w:b w:val="0"/>
              <w:noProof/>
              <w:sz w:val="22"/>
              <w:lang w:eastAsia="en-GB"/>
            </w:rPr>
          </w:pPr>
          <w:hyperlink w:anchor="_Toc131063391" w:history="1">
            <w:r w:rsidR="00480110" w:rsidRPr="00F556E1">
              <w:rPr>
                <w:rStyle w:val="Hyperlink"/>
                <w:noProof/>
              </w:rPr>
              <w:t>Contact Us</w:t>
            </w:r>
            <w:r w:rsidR="00480110">
              <w:rPr>
                <w:noProof/>
                <w:webHidden/>
              </w:rPr>
              <w:tab/>
            </w:r>
            <w:r w:rsidR="00480110">
              <w:rPr>
                <w:noProof/>
                <w:webHidden/>
              </w:rPr>
              <w:fldChar w:fldCharType="begin"/>
            </w:r>
            <w:r w:rsidR="00480110">
              <w:rPr>
                <w:noProof/>
                <w:webHidden/>
              </w:rPr>
              <w:instrText xml:space="preserve"> PAGEREF _Toc131063391 \h </w:instrText>
            </w:r>
            <w:r w:rsidR="00480110">
              <w:rPr>
                <w:noProof/>
                <w:webHidden/>
              </w:rPr>
            </w:r>
            <w:r w:rsidR="00480110">
              <w:rPr>
                <w:noProof/>
                <w:webHidden/>
              </w:rPr>
              <w:fldChar w:fldCharType="separate"/>
            </w:r>
            <w:r w:rsidR="00480110">
              <w:rPr>
                <w:noProof/>
                <w:webHidden/>
              </w:rPr>
              <w:t>27</w:t>
            </w:r>
            <w:r w:rsidR="00480110">
              <w:rPr>
                <w:noProof/>
                <w:webHidden/>
              </w:rPr>
              <w:fldChar w:fldCharType="end"/>
            </w:r>
          </w:hyperlink>
        </w:p>
        <w:p w14:paraId="4EC5A7CE" w14:textId="135B6A45" w:rsidR="00CF7AAE" w:rsidRPr="00480110" w:rsidRDefault="00763038" w:rsidP="00763038">
          <w:r w:rsidRPr="00480110">
            <w:rPr>
              <w:b/>
              <w:sz w:val="24"/>
            </w:rPr>
            <w:fldChar w:fldCharType="end"/>
          </w:r>
        </w:p>
      </w:sdtContent>
    </w:sdt>
    <w:p w14:paraId="66039838" w14:textId="77777777" w:rsidR="00E739FE" w:rsidRPr="00480110" w:rsidRDefault="00E739FE">
      <w:pPr>
        <w:spacing w:before="0" w:after="160" w:line="259" w:lineRule="auto"/>
      </w:pPr>
    </w:p>
    <w:p w14:paraId="32F38ACA" w14:textId="77777777" w:rsidR="00E739FE" w:rsidRPr="00480110" w:rsidRDefault="00E739FE">
      <w:pPr>
        <w:spacing w:before="0" w:after="160" w:line="259" w:lineRule="auto"/>
        <w:sectPr w:rsidR="00E739FE" w:rsidRPr="00480110" w:rsidSect="00A2100D">
          <w:headerReference w:type="default" r:id="rId18"/>
          <w:footerReference w:type="default" r:id="rId19"/>
          <w:headerReference w:type="first" r:id="rId20"/>
          <w:footerReference w:type="first" r:id="rId21"/>
          <w:type w:val="continuous"/>
          <w:pgSz w:w="11906" w:h="16838" w:code="9"/>
          <w:pgMar w:top="1418" w:right="1418" w:bottom="1418" w:left="1418" w:header="709" w:footer="709" w:gutter="0"/>
          <w:pgNumType w:start="0"/>
          <w:cols w:space="708"/>
          <w:titlePg/>
          <w:docGrid w:linePitch="360"/>
        </w:sectPr>
      </w:pPr>
    </w:p>
    <w:p w14:paraId="6B00715B" w14:textId="77777777" w:rsidR="00763038" w:rsidRPr="00480110" w:rsidRDefault="00763038" w:rsidP="00763038">
      <w:pPr>
        <w:pStyle w:val="Heading1-nonewpage"/>
      </w:pPr>
      <w:bookmarkStart w:id="2" w:name="_Toc39588567"/>
      <w:bookmarkStart w:id="3" w:name="_Toc131063380"/>
      <w:bookmarkEnd w:id="1"/>
      <w:r w:rsidRPr="00480110">
        <w:lastRenderedPageBreak/>
        <w:t>Introduction</w:t>
      </w:r>
      <w:bookmarkEnd w:id="2"/>
      <w:bookmarkEnd w:id="3"/>
    </w:p>
    <w:p w14:paraId="0B09984A" w14:textId="77777777" w:rsidR="00763038" w:rsidRPr="00480110" w:rsidRDefault="00763038" w:rsidP="00763038">
      <w:bookmarkStart w:id="4" w:name="_Toc74739018"/>
    </w:p>
    <w:p w14:paraId="0A23F579" w14:textId="77777777" w:rsidR="00763038" w:rsidRPr="00480110" w:rsidRDefault="00763038" w:rsidP="00763038">
      <w:pPr>
        <w:pStyle w:val="Heading2-nonumber"/>
      </w:pPr>
      <w:bookmarkStart w:id="5" w:name="_Toc34054235"/>
      <w:bookmarkStart w:id="6" w:name="_Toc39588568"/>
      <w:bookmarkStart w:id="7" w:name="_Toc131063381"/>
      <w:bookmarkStart w:id="8" w:name="_Hlk104288202"/>
      <w:r w:rsidRPr="00480110">
        <w:t>What is in this document</w:t>
      </w:r>
      <w:bookmarkEnd w:id="5"/>
      <w:bookmarkEnd w:id="6"/>
      <w:bookmarkEnd w:id="7"/>
    </w:p>
    <w:p w14:paraId="592D2DEA" w14:textId="7FF7901A" w:rsidR="00763038" w:rsidRPr="00480110" w:rsidRDefault="00763038" w:rsidP="00763038">
      <w:r w:rsidRPr="00480110">
        <w:t xml:space="preserve">Recording forms to be used by End-point Assessment </w:t>
      </w:r>
      <w:bookmarkStart w:id="9" w:name="_Hlk85114009"/>
      <w:r w:rsidR="0051051F" w:rsidRPr="00480110">
        <w:t>P</w:t>
      </w:r>
      <w:r w:rsidRPr="00480110">
        <w:t>roviders</w:t>
      </w:r>
      <w:r w:rsidR="0051051F" w:rsidRPr="00480110">
        <w:t xml:space="preserve"> &amp; E</w:t>
      </w:r>
      <w:r w:rsidRPr="00480110">
        <w:t>mployers</w:t>
      </w:r>
      <w:bookmarkEnd w:id="9"/>
      <w:r w:rsidRPr="00480110">
        <w:t>:</w:t>
      </w:r>
    </w:p>
    <w:p w14:paraId="2B7AD441" w14:textId="77777777" w:rsidR="00A43AAB" w:rsidRPr="00480110" w:rsidRDefault="00A43AAB" w:rsidP="00A43AAB">
      <w:pPr>
        <w:pStyle w:val="ListBullet"/>
      </w:pPr>
      <w:bookmarkStart w:id="10" w:name="_Hlk80718564"/>
      <w:r w:rsidRPr="00480110">
        <w:t>Evidence Reference Matrix – Portfolio of Evidence</w:t>
      </w:r>
    </w:p>
    <w:bookmarkEnd w:id="10"/>
    <w:p w14:paraId="196FF443" w14:textId="77777777" w:rsidR="00A43AAB" w:rsidRPr="00480110" w:rsidRDefault="00A43AAB" w:rsidP="00A43AAB">
      <w:pPr>
        <w:pStyle w:val="ListBullet"/>
      </w:pPr>
      <w:r w:rsidRPr="00480110">
        <w:t>Declaration of Authenticity – Portfolio of Evidence</w:t>
      </w:r>
    </w:p>
    <w:p w14:paraId="76FA5DFE" w14:textId="29A0A89A" w:rsidR="00A43AAB" w:rsidRPr="00480110" w:rsidRDefault="00A43AAB" w:rsidP="00A43AAB">
      <w:pPr>
        <w:pStyle w:val="ListBullet"/>
      </w:pPr>
      <w:r w:rsidRPr="00480110">
        <w:t>Portfolio of Evidence Checklist</w:t>
      </w:r>
    </w:p>
    <w:p w14:paraId="2152DBF6" w14:textId="77777777" w:rsidR="00961978" w:rsidRPr="00480110" w:rsidRDefault="00961978" w:rsidP="00961978">
      <w:pPr>
        <w:pStyle w:val="ListBullet"/>
      </w:pPr>
      <w:r w:rsidRPr="00480110">
        <w:t>Declaration of Authenticity – Scenario Demonstrations with Questioning</w:t>
      </w:r>
    </w:p>
    <w:p w14:paraId="7DF4C731" w14:textId="63F93A9B" w:rsidR="00A43AAB" w:rsidRPr="00480110" w:rsidRDefault="00A43AAB" w:rsidP="00A43AAB">
      <w:pPr>
        <w:pStyle w:val="ListBullet"/>
      </w:pPr>
      <w:r w:rsidRPr="00480110">
        <w:t>Project Brief form</w:t>
      </w:r>
      <w:r w:rsidR="00862D46" w:rsidRPr="00480110">
        <w:t xml:space="preserve"> – for Project Report</w:t>
      </w:r>
    </w:p>
    <w:p w14:paraId="328A8EA0" w14:textId="77777777" w:rsidR="00A43AAB" w:rsidRPr="00480110" w:rsidRDefault="00A43AAB" w:rsidP="00A43AAB">
      <w:pPr>
        <w:pStyle w:val="ListBullet"/>
      </w:pPr>
      <w:r w:rsidRPr="00480110">
        <w:t xml:space="preserve">Evidence Reference Matrix – Project Report </w:t>
      </w:r>
    </w:p>
    <w:p w14:paraId="088E524A" w14:textId="77777777" w:rsidR="00A43AAB" w:rsidRPr="00480110" w:rsidRDefault="00A43AAB" w:rsidP="00A43AAB">
      <w:pPr>
        <w:pStyle w:val="ListBullet"/>
      </w:pPr>
      <w:r w:rsidRPr="00480110">
        <w:t>Declaration of Authenticity – Project Report</w:t>
      </w:r>
    </w:p>
    <w:p w14:paraId="56F7A345" w14:textId="4C92F678" w:rsidR="00A43AAB" w:rsidRPr="00480110" w:rsidRDefault="00A43AAB" w:rsidP="00A43AAB">
      <w:pPr>
        <w:pStyle w:val="ListBullet"/>
      </w:pPr>
      <w:r w:rsidRPr="00480110">
        <w:t xml:space="preserve">Sample Apprentice Review Form for </w:t>
      </w:r>
      <w:r w:rsidR="00FD4668" w:rsidRPr="00480110">
        <w:t>Provider</w:t>
      </w:r>
      <w:r w:rsidR="00735FF4" w:rsidRPr="00480110">
        <w:t xml:space="preserve">s &amp; </w:t>
      </w:r>
      <w:r w:rsidRPr="00480110">
        <w:t>Employer</w:t>
      </w:r>
      <w:r w:rsidR="00735FF4" w:rsidRPr="00480110">
        <w:t>s</w:t>
      </w:r>
      <w:r w:rsidR="001356D3" w:rsidRPr="00480110">
        <w:t>.</w:t>
      </w:r>
      <w:r w:rsidRPr="00480110">
        <w:t xml:space="preserve"> </w:t>
      </w:r>
    </w:p>
    <w:bookmarkEnd w:id="8"/>
    <w:p w14:paraId="431CE8AA" w14:textId="77777777" w:rsidR="00763038" w:rsidRPr="00480110" w:rsidRDefault="00763038" w:rsidP="00763038">
      <w:pPr>
        <w:spacing w:line="240" w:lineRule="exact"/>
        <w:rPr>
          <w:rFonts w:ascii="Arial" w:hAnsi="Arial" w:cs="Arial"/>
        </w:rPr>
      </w:pPr>
    </w:p>
    <w:p w14:paraId="4716942E" w14:textId="77777777" w:rsidR="00763038" w:rsidRPr="00480110" w:rsidRDefault="00763038" w:rsidP="00763038">
      <w:bookmarkStart w:id="11" w:name="_Hlk80878844"/>
      <w:r w:rsidRPr="00480110">
        <w:t xml:space="preserve">This document must be used alongside </w:t>
      </w:r>
      <w:r w:rsidRPr="00480110">
        <w:rPr>
          <w:b/>
          <w:bCs/>
          <w:i/>
          <w:iCs/>
        </w:rPr>
        <w:t>the End-point Assessment Pack for Providers &amp; Employers.</w:t>
      </w:r>
    </w:p>
    <w:bookmarkEnd w:id="11"/>
    <w:p w14:paraId="483F7B0F" w14:textId="77777777" w:rsidR="00763038" w:rsidRPr="00480110" w:rsidRDefault="00763038" w:rsidP="00763038"/>
    <w:p w14:paraId="4660B9D4" w14:textId="77777777" w:rsidR="00763038" w:rsidRPr="00480110" w:rsidRDefault="00763038" w:rsidP="00763038">
      <w:pPr>
        <w:pStyle w:val="Heading2-nonumber"/>
      </w:pPr>
      <w:bookmarkStart w:id="12" w:name="_Toc46810559"/>
      <w:bookmarkStart w:id="13" w:name="_Toc80691898"/>
      <w:bookmarkStart w:id="14" w:name="_Toc131063382"/>
      <w:bookmarkStart w:id="15" w:name="_Hlk82681430"/>
      <w:r w:rsidRPr="00480110">
        <w:t>Guidance on how to use the recording forms</w:t>
      </w:r>
      <w:bookmarkEnd w:id="12"/>
      <w:bookmarkEnd w:id="13"/>
      <w:bookmarkEnd w:id="14"/>
    </w:p>
    <w:p w14:paraId="49D09C14" w14:textId="02CD2C6F" w:rsidR="00763038" w:rsidRPr="00480110" w:rsidRDefault="00763038" w:rsidP="00763038">
      <w:bookmarkStart w:id="16" w:name="_Hlk85114043"/>
      <w:bookmarkEnd w:id="15"/>
      <w:r w:rsidRPr="00480110">
        <w:t xml:space="preserve">Providers/employers </w:t>
      </w:r>
      <w:bookmarkEnd w:id="16"/>
      <w:r w:rsidR="008E1AF7" w:rsidRPr="00480110">
        <w:t>should use</w:t>
      </w:r>
      <w:r w:rsidRPr="00480110">
        <w:t xml:space="preserve"> the forms provided by City &amp; Guilds in the format laid out in this document.</w:t>
      </w:r>
      <w:r w:rsidR="008E1AF7" w:rsidRPr="00480110">
        <w:t xml:space="preserve"> In some instances, providers/employers/apprentices may choose to use their own version of the forms. Details regarding these instances are outlined in this document.</w:t>
      </w:r>
    </w:p>
    <w:p w14:paraId="63007DE9" w14:textId="77777777" w:rsidR="00763038" w:rsidRPr="00480110" w:rsidRDefault="00763038" w:rsidP="00763038">
      <w:pPr>
        <w:rPr>
          <w:b/>
        </w:rPr>
      </w:pPr>
    </w:p>
    <w:p w14:paraId="24EB3AE6" w14:textId="704EDA63" w:rsidR="00763038" w:rsidRPr="00480110" w:rsidRDefault="001356D3" w:rsidP="00763038">
      <w:pPr>
        <w:pStyle w:val="Heading3-nonumber"/>
      </w:pPr>
      <w:r w:rsidRPr="00480110">
        <w:t>Evidence Reference Matrix – Portfolio of Evidence</w:t>
      </w:r>
    </w:p>
    <w:p w14:paraId="0C8B9AD6" w14:textId="5A59DBCD" w:rsidR="001356D3" w:rsidRPr="00480110" w:rsidRDefault="001356D3" w:rsidP="001356D3">
      <w:r w:rsidRPr="00480110">
        <w:t>Apprentices must upload a completed evidence reference matrix with their portfolio. A sample referencing matrix is included in this document. To facilitate comprehensive, consistent mapping of the evidence requirements, use of the City &amp; Guilds supplied ‘Evidence Reference Matrix’ form is strongly recommended. The apprentice and/or provider may choose to use their own version of the Evidence Reference form, but the form must:</w:t>
      </w:r>
    </w:p>
    <w:p w14:paraId="62BFC587" w14:textId="2CC8D0A5" w:rsidR="001356D3" w:rsidRPr="00480110" w:rsidRDefault="001356D3" w:rsidP="001356D3">
      <w:pPr>
        <w:pStyle w:val="ListBullet"/>
      </w:pPr>
      <w:r w:rsidRPr="00480110">
        <w:t>clearly map evidence to the KSBs</w:t>
      </w:r>
    </w:p>
    <w:p w14:paraId="7209B850" w14:textId="23048DB0" w:rsidR="001356D3" w:rsidRPr="00480110" w:rsidRDefault="001356D3" w:rsidP="001356D3">
      <w:pPr>
        <w:pStyle w:val="ListBullet"/>
      </w:pPr>
      <w:r w:rsidRPr="00480110">
        <w:t>be confirmed as suitable by City &amp; Guilds before it is used.</w:t>
      </w:r>
    </w:p>
    <w:p w14:paraId="69CFD9A9" w14:textId="32F78754" w:rsidR="00763038" w:rsidRPr="00480110" w:rsidRDefault="001356D3" w:rsidP="001356D3">
      <w:r w:rsidRPr="00480110">
        <w:t>The apprentice must reference the individual pieces of evidence against the KSBs clearly, for example by identifying the evidence number, page number, file name or time stamp where appropriate.</w:t>
      </w:r>
    </w:p>
    <w:p w14:paraId="390139D8" w14:textId="6C41CECB" w:rsidR="00340B26" w:rsidRPr="00480110" w:rsidRDefault="00340B26" w:rsidP="00340B26">
      <w:pPr>
        <w:pStyle w:val="Heading3-nonumber"/>
      </w:pPr>
      <w:r w:rsidRPr="00480110">
        <w:lastRenderedPageBreak/>
        <w:t>Declaration of Authenticity (</w:t>
      </w:r>
      <w:r w:rsidR="001171A1" w:rsidRPr="00480110">
        <w:t>three</w:t>
      </w:r>
      <w:r w:rsidRPr="00480110">
        <w:t xml:space="preserve"> forms)</w:t>
      </w:r>
    </w:p>
    <w:p w14:paraId="5D0F7163" w14:textId="1A2C4038" w:rsidR="00340B26" w:rsidRPr="00480110" w:rsidRDefault="00340B26" w:rsidP="001356D3">
      <w:r w:rsidRPr="00480110">
        <w:t>The Declaration of Authenticity forms must be completed and signed by the provider, employer and the apprentice. They must be submitted in electronic format together with the Portfolio of Evidence</w:t>
      </w:r>
      <w:r w:rsidR="00961978" w:rsidRPr="00480110">
        <w:t>, the Scenario Demonstrations outputs,</w:t>
      </w:r>
      <w:r w:rsidRPr="00480110">
        <w:t xml:space="preserve"> and the Project Report.</w:t>
      </w:r>
    </w:p>
    <w:p w14:paraId="475A3838" w14:textId="77777777" w:rsidR="00340B26" w:rsidRPr="00480110" w:rsidRDefault="00340B26" w:rsidP="001356D3"/>
    <w:p w14:paraId="65DE1351" w14:textId="3A04907B" w:rsidR="00763038" w:rsidRPr="00480110" w:rsidRDefault="00340B26" w:rsidP="00763038">
      <w:pPr>
        <w:pStyle w:val="Heading3-nonumber"/>
      </w:pPr>
      <w:bookmarkStart w:id="17" w:name="_Hlk80879565"/>
      <w:r w:rsidRPr="00480110">
        <w:t xml:space="preserve">Apprentice </w:t>
      </w:r>
      <w:r w:rsidR="00763038" w:rsidRPr="00480110">
        <w:t>Portfolio of Evidence Checklist</w:t>
      </w:r>
    </w:p>
    <w:p w14:paraId="5CAD9500" w14:textId="6D71EDC3" w:rsidR="00763038" w:rsidRPr="00480110" w:rsidRDefault="00340B26" w:rsidP="00763038">
      <w:pPr>
        <w:pStyle w:val="Heading3-nonumber"/>
        <w:rPr>
          <w:rFonts w:asciiTheme="minorHAnsi" w:eastAsiaTheme="minorHAnsi" w:hAnsiTheme="minorHAnsi" w:cstheme="minorBidi"/>
          <w:b w:val="0"/>
          <w:sz w:val="22"/>
          <w:szCs w:val="22"/>
        </w:rPr>
      </w:pPr>
      <w:r w:rsidRPr="00480110">
        <w:rPr>
          <w:rFonts w:asciiTheme="minorHAnsi" w:eastAsiaTheme="minorHAnsi" w:hAnsiTheme="minorHAnsi" w:cstheme="minorBidi"/>
          <w:b w:val="0"/>
          <w:sz w:val="22"/>
          <w:szCs w:val="22"/>
        </w:rPr>
        <w:t xml:space="preserve">City &amp; Guilds have created a portfolio checklist to help apprentices and providers ensure that all relevant information is accounted for. The checklist is provided as support in preparation for assessment and </w:t>
      </w:r>
      <w:r w:rsidR="007B2FFF" w:rsidRPr="00480110">
        <w:rPr>
          <w:rFonts w:asciiTheme="minorHAnsi" w:eastAsiaTheme="minorHAnsi" w:hAnsiTheme="minorHAnsi" w:cstheme="minorBidi"/>
          <w:b w:val="0"/>
          <w:sz w:val="22"/>
          <w:szCs w:val="22"/>
        </w:rPr>
        <w:t xml:space="preserve">is </w:t>
      </w:r>
      <w:r w:rsidR="007B2FFF" w:rsidRPr="00480110">
        <w:rPr>
          <w:rFonts w:asciiTheme="minorHAnsi" w:eastAsiaTheme="minorHAnsi" w:hAnsiTheme="minorHAnsi" w:cstheme="minorBidi"/>
          <w:bCs/>
          <w:sz w:val="22"/>
          <w:szCs w:val="22"/>
        </w:rPr>
        <w:t>not</w:t>
      </w:r>
      <w:r w:rsidRPr="00480110">
        <w:rPr>
          <w:rFonts w:asciiTheme="minorHAnsi" w:eastAsiaTheme="minorHAnsi" w:hAnsiTheme="minorHAnsi" w:cstheme="minorBidi"/>
          <w:b w:val="0"/>
          <w:sz w:val="22"/>
          <w:szCs w:val="22"/>
        </w:rPr>
        <w:t xml:space="preserve"> submitted to City &amp; Guilds.</w:t>
      </w:r>
    </w:p>
    <w:p w14:paraId="65C31601" w14:textId="77777777" w:rsidR="007B2FFF" w:rsidRPr="00480110" w:rsidRDefault="007B2FFF" w:rsidP="007B2FFF"/>
    <w:p w14:paraId="6F6907A3" w14:textId="6AA0C21F" w:rsidR="007B2FFF" w:rsidRPr="00480110" w:rsidRDefault="007B2FFF" w:rsidP="007B2FFF">
      <w:pPr>
        <w:pStyle w:val="Heading3-nonumber"/>
      </w:pPr>
      <w:r w:rsidRPr="00480110">
        <w:t>Project Brief form</w:t>
      </w:r>
      <w:r w:rsidR="00B34959" w:rsidRPr="00480110">
        <w:t xml:space="preserve"> – for Project Report</w:t>
      </w:r>
    </w:p>
    <w:p w14:paraId="093926D7" w14:textId="0D2193DC" w:rsidR="007B2FFF" w:rsidRPr="00480110" w:rsidRDefault="005309D6" w:rsidP="007B2FFF">
      <w:r w:rsidRPr="00480110">
        <w:t>The Project Brief form</w:t>
      </w:r>
      <w:r w:rsidR="00F7272C" w:rsidRPr="00480110">
        <w:t xml:space="preserve"> is used to provide a summary of what the </w:t>
      </w:r>
      <w:r w:rsidR="0051051F" w:rsidRPr="00480110">
        <w:t xml:space="preserve">apprentice’s </w:t>
      </w:r>
      <w:r w:rsidR="00F7272C" w:rsidRPr="00480110">
        <w:t>work-based project will cover. The form</w:t>
      </w:r>
      <w:r w:rsidRPr="00480110">
        <w:t xml:space="preserve"> must be completed and signed by both the employer and the apprentice. This form is submitted in electronic format at the Gateway.</w:t>
      </w:r>
      <w:r w:rsidR="00C338DE" w:rsidRPr="00480110">
        <w:t xml:space="preserve"> If you </w:t>
      </w:r>
      <w:r w:rsidR="00742F6B" w:rsidRPr="00480110">
        <w:t>intend</w:t>
      </w:r>
      <w:r w:rsidR="00C338DE" w:rsidRPr="00480110">
        <w:t xml:space="preserve"> to use your own version of the Project Brief form, the form </w:t>
      </w:r>
      <w:r w:rsidR="00C338DE" w:rsidRPr="00480110">
        <w:rPr>
          <w:b/>
          <w:bCs/>
        </w:rPr>
        <w:t>must</w:t>
      </w:r>
      <w:r w:rsidR="00C338DE" w:rsidRPr="00480110">
        <w:t xml:space="preserve"> be confirmed as suitable by City &amp; Guilds before it is used.</w:t>
      </w:r>
    </w:p>
    <w:p w14:paraId="1D3B01D7" w14:textId="77777777" w:rsidR="00F7272C" w:rsidRPr="00480110" w:rsidRDefault="00F7272C" w:rsidP="007B2FFF"/>
    <w:p w14:paraId="46832FC0" w14:textId="5CE2FC2F" w:rsidR="007B2FFF" w:rsidRPr="00480110" w:rsidRDefault="007B2FFF" w:rsidP="007B2FFF">
      <w:pPr>
        <w:pStyle w:val="Heading3-nonumber"/>
      </w:pPr>
      <w:r w:rsidRPr="00480110">
        <w:t>Evidence Reference Matrix – Project Report</w:t>
      </w:r>
    </w:p>
    <w:p w14:paraId="578648E1" w14:textId="5C55095B" w:rsidR="005309D6" w:rsidRPr="00480110" w:rsidRDefault="005309D6" w:rsidP="005309D6">
      <w:r w:rsidRPr="00480110">
        <w:t xml:space="preserve">Apprentices must upload a completed evidence reference matrix with their </w:t>
      </w:r>
      <w:r w:rsidR="00D82DFE" w:rsidRPr="00480110">
        <w:t>P</w:t>
      </w:r>
      <w:r w:rsidRPr="00480110">
        <w:t xml:space="preserve">roject </w:t>
      </w:r>
      <w:r w:rsidR="00D82DFE" w:rsidRPr="00480110">
        <w:t>R</w:t>
      </w:r>
      <w:r w:rsidRPr="00480110">
        <w:t>eport. A sample referencing matrix is included in this document. To facilitate comprehensive, consistent mapping of the evidence requirements, use of the City &amp; Guilds supplied ‘Evidence Reference Matrix’ form is strongly recommended. The apprentice and/or provider may choose to use their own version of the Evidence Reference form, but the form must:</w:t>
      </w:r>
    </w:p>
    <w:p w14:paraId="55A6D54D" w14:textId="411730CB" w:rsidR="005309D6" w:rsidRPr="00480110" w:rsidRDefault="005309D6" w:rsidP="005309D6">
      <w:pPr>
        <w:pStyle w:val="ListBullet"/>
      </w:pPr>
      <w:r w:rsidRPr="00480110">
        <w:t>clearly map evidence to the KSBs</w:t>
      </w:r>
    </w:p>
    <w:p w14:paraId="7C51C495" w14:textId="6E315F02" w:rsidR="005309D6" w:rsidRPr="00480110" w:rsidRDefault="005309D6" w:rsidP="005309D6">
      <w:pPr>
        <w:pStyle w:val="ListBullet"/>
      </w:pPr>
      <w:r w:rsidRPr="00480110">
        <w:t>be confirmed as suitable by City &amp; Guilds before it is used.</w:t>
      </w:r>
    </w:p>
    <w:p w14:paraId="244731C1" w14:textId="6CB26696" w:rsidR="00340B26" w:rsidRPr="00480110" w:rsidRDefault="005309D6" w:rsidP="005309D6">
      <w:r w:rsidRPr="00480110">
        <w:t>The apprentice must reference the individual pieces of evidence against the KSBs clearly, for example by identifying the evidence number, page number, file name or time stamp where appropriate.</w:t>
      </w:r>
    </w:p>
    <w:p w14:paraId="131682EE" w14:textId="77777777" w:rsidR="005309D6" w:rsidRPr="00480110" w:rsidRDefault="005309D6" w:rsidP="005309D6"/>
    <w:p w14:paraId="0A3A15D1" w14:textId="4B8BF169" w:rsidR="00763038" w:rsidRPr="00480110" w:rsidRDefault="00763038" w:rsidP="00763038">
      <w:pPr>
        <w:pStyle w:val="Heading3-nonumber"/>
      </w:pPr>
      <w:r w:rsidRPr="00480110">
        <w:t xml:space="preserve">Sample Apprentice Review Form for </w:t>
      </w:r>
      <w:r w:rsidR="00FD4668" w:rsidRPr="00480110">
        <w:t>Provider/Employer</w:t>
      </w:r>
    </w:p>
    <w:p w14:paraId="3BE45FE7" w14:textId="77777777" w:rsidR="005B6F94" w:rsidRPr="00480110" w:rsidRDefault="00763038" w:rsidP="00763038">
      <w:pPr>
        <w:sectPr w:rsidR="005B6F94" w:rsidRPr="00480110" w:rsidSect="00A2100D">
          <w:pgSz w:w="11906" w:h="16838"/>
          <w:pgMar w:top="1418" w:right="1440" w:bottom="1440" w:left="1440" w:header="270" w:footer="708" w:gutter="0"/>
          <w:cols w:space="708"/>
          <w:docGrid w:linePitch="360"/>
        </w:sectPr>
      </w:pPr>
      <w:bookmarkStart w:id="18" w:name="_Hlk80689233"/>
      <w:r w:rsidRPr="00480110">
        <w:t xml:space="preserve">It is expected that the </w:t>
      </w:r>
      <w:bookmarkStart w:id="19" w:name="_Hlk85117892"/>
      <w:r w:rsidRPr="00480110">
        <w:t xml:space="preserve">provider/employer </w:t>
      </w:r>
      <w:bookmarkEnd w:id="19"/>
      <w:r w:rsidRPr="00480110">
        <w:t>will have regular reviews with the apprentice</w:t>
      </w:r>
      <w:r w:rsidR="007B2FFF" w:rsidRPr="00480110">
        <w:t>. T</w:t>
      </w:r>
      <w:r w:rsidRPr="00480110">
        <w:t xml:space="preserve">his form can be used to record these meetings, or the </w:t>
      </w:r>
      <w:r w:rsidR="00FD4668" w:rsidRPr="00480110">
        <w:t>provider/employer</w:t>
      </w:r>
      <w:r w:rsidRPr="00480110">
        <w:t xml:space="preserve"> may devise their own forms or systems (electronic or paper-based). This form is </w:t>
      </w:r>
      <w:r w:rsidRPr="00480110">
        <w:rPr>
          <w:b/>
        </w:rPr>
        <w:t xml:space="preserve">not </w:t>
      </w:r>
      <w:r w:rsidRPr="00480110">
        <w:t>submitted to City &amp; Guilds.</w:t>
      </w:r>
    </w:p>
    <w:p w14:paraId="13E032F2" w14:textId="37CF98CE" w:rsidR="000A3377" w:rsidRPr="00480110" w:rsidRDefault="004151D7" w:rsidP="000A3377">
      <w:pPr>
        <w:pStyle w:val="Heading1"/>
      </w:pPr>
      <w:bookmarkStart w:id="20" w:name="_Toc131063383"/>
      <w:bookmarkEnd w:id="4"/>
      <w:bookmarkEnd w:id="17"/>
      <w:bookmarkEnd w:id="18"/>
      <w:r w:rsidRPr="00480110">
        <w:lastRenderedPageBreak/>
        <w:t>9661-700</w:t>
      </w:r>
      <w:r w:rsidR="00961978" w:rsidRPr="00480110">
        <w:t>:</w:t>
      </w:r>
      <w:r w:rsidRPr="00480110">
        <w:t xml:space="preserve"> </w:t>
      </w:r>
      <w:r w:rsidR="000A3377" w:rsidRPr="00480110">
        <w:t>Evidence Reference Matrix – Portfolio of Evidence</w:t>
      </w:r>
      <w:bookmarkEnd w:id="20"/>
    </w:p>
    <w:p w14:paraId="491DB5E2" w14:textId="77777777" w:rsidR="00E11173" w:rsidRPr="00480110" w:rsidRDefault="00E11173" w:rsidP="00E11173"/>
    <w:tbl>
      <w:tblPr>
        <w:tblStyle w:val="TableGrid"/>
        <w:tblW w:w="4980"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836"/>
        <w:gridCol w:w="3122"/>
        <w:gridCol w:w="1135"/>
        <w:gridCol w:w="3957"/>
        <w:gridCol w:w="1864"/>
      </w:tblGrid>
      <w:tr w:rsidR="008E7E59" w:rsidRPr="00480110" w14:paraId="0D6F6A5F" w14:textId="77777777" w:rsidTr="008E7E59">
        <w:trPr>
          <w:cantSplit/>
          <w:trHeight w:val="631"/>
          <w:tblHeader/>
        </w:trPr>
        <w:tc>
          <w:tcPr>
            <w:tcW w:w="1378" w:type="pct"/>
            <w:tcBorders>
              <w:bottom w:val="single" w:sz="4" w:space="0" w:color="BFBFBF" w:themeColor="background1" w:themeShade="BF"/>
            </w:tcBorders>
            <w:shd w:val="clear" w:color="auto" w:fill="DA291C" w:themeFill="text2"/>
          </w:tcPr>
          <w:p w14:paraId="06008ED0" w14:textId="77777777" w:rsidR="00F20C06" w:rsidRPr="00480110" w:rsidRDefault="001A3531" w:rsidP="00F20C06">
            <w:pPr>
              <w:spacing w:line="240" w:lineRule="auto"/>
              <w:rPr>
                <w:b/>
                <w:color w:val="FFFFFF" w:themeColor="background1"/>
                <w:sz w:val="20"/>
                <w:szCs w:val="20"/>
              </w:rPr>
            </w:pPr>
            <w:bookmarkStart w:id="21" w:name="_Hlk104294398"/>
            <w:r w:rsidRPr="00480110">
              <w:rPr>
                <w:b/>
                <w:color w:val="FFFFFF" w:themeColor="background1"/>
                <w:sz w:val="20"/>
                <w:szCs w:val="20"/>
              </w:rPr>
              <w:t>Pass criteria in Standard</w:t>
            </w:r>
            <w:r w:rsidR="00A85EFF" w:rsidRPr="00480110">
              <w:rPr>
                <w:b/>
                <w:color w:val="FFFFFF" w:themeColor="background1"/>
                <w:sz w:val="20"/>
                <w:szCs w:val="20"/>
              </w:rPr>
              <w:t xml:space="preserve"> </w:t>
            </w:r>
          </w:p>
          <w:p w14:paraId="63CFB4F4" w14:textId="794FD08C" w:rsidR="001A3531" w:rsidRPr="00480110" w:rsidRDefault="001A3531" w:rsidP="00F20C06">
            <w:pPr>
              <w:spacing w:line="240" w:lineRule="auto"/>
              <w:rPr>
                <w:b/>
                <w:color w:val="FFFFFF" w:themeColor="background1"/>
                <w:sz w:val="20"/>
                <w:szCs w:val="20"/>
              </w:rPr>
            </w:pPr>
            <w:r w:rsidRPr="00480110">
              <w:rPr>
                <w:b/>
                <w:sz w:val="20"/>
                <w:szCs w:val="20"/>
              </w:rPr>
              <w:t>(for</w:t>
            </w:r>
            <w:r w:rsidR="00F20C06" w:rsidRPr="00480110">
              <w:rPr>
                <w:b/>
                <w:sz w:val="20"/>
                <w:szCs w:val="20"/>
              </w:rPr>
              <w:t xml:space="preserve"> </w:t>
            </w:r>
            <w:r w:rsidRPr="00480110">
              <w:rPr>
                <w:b/>
                <w:sz w:val="20"/>
                <w:szCs w:val="20"/>
              </w:rPr>
              <w:t xml:space="preserve">reference only) </w:t>
            </w:r>
          </w:p>
        </w:tc>
        <w:tc>
          <w:tcPr>
            <w:tcW w:w="1530" w:type="pct"/>
            <w:gridSpan w:val="2"/>
            <w:tcBorders>
              <w:bottom w:val="single" w:sz="4" w:space="0" w:color="BFBFBF" w:themeColor="background1" w:themeShade="BF"/>
            </w:tcBorders>
            <w:shd w:val="clear" w:color="auto" w:fill="DA291C" w:themeFill="text2"/>
          </w:tcPr>
          <w:p w14:paraId="0A5A1249" w14:textId="77777777" w:rsidR="00A85EFF" w:rsidRPr="00480110" w:rsidRDefault="001A3531" w:rsidP="00AF0298">
            <w:pPr>
              <w:spacing w:line="240" w:lineRule="auto"/>
              <w:rPr>
                <w:b/>
                <w:color w:val="FFFFFF" w:themeColor="background1"/>
                <w:sz w:val="20"/>
                <w:szCs w:val="20"/>
              </w:rPr>
            </w:pPr>
            <w:r w:rsidRPr="00480110">
              <w:rPr>
                <w:b/>
                <w:color w:val="FFFFFF" w:themeColor="background1"/>
                <w:sz w:val="20"/>
                <w:szCs w:val="20"/>
              </w:rPr>
              <w:t>Distinction criteria in Standard</w:t>
            </w:r>
            <w:r w:rsidR="004B18C0" w:rsidRPr="00480110">
              <w:rPr>
                <w:b/>
                <w:color w:val="FFFFFF" w:themeColor="background1"/>
                <w:sz w:val="20"/>
                <w:szCs w:val="20"/>
              </w:rPr>
              <w:t xml:space="preserve"> </w:t>
            </w:r>
          </w:p>
          <w:p w14:paraId="54CCAA96" w14:textId="4F6254BF" w:rsidR="001A3531" w:rsidRPr="00480110" w:rsidRDefault="001A3531" w:rsidP="00A85EFF">
            <w:pPr>
              <w:rPr>
                <w:b/>
                <w:color w:val="FFFFFF" w:themeColor="background1"/>
                <w:sz w:val="20"/>
                <w:szCs w:val="20"/>
              </w:rPr>
            </w:pPr>
            <w:r w:rsidRPr="00480110">
              <w:rPr>
                <w:b/>
                <w:sz w:val="20"/>
                <w:szCs w:val="20"/>
              </w:rPr>
              <w:t>(for reference only)</w:t>
            </w:r>
          </w:p>
        </w:tc>
        <w:tc>
          <w:tcPr>
            <w:tcW w:w="1422" w:type="pct"/>
            <w:tcBorders>
              <w:bottom w:val="single" w:sz="4" w:space="0" w:color="BFBFBF" w:themeColor="background1" w:themeShade="BF"/>
            </w:tcBorders>
            <w:shd w:val="clear" w:color="auto" w:fill="DA291C" w:themeFill="text2"/>
          </w:tcPr>
          <w:p w14:paraId="3AD3DE74" w14:textId="36E4C887" w:rsidR="001A3531" w:rsidRPr="00480110" w:rsidRDefault="001A3531" w:rsidP="00A85EFF">
            <w:pPr>
              <w:rPr>
                <w:b/>
                <w:color w:val="FFFFFF" w:themeColor="background1"/>
                <w:sz w:val="20"/>
                <w:szCs w:val="20"/>
              </w:rPr>
            </w:pPr>
            <w:r w:rsidRPr="00480110">
              <w:rPr>
                <w:b/>
                <w:color w:val="FFFFFF" w:themeColor="background1"/>
                <w:sz w:val="20"/>
                <w:szCs w:val="20"/>
              </w:rPr>
              <w:t>Indicate section reference(s) where th</w:t>
            </w:r>
            <w:r w:rsidR="00A85EFF" w:rsidRPr="00480110">
              <w:rPr>
                <w:b/>
                <w:color w:val="FFFFFF" w:themeColor="background1"/>
                <w:sz w:val="20"/>
                <w:szCs w:val="20"/>
              </w:rPr>
              <w:t>e</w:t>
            </w:r>
            <w:r w:rsidRPr="00480110">
              <w:rPr>
                <w:b/>
                <w:color w:val="FFFFFF" w:themeColor="background1"/>
                <w:sz w:val="20"/>
                <w:szCs w:val="20"/>
              </w:rPr>
              <w:t xml:space="preserve"> </w:t>
            </w:r>
            <w:r w:rsidR="004B18C0" w:rsidRPr="00480110">
              <w:rPr>
                <w:b/>
                <w:color w:val="FFFFFF" w:themeColor="background1"/>
                <w:sz w:val="20"/>
                <w:szCs w:val="20"/>
              </w:rPr>
              <w:t>criteria</w:t>
            </w:r>
            <w:r w:rsidRPr="00480110">
              <w:rPr>
                <w:b/>
                <w:color w:val="FFFFFF" w:themeColor="background1"/>
                <w:sz w:val="20"/>
                <w:szCs w:val="20"/>
              </w:rPr>
              <w:t xml:space="preserve"> is covered in the Portfolio</w:t>
            </w:r>
            <w:r w:rsidR="004B18C0" w:rsidRPr="00480110">
              <w:rPr>
                <w:b/>
                <w:color w:val="FFFFFF" w:themeColor="background1"/>
                <w:sz w:val="20"/>
                <w:szCs w:val="20"/>
              </w:rPr>
              <w:t xml:space="preserve"> </w:t>
            </w:r>
            <w:r w:rsidRPr="00480110">
              <w:rPr>
                <w:b/>
                <w:sz w:val="20"/>
                <w:szCs w:val="20"/>
              </w:rPr>
              <w:t>(Apprentice</w:t>
            </w:r>
            <w:r w:rsidR="00A85EFF" w:rsidRPr="00480110">
              <w:rPr>
                <w:b/>
                <w:sz w:val="20"/>
                <w:szCs w:val="20"/>
              </w:rPr>
              <w:t xml:space="preserve"> </w:t>
            </w:r>
            <w:r w:rsidRPr="00480110">
              <w:rPr>
                <w:b/>
                <w:sz w:val="20"/>
                <w:szCs w:val="20"/>
              </w:rPr>
              <w:t>only)</w:t>
            </w:r>
          </w:p>
        </w:tc>
        <w:tc>
          <w:tcPr>
            <w:tcW w:w="670" w:type="pct"/>
            <w:tcBorders>
              <w:bottom w:val="single" w:sz="4" w:space="0" w:color="BFBFBF" w:themeColor="background1" w:themeShade="BF"/>
            </w:tcBorders>
            <w:shd w:val="clear" w:color="auto" w:fill="DA291C" w:themeFill="text2"/>
          </w:tcPr>
          <w:p w14:paraId="59077063" w14:textId="3C5E5297" w:rsidR="001A3531" w:rsidRPr="00480110" w:rsidRDefault="001A3531" w:rsidP="004B18C0">
            <w:pPr>
              <w:rPr>
                <w:b/>
                <w:color w:val="FFFFFF" w:themeColor="background1"/>
                <w:sz w:val="20"/>
                <w:szCs w:val="20"/>
              </w:rPr>
            </w:pPr>
            <w:r w:rsidRPr="00480110">
              <w:rPr>
                <w:b/>
                <w:color w:val="FFFFFF" w:themeColor="background1"/>
                <w:sz w:val="20"/>
                <w:szCs w:val="20"/>
              </w:rPr>
              <w:t xml:space="preserve">Checked </w:t>
            </w:r>
            <w:r w:rsidR="00A85EFF" w:rsidRPr="00480110">
              <w:rPr>
                <w:b/>
                <w:color w:val="FFFFFF" w:themeColor="background1"/>
                <w:sz w:val="20"/>
                <w:szCs w:val="20"/>
              </w:rPr>
              <w:t>that</w:t>
            </w:r>
            <w:r w:rsidRPr="00480110">
              <w:rPr>
                <w:b/>
                <w:color w:val="FFFFFF" w:themeColor="background1"/>
                <w:sz w:val="20"/>
                <w:szCs w:val="20"/>
              </w:rPr>
              <w:t xml:space="preserve"> evidence is valid </w:t>
            </w:r>
            <w:r w:rsidRPr="00480110">
              <w:rPr>
                <w:b/>
                <w:sz w:val="20"/>
                <w:szCs w:val="20"/>
              </w:rPr>
              <w:t>(Provider/</w:t>
            </w:r>
            <w:r w:rsidR="004B18C0" w:rsidRPr="00480110">
              <w:rPr>
                <w:b/>
                <w:sz w:val="20"/>
                <w:szCs w:val="20"/>
              </w:rPr>
              <w:t xml:space="preserve"> </w:t>
            </w:r>
            <w:r w:rsidRPr="00480110">
              <w:rPr>
                <w:b/>
                <w:sz w:val="20"/>
                <w:szCs w:val="20"/>
              </w:rPr>
              <w:t>Employer only)</w:t>
            </w:r>
          </w:p>
        </w:tc>
      </w:tr>
      <w:tr w:rsidR="001A3531" w:rsidRPr="00480110" w14:paraId="0C053738" w14:textId="77777777" w:rsidTr="00AC7F7B">
        <w:trPr>
          <w:trHeight w:val="455"/>
        </w:trPr>
        <w:tc>
          <w:tcPr>
            <w:tcW w:w="2500" w:type="pct"/>
            <w:gridSpan w:val="2"/>
            <w:shd w:val="clear" w:color="auto" w:fill="auto"/>
          </w:tcPr>
          <w:p w14:paraId="06508147" w14:textId="77777777" w:rsidR="001A3531" w:rsidRPr="00480110" w:rsidRDefault="001A3531" w:rsidP="001A3531">
            <w:pPr>
              <w:rPr>
                <w:b/>
                <w:bCs/>
              </w:rPr>
            </w:pPr>
            <w:r w:rsidRPr="00480110">
              <w:rPr>
                <w:b/>
                <w:bCs/>
              </w:rPr>
              <w:t>Apprentice name:</w:t>
            </w:r>
          </w:p>
        </w:tc>
        <w:tc>
          <w:tcPr>
            <w:tcW w:w="2500" w:type="pct"/>
            <w:gridSpan w:val="3"/>
            <w:shd w:val="clear" w:color="auto" w:fill="auto"/>
          </w:tcPr>
          <w:p w14:paraId="597C2E33" w14:textId="77777777" w:rsidR="001A3531" w:rsidRPr="00480110" w:rsidRDefault="001A3531" w:rsidP="001A3531">
            <w:pPr>
              <w:rPr>
                <w:b/>
                <w:bCs/>
              </w:rPr>
            </w:pPr>
            <w:r w:rsidRPr="00480110">
              <w:rPr>
                <w:b/>
                <w:bCs/>
              </w:rPr>
              <w:t>Enrolment number:</w:t>
            </w:r>
          </w:p>
        </w:tc>
      </w:tr>
      <w:tr w:rsidR="001A3531" w:rsidRPr="00480110" w14:paraId="31FE9924" w14:textId="77777777" w:rsidTr="00AC7F7B">
        <w:trPr>
          <w:trHeight w:val="455"/>
        </w:trPr>
        <w:tc>
          <w:tcPr>
            <w:tcW w:w="5000" w:type="pct"/>
            <w:gridSpan w:val="5"/>
            <w:shd w:val="clear" w:color="auto" w:fill="D9D9D9" w:themeFill="background1" w:themeFillShade="D9"/>
          </w:tcPr>
          <w:p w14:paraId="3F2406E8" w14:textId="77777777" w:rsidR="001A3531" w:rsidRPr="00480110" w:rsidRDefault="001A3531" w:rsidP="001A3531">
            <w:pPr>
              <w:rPr>
                <w:b/>
                <w:bCs/>
              </w:rPr>
            </w:pPr>
            <w:r w:rsidRPr="00480110">
              <w:rPr>
                <w:b/>
                <w:bCs/>
              </w:rPr>
              <w:t>Knowledge, Skills and Behaviours</w:t>
            </w:r>
          </w:p>
          <w:p w14:paraId="6429C886" w14:textId="77777777" w:rsidR="001A3531" w:rsidRPr="00480110" w:rsidRDefault="001A3531" w:rsidP="001A3531">
            <w:r w:rsidRPr="00480110">
              <w:rPr>
                <w:b/>
                <w:bCs/>
              </w:rPr>
              <w:t>K3</w:t>
            </w:r>
            <w:r w:rsidRPr="00480110">
              <w:t xml:space="preserve"> Cyber security concepts and why cyber security matters to business and society; Security assurance concepts and how assurance may be achieved in practice including penetration testing and extrinsic assurance methods</w:t>
            </w:r>
          </w:p>
        </w:tc>
      </w:tr>
      <w:tr w:rsidR="001A3531" w:rsidRPr="00480110" w14:paraId="33770968" w14:textId="77777777" w:rsidTr="004B18C0">
        <w:trPr>
          <w:trHeight w:val="455"/>
        </w:trPr>
        <w:tc>
          <w:tcPr>
            <w:tcW w:w="1378" w:type="pct"/>
            <w:shd w:val="clear" w:color="auto" w:fill="auto"/>
          </w:tcPr>
          <w:p w14:paraId="0F45D977" w14:textId="77777777" w:rsidR="001A3531" w:rsidRPr="00480110" w:rsidRDefault="001A3531" w:rsidP="001A3531">
            <w:r w:rsidRPr="00480110">
              <w:t>Identifies and describes cyber security concepts (including the meaning of terms in a cyber security context and how they relate to each other: identity, confidentiality, integrity, availability, threat, vulnerability, risk and hazard) and assesses their relevance to business and society, explaining how achieving security outcomes leads to benefits in practice.</w:t>
            </w:r>
          </w:p>
          <w:p w14:paraId="74CC0B4B" w14:textId="684C532B" w:rsidR="001A3531" w:rsidRPr="00480110" w:rsidRDefault="001A3531" w:rsidP="001A3531">
            <w:r w:rsidRPr="00480110">
              <w:lastRenderedPageBreak/>
              <w:t>Explains security assurance concepts</w:t>
            </w:r>
            <w:r w:rsidR="0083624F" w:rsidRPr="00480110">
              <w:t>,</w:t>
            </w:r>
            <w:r w:rsidRPr="00480110">
              <w:t xml:space="preserve"> including reference to what assurance is for in security, and ‘trustworthy’ versus ‘trusted’ and how assurance may be achieved in practice including penetration testing and extrinsic assurance methods.</w:t>
            </w:r>
          </w:p>
        </w:tc>
        <w:tc>
          <w:tcPr>
            <w:tcW w:w="1530" w:type="pct"/>
            <w:gridSpan w:val="2"/>
            <w:shd w:val="clear" w:color="auto" w:fill="auto"/>
          </w:tcPr>
          <w:p w14:paraId="52DA2632" w14:textId="77777777" w:rsidR="001A3531" w:rsidRPr="00480110" w:rsidRDefault="001A3531" w:rsidP="001A3531">
            <w:r w:rsidRPr="00480110">
              <w:lastRenderedPageBreak/>
              <w:t>Critically evaluates the impact of cyber security concepts on an organisation, explaining how they bring benefits by exploring the interrelation of risk and harm.</w:t>
            </w:r>
          </w:p>
        </w:tc>
        <w:tc>
          <w:tcPr>
            <w:tcW w:w="1422" w:type="pct"/>
            <w:shd w:val="clear" w:color="auto" w:fill="auto"/>
          </w:tcPr>
          <w:p w14:paraId="15F82003" w14:textId="77777777" w:rsidR="001A3531" w:rsidRPr="00480110" w:rsidRDefault="001A3531" w:rsidP="001A3531"/>
        </w:tc>
        <w:tc>
          <w:tcPr>
            <w:tcW w:w="670" w:type="pct"/>
            <w:shd w:val="clear" w:color="auto" w:fill="auto"/>
          </w:tcPr>
          <w:p w14:paraId="6AF0D061" w14:textId="77777777" w:rsidR="001A3531" w:rsidRPr="00480110" w:rsidRDefault="001A3531" w:rsidP="001A3531"/>
        </w:tc>
      </w:tr>
      <w:bookmarkEnd w:id="21"/>
      <w:tr w:rsidR="001A3531" w:rsidRPr="00480110" w14:paraId="0744D231" w14:textId="77777777" w:rsidTr="00AC7F7B">
        <w:trPr>
          <w:trHeight w:val="455"/>
        </w:trPr>
        <w:tc>
          <w:tcPr>
            <w:tcW w:w="5000" w:type="pct"/>
            <w:gridSpan w:val="5"/>
            <w:shd w:val="clear" w:color="auto" w:fill="D9D9D9" w:themeFill="background1" w:themeFillShade="D9"/>
          </w:tcPr>
          <w:p w14:paraId="78B0B178" w14:textId="77777777" w:rsidR="001A3531" w:rsidRPr="00480110" w:rsidRDefault="001A3531" w:rsidP="001A3531">
            <w:pPr>
              <w:rPr>
                <w:b/>
                <w:bCs/>
              </w:rPr>
            </w:pPr>
            <w:r w:rsidRPr="00480110">
              <w:rPr>
                <w:b/>
                <w:bCs/>
              </w:rPr>
              <w:t>Knowledge, Skills and Behaviours</w:t>
            </w:r>
          </w:p>
          <w:p w14:paraId="53FF614E" w14:textId="531F772E" w:rsidR="001A3531" w:rsidRPr="00480110" w:rsidRDefault="001A3531">
            <w:r w:rsidRPr="00480110">
              <w:rPr>
                <w:b/>
                <w:bCs/>
              </w:rPr>
              <w:t>K6</w:t>
            </w:r>
            <w:r w:rsidRPr="00480110">
              <w:t xml:space="preserve"> Lifecycle and service management practices to an established standard to a foundation level for example Information Technology Infrastructure Library (ITIL) foundation level</w:t>
            </w:r>
          </w:p>
        </w:tc>
      </w:tr>
      <w:tr w:rsidR="001A3531" w:rsidRPr="00480110" w14:paraId="7A9BD0E9" w14:textId="77777777" w:rsidTr="004B18C0">
        <w:trPr>
          <w:trHeight w:val="455"/>
        </w:trPr>
        <w:tc>
          <w:tcPr>
            <w:tcW w:w="1378" w:type="pct"/>
            <w:shd w:val="clear" w:color="auto" w:fill="auto"/>
          </w:tcPr>
          <w:p w14:paraId="76406801" w14:textId="77777777" w:rsidR="001A3531" w:rsidRPr="00480110" w:rsidRDefault="001A3531" w:rsidP="001A3531">
            <w:r w:rsidRPr="00480110">
              <w:t>Explains life cycle and service management practices with reference to an established standard at foundation level.</w:t>
            </w:r>
          </w:p>
        </w:tc>
        <w:tc>
          <w:tcPr>
            <w:tcW w:w="1530" w:type="pct"/>
            <w:gridSpan w:val="2"/>
            <w:shd w:val="clear" w:color="auto" w:fill="auto"/>
          </w:tcPr>
          <w:p w14:paraId="1FE2F623" w14:textId="77777777" w:rsidR="001A3531" w:rsidRPr="00480110" w:rsidRDefault="001A3531" w:rsidP="001A3531">
            <w:r w:rsidRPr="00480110">
              <w:t>N/A</w:t>
            </w:r>
          </w:p>
        </w:tc>
        <w:tc>
          <w:tcPr>
            <w:tcW w:w="1422" w:type="pct"/>
            <w:shd w:val="clear" w:color="auto" w:fill="auto"/>
          </w:tcPr>
          <w:p w14:paraId="61095549" w14:textId="77777777" w:rsidR="001A3531" w:rsidRPr="00480110" w:rsidRDefault="001A3531" w:rsidP="001A3531"/>
        </w:tc>
        <w:tc>
          <w:tcPr>
            <w:tcW w:w="670" w:type="pct"/>
            <w:shd w:val="clear" w:color="auto" w:fill="auto"/>
          </w:tcPr>
          <w:p w14:paraId="3E19B0AE" w14:textId="77777777" w:rsidR="001A3531" w:rsidRPr="00480110" w:rsidRDefault="001A3531" w:rsidP="001A3531"/>
        </w:tc>
      </w:tr>
      <w:tr w:rsidR="001A3531" w:rsidRPr="00480110" w14:paraId="3756F402" w14:textId="77777777" w:rsidTr="00AC7F7B">
        <w:trPr>
          <w:trHeight w:val="455"/>
        </w:trPr>
        <w:tc>
          <w:tcPr>
            <w:tcW w:w="5000" w:type="pct"/>
            <w:gridSpan w:val="5"/>
            <w:shd w:val="clear" w:color="auto" w:fill="D9D9D9" w:themeFill="background1" w:themeFillShade="D9"/>
          </w:tcPr>
          <w:p w14:paraId="46AA6258" w14:textId="77777777" w:rsidR="001A3531" w:rsidRPr="00480110" w:rsidRDefault="001A3531" w:rsidP="001A3531">
            <w:pPr>
              <w:rPr>
                <w:b/>
                <w:bCs/>
              </w:rPr>
            </w:pPr>
            <w:r w:rsidRPr="00480110">
              <w:rPr>
                <w:b/>
                <w:bCs/>
              </w:rPr>
              <w:t>Knowledge, Skills and Behaviours</w:t>
            </w:r>
          </w:p>
          <w:p w14:paraId="118BB2CC" w14:textId="792C0263" w:rsidR="001A3531" w:rsidRPr="00480110" w:rsidRDefault="001A3531" w:rsidP="001A3531">
            <w:r w:rsidRPr="00480110">
              <w:rPr>
                <w:b/>
                <w:bCs/>
              </w:rPr>
              <w:t>K7</w:t>
            </w:r>
            <w:r w:rsidRPr="00480110">
              <w:t xml:space="preserve"> Cyber incident response processes, incident management processes and evidence collection/preservation requirements to support incident investigation</w:t>
            </w:r>
          </w:p>
        </w:tc>
      </w:tr>
      <w:tr w:rsidR="001A3531" w:rsidRPr="00480110" w14:paraId="14B09703" w14:textId="77777777" w:rsidTr="004B18C0">
        <w:trPr>
          <w:trHeight w:val="455"/>
        </w:trPr>
        <w:tc>
          <w:tcPr>
            <w:tcW w:w="1378" w:type="pct"/>
            <w:shd w:val="clear" w:color="auto" w:fill="auto"/>
          </w:tcPr>
          <w:p w14:paraId="1DDBB789" w14:textId="286498A3" w:rsidR="001A3531" w:rsidRPr="00480110" w:rsidRDefault="001A3531" w:rsidP="001A3531">
            <w:r w:rsidRPr="00480110">
              <w:t xml:space="preserve">Explains how they advised others on cyber incident response processes, </w:t>
            </w:r>
            <w:r w:rsidRPr="00480110">
              <w:lastRenderedPageBreak/>
              <w:t>incident management processes and evidence collection/preservation requirements to support incident investigation.</w:t>
            </w:r>
          </w:p>
        </w:tc>
        <w:tc>
          <w:tcPr>
            <w:tcW w:w="1530" w:type="pct"/>
            <w:gridSpan w:val="2"/>
            <w:shd w:val="clear" w:color="auto" w:fill="auto"/>
          </w:tcPr>
          <w:p w14:paraId="111CCF33" w14:textId="77777777" w:rsidR="001A3531" w:rsidRPr="00480110" w:rsidRDefault="001A3531" w:rsidP="001A3531">
            <w:r w:rsidRPr="00480110">
              <w:lastRenderedPageBreak/>
              <w:t>N/A</w:t>
            </w:r>
          </w:p>
          <w:p w14:paraId="1945957F" w14:textId="77777777" w:rsidR="001A3531" w:rsidRPr="00480110" w:rsidRDefault="001A3531" w:rsidP="001A3531"/>
        </w:tc>
        <w:tc>
          <w:tcPr>
            <w:tcW w:w="1422" w:type="pct"/>
            <w:shd w:val="clear" w:color="auto" w:fill="auto"/>
          </w:tcPr>
          <w:p w14:paraId="1D84E4EF" w14:textId="77777777" w:rsidR="001A3531" w:rsidRPr="00480110" w:rsidRDefault="001A3531" w:rsidP="001A3531"/>
        </w:tc>
        <w:tc>
          <w:tcPr>
            <w:tcW w:w="670" w:type="pct"/>
            <w:shd w:val="clear" w:color="auto" w:fill="auto"/>
          </w:tcPr>
          <w:p w14:paraId="0E4F565B" w14:textId="77777777" w:rsidR="001A3531" w:rsidRPr="00480110" w:rsidRDefault="001A3531" w:rsidP="001A3531"/>
        </w:tc>
      </w:tr>
      <w:tr w:rsidR="001A3531" w:rsidRPr="00480110" w14:paraId="189C74BA" w14:textId="77777777" w:rsidTr="00AC7F7B">
        <w:trPr>
          <w:trHeight w:val="455"/>
        </w:trPr>
        <w:tc>
          <w:tcPr>
            <w:tcW w:w="5000" w:type="pct"/>
            <w:gridSpan w:val="5"/>
            <w:shd w:val="clear" w:color="auto" w:fill="D9D9D9" w:themeFill="background1" w:themeFillShade="D9"/>
          </w:tcPr>
          <w:p w14:paraId="559DF92C" w14:textId="77777777" w:rsidR="001A3531" w:rsidRPr="00480110" w:rsidRDefault="001A3531" w:rsidP="001A3531">
            <w:pPr>
              <w:rPr>
                <w:b/>
                <w:bCs/>
              </w:rPr>
            </w:pPr>
            <w:r w:rsidRPr="00480110">
              <w:rPr>
                <w:b/>
                <w:bCs/>
              </w:rPr>
              <w:t>Knowledge, Skills and Behaviours</w:t>
            </w:r>
          </w:p>
          <w:p w14:paraId="286CF7D5" w14:textId="364064AE" w:rsidR="001A3531" w:rsidRPr="00480110" w:rsidRDefault="001A3531" w:rsidP="001A3531">
            <w:r w:rsidRPr="00480110">
              <w:rPr>
                <w:b/>
                <w:bCs/>
              </w:rPr>
              <w:t xml:space="preserve">K8 </w:t>
            </w:r>
            <w:r w:rsidRPr="00480110">
              <w:t>Understands the main features, applicability and how to apply the significant law, regulations and standards relevant specifically to cyber security</w:t>
            </w:r>
          </w:p>
          <w:p w14:paraId="776C80F7" w14:textId="4024BD66" w:rsidR="001A3531" w:rsidRPr="00480110" w:rsidRDefault="001A3531" w:rsidP="001A3531">
            <w:r w:rsidRPr="00480110">
              <w:t>To include: laws, regulations &amp; standards relating to personal data and privacy (e.g. Data Protection Act 2018 implementing General Data Protection Regulation); use of digital systems (e.g. Computer Misuse Act 1990); regulatory standards for cyber security, intelligence collection and law enforcement (e.g. Intelligence Services Act 1994, Regulation of Investigatory Powers Act 2000; standards for good practice in cyber security (e.g. ISO 27001, Cyber</w:t>
            </w:r>
            <w:r w:rsidR="00AF0298" w:rsidRPr="00480110">
              <w:t xml:space="preserve"> </w:t>
            </w:r>
            <w:r w:rsidRPr="00480110">
              <w:t>Essentials, NIST) and any updates or additions</w:t>
            </w:r>
          </w:p>
        </w:tc>
      </w:tr>
      <w:tr w:rsidR="001A3531" w:rsidRPr="00480110" w14:paraId="09808F43" w14:textId="77777777" w:rsidTr="004B18C0">
        <w:trPr>
          <w:trHeight w:val="455"/>
        </w:trPr>
        <w:tc>
          <w:tcPr>
            <w:tcW w:w="1378" w:type="pct"/>
            <w:shd w:val="clear" w:color="auto" w:fill="auto"/>
          </w:tcPr>
          <w:p w14:paraId="25A6677F" w14:textId="77777777" w:rsidR="00E11173" w:rsidRPr="00480110" w:rsidRDefault="001A3531" w:rsidP="006768D7">
            <w:r w:rsidRPr="00480110">
              <w:t>Explains the main features, applicability and how to apply the significant law, regulations and standards relevant specifically to cyber security.</w:t>
            </w:r>
          </w:p>
          <w:p w14:paraId="6FBD1415" w14:textId="77777777" w:rsidR="006768D7" w:rsidRPr="00480110" w:rsidRDefault="006768D7" w:rsidP="006768D7"/>
          <w:p w14:paraId="4536B3C0" w14:textId="7BDD3166" w:rsidR="006768D7" w:rsidRPr="00480110" w:rsidRDefault="006768D7" w:rsidP="006768D7"/>
        </w:tc>
        <w:tc>
          <w:tcPr>
            <w:tcW w:w="1530" w:type="pct"/>
            <w:gridSpan w:val="2"/>
            <w:shd w:val="clear" w:color="auto" w:fill="auto"/>
          </w:tcPr>
          <w:p w14:paraId="5E9A9EB8" w14:textId="77777777" w:rsidR="001A3531" w:rsidRPr="00480110" w:rsidRDefault="001A3531" w:rsidP="001A3531">
            <w:r w:rsidRPr="00480110">
              <w:t>N/A</w:t>
            </w:r>
          </w:p>
        </w:tc>
        <w:tc>
          <w:tcPr>
            <w:tcW w:w="1422" w:type="pct"/>
            <w:shd w:val="clear" w:color="auto" w:fill="auto"/>
          </w:tcPr>
          <w:p w14:paraId="6CC7EE1B" w14:textId="77777777" w:rsidR="001A3531" w:rsidRPr="00480110" w:rsidRDefault="001A3531" w:rsidP="001A3531"/>
        </w:tc>
        <w:tc>
          <w:tcPr>
            <w:tcW w:w="670" w:type="pct"/>
            <w:shd w:val="clear" w:color="auto" w:fill="auto"/>
          </w:tcPr>
          <w:p w14:paraId="4D0665EA" w14:textId="77777777" w:rsidR="001A3531" w:rsidRPr="00480110" w:rsidRDefault="001A3531" w:rsidP="001A3531"/>
        </w:tc>
      </w:tr>
      <w:tr w:rsidR="001A3531" w:rsidRPr="00480110" w14:paraId="75382CC5" w14:textId="77777777" w:rsidTr="00AC7F7B">
        <w:trPr>
          <w:trHeight w:val="455"/>
        </w:trPr>
        <w:tc>
          <w:tcPr>
            <w:tcW w:w="5000" w:type="pct"/>
            <w:gridSpan w:val="5"/>
            <w:shd w:val="clear" w:color="auto" w:fill="D9D9D9" w:themeFill="background1" w:themeFillShade="D9"/>
          </w:tcPr>
          <w:p w14:paraId="2404BB3C" w14:textId="77777777" w:rsidR="001A3531" w:rsidRPr="00480110" w:rsidRDefault="001A3531" w:rsidP="001A3531">
            <w:pPr>
              <w:rPr>
                <w:b/>
                <w:bCs/>
              </w:rPr>
            </w:pPr>
            <w:r w:rsidRPr="00480110">
              <w:rPr>
                <w:b/>
                <w:bCs/>
              </w:rPr>
              <w:lastRenderedPageBreak/>
              <w:t>Knowledge, Skills and Behaviours</w:t>
            </w:r>
          </w:p>
          <w:p w14:paraId="648FA19F" w14:textId="77777777" w:rsidR="001A3531" w:rsidRPr="00480110" w:rsidRDefault="001A3531" w:rsidP="001A3531">
            <w:r w:rsidRPr="00480110">
              <w:rPr>
                <w:b/>
                <w:bCs/>
              </w:rPr>
              <w:t>K9</w:t>
            </w:r>
            <w:r w:rsidRPr="00480110">
              <w:t xml:space="preserve"> Ethical principles and codes for good practice of at least one significant cyber security professional body and the ethical responsibilities of a cyber security professional</w:t>
            </w:r>
          </w:p>
        </w:tc>
      </w:tr>
      <w:tr w:rsidR="001A3531" w:rsidRPr="00480110" w14:paraId="67326210" w14:textId="77777777" w:rsidTr="004B18C0">
        <w:trPr>
          <w:trHeight w:val="455"/>
        </w:trPr>
        <w:tc>
          <w:tcPr>
            <w:tcW w:w="1378" w:type="pct"/>
            <w:shd w:val="clear" w:color="auto" w:fill="auto"/>
          </w:tcPr>
          <w:p w14:paraId="071A83DF" w14:textId="77777777" w:rsidR="001A3531" w:rsidRPr="00480110" w:rsidRDefault="001A3531" w:rsidP="001A3531">
            <w:r w:rsidRPr="00480110">
              <w:t>Discusses the ethical principles and codes good practice of at least one significant cyber security professional body and the ethical responsibilities of a cyber security professional.</w:t>
            </w:r>
          </w:p>
        </w:tc>
        <w:tc>
          <w:tcPr>
            <w:tcW w:w="1530" w:type="pct"/>
            <w:gridSpan w:val="2"/>
            <w:shd w:val="clear" w:color="auto" w:fill="auto"/>
          </w:tcPr>
          <w:p w14:paraId="1F41B0B2" w14:textId="77777777" w:rsidR="001A3531" w:rsidRPr="00480110" w:rsidRDefault="001A3531" w:rsidP="001A3531">
            <w:r w:rsidRPr="00480110">
              <w:t>N/A</w:t>
            </w:r>
          </w:p>
        </w:tc>
        <w:tc>
          <w:tcPr>
            <w:tcW w:w="1422" w:type="pct"/>
            <w:shd w:val="clear" w:color="auto" w:fill="auto"/>
          </w:tcPr>
          <w:p w14:paraId="3624565C" w14:textId="77777777" w:rsidR="001A3531" w:rsidRPr="00480110" w:rsidRDefault="001A3531" w:rsidP="001A3531"/>
        </w:tc>
        <w:tc>
          <w:tcPr>
            <w:tcW w:w="670" w:type="pct"/>
            <w:shd w:val="clear" w:color="auto" w:fill="auto"/>
          </w:tcPr>
          <w:p w14:paraId="2B11DC04" w14:textId="77777777" w:rsidR="001A3531" w:rsidRPr="00480110" w:rsidRDefault="001A3531" w:rsidP="001A3531"/>
        </w:tc>
      </w:tr>
      <w:tr w:rsidR="001A3531" w:rsidRPr="00480110" w14:paraId="3D744791"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12E8ED23" w14:textId="77777777" w:rsidR="001A3531" w:rsidRPr="00480110" w:rsidRDefault="001A3531" w:rsidP="001A3531">
            <w:pPr>
              <w:rPr>
                <w:b/>
                <w:bCs/>
              </w:rPr>
            </w:pPr>
            <w:r w:rsidRPr="00480110">
              <w:rPr>
                <w:b/>
                <w:bCs/>
              </w:rPr>
              <w:t>Knowledge, Skills and Behaviours</w:t>
            </w:r>
          </w:p>
          <w:p w14:paraId="0CDE0BB8" w14:textId="77777777" w:rsidR="001A3531" w:rsidRPr="00480110" w:rsidRDefault="001A3531" w:rsidP="001A3531">
            <w:r w:rsidRPr="00480110">
              <w:rPr>
                <w:b/>
                <w:bCs/>
              </w:rPr>
              <w:t xml:space="preserve">K15 </w:t>
            </w:r>
            <w:r w:rsidRPr="00480110">
              <w:t>Principles of security management systems, including governance, organisational structure, roles, policies, standards, guidelines and how these all work together to deliver the identified security outcomes</w:t>
            </w:r>
          </w:p>
        </w:tc>
      </w:tr>
      <w:tr w:rsidR="001A3531" w:rsidRPr="00480110" w14:paraId="10A0311D" w14:textId="77777777" w:rsidTr="004B18C0">
        <w:trPr>
          <w:trHeight w:val="455"/>
        </w:trPr>
        <w:tc>
          <w:tcPr>
            <w:tcW w:w="1378" w:type="pct"/>
            <w:tcBorders>
              <w:bottom w:val="single" w:sz="4" w:space="0" w:color="BFBFBF" w:themeColor="background1" w:themeShade="BF"/>
            </w:tcBorders>
            <w:shd w:val="clear" w:color="auto" w:fill="auto"/>
          </w:tcPr>
          <w:p w14:paraId="30EA6895" w14:textId="77777777" w:rsidR="001A3531" w:rsidRPr="00480110" w:rsidRDefault="001A3531" w:rsidP="001A3531">
            <w:r w:rsidRPr="00480110">
              <w:t>Summarises how a security management system works, including how governance, organisational structure, roles, policies, standards, guidelines combine effectively to achieve the intended security outcomes.</w:t>
            </w:r>
          </w:p>
        </w:tc>
        <w:tc>
          <w:tcPr>
            <w:tcW w:w="1530" w:type="pct"/>
            <w:gridSpan w:val="2"/>
            <w:tcBorders>
              <w:bottom w:val="single" w:sz="4" w:space="0" w:color="BFBFBF" w:themeColor="background1" w:themeShade="BF"/>
            </w:tcBorders>
            <w:shd w:val="clear" w:color="auto" w:fill="auto"/>
          </w:tcPr>
          <w:p w14:paraId="2BBAECFA" w14:textId="77777777" w:rsidR="001A3531" w:rsidRPr="00480110" w:rsidRDefault="001A3531" w:rsidP="001A3531">
            <w:r w:rsidRPr="00480110">
              <w:t>N/A</w:t>
            </w:r>
          </w:p>
        </w:tc>
        <w:tc>
          <w:tcPr>
            <w:tcW w:w="1422" w:type="pct"/>
            <w:tcBorders>
              <w:bottom w:val="single" w:sz="4" w:space="0" w:color="BFBFBF" w:themeColor="background1" w:themeShade="BF"/>
            </w:tcBorders>
            <w:shd w:val="clear" w:color="auto" w:fill="auto"/>
          </w:tcPr>
          <w:p w14:paraId="3D220C49" w14:textId="77777777" w:rsidR="001A3531" w:rsidRPr="00480110" w:rsidRDefault="001A3531" w:rsidP="001A3531"/>
        </w:tc>
        <w:tc>
          <w:tcPr>
            <w:tcW w:w="670" w:type="pct"/>
            <w:tcBorders>
              <w:bottom w:val="single" w:sz="4" w:space="0" w:color="BFBFBF" w:themeColor="background1" w:themeShade="BF"/>
            </w:tcBorders>
            <w:shd w:val="clear" w:color="auto" w:fill="auto"/>
          </w:tcPr>
          <w:p w14:paraId="5E3E21B6" w14:textId="77777777" w:rsidR="001A3531" w:rsidRPr="00480110" w:rsidRDefault="001A3531" w:rsidP="001A3531"/>
        </w:tc>
      </w:tr>
      <w:tr w:rsidR="001A3531" w:rsidRPr="00480110" w14:paraId="110C7B15"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6C88F1E2" w14:textId="77777777" w:rsidR="001A3531" w:rsidRPr="00480110" w:rsidRDefault="001A3531" w:rsidP="001A3531">
            <w:pPr>
              <w:rPr>
                <w:b/>
                <w:bCs/>
              </w:rPr>
            </w:pPr>
            <w:r w:rsidRPr="00480110">
              <w:rPr>
                <w:b/>
                <w:bCs/>
              </w:rPr>
              <w:lastRenderedPageBreak/>
              <w:t>Knowledge, Skills and Behaviours</w:t>
            </w:r>
          </w:p>
          <w:p w14:paraId="5CB46ED3" w14:textId="77777777" w:rsidR="001A3531" w:rsidRPr="00480110" w:rsidRDefault="001A3531" w:rsidP="001A3531">
            <w:r w:rsidRPr="00480110">
              <w:rPr>
                <w:b/>
                <w:bCs/>
              </w:rPr>
              <w:t xml:space="preserve">S6 </w:t>
            </w:r>
            <w:r w:rsidRPr="00480110">
              <w:t>Analyse employer or customer requirements to derive security objectives and taking account of the threats and overall context, develop a security case which sets out the proposed security measures in the context with reasoned justification</w:t>
            </w:r>
          </w:p>
        </w:tc>
      </w:tr>
      <w:tr w:rsidR="001A3531" w:rsidRPr="00480110" w14:paraId="61C2AFEF" w14:textId="77777777" w:rsidTr="004B18C0">
        <w:trPr>
          <w:trHeight w:val="455"/>
        </w:trPr>
        <w:tc>
          <w:tcPr>
            <w:tcW w:w="1378" w:type="pct"/>
            <w:tcBorders>
              <w:bottom w:val="single" w:sz="4" w:space="0" w:color="BFBFBF" w:themeColor="background1" w:themeShade="BF"/>
            </w:tcBorders>
            <w:shd w:val="clear" w:color="auto" w:fill="auto"/>
          </w:tcPr>
          <w:p w14:paraId="26DA93B8" w14:textId="77777777" w:rsidR="001A3531" w:rsidRPr="00480110" w:rsidRDefault="001A3531" w:rsidP="001A3531">
            <w:r w:rsidRPr="00480110">
              <w:t>Explains how they have analysed simple security cases without supervision including the security objectives, threats, and for every identified attack technique identify mitigation or security controls that could include technical, implementation, policy, or process.</w:t>
            </w:r>
          </w:p>
        </w:tc>
        <w:tc>
          <w:tcPr>
            <w:tcW w:w="1530" w:type="pct"/>
            <w:gridSpan w:val="2"/>
            <w:tcBorders>
              <w:bottom w:val="single" w:sz="4" w:space="0" w:color="BFBFBF" w:themeColor="background1" w:themeShade="BF"/>
            </w:tcBorders>
            <w:shd w:val="clear" w:color="auto" w:fill="auto"/>
          </w:tcPr>
          <w:p w14:paraId="2A61D170" w14:textId="77777777" w:rsidR="001A3531" w:rsidRPr="00480110" w:rsidRDefault="001A3531" w:rsidP="001A3531">
            <w:r w:rsidRPr="00480110">
              <w:t>N/A</w:t>
            </w:r>
          </w:p>
        </w:tc>
        <w:tc>
          <w:tcPr>
            <w:tcW w:w="1422" w:type="pct"/>
            <w:tcBorders>
              <w:bottom w:val="single" w:sz="4" w:space="0" w:color="BFBFBF" w:themeColor="background1" w:themeShade="BF"/>
            </w:tcBorders>
            <w:shd w:val="clear" w:color="auto" w:fill="auto"/>
          </w:tcPr>
          <w:p w14:paraId="05AC7621" w14:textId="77777777" w:rsidR="001A3531" w:rsidRPr="00480110" w:rsidRDefault="001A3531" w:rsidP="001A3531"/>
        </w:tc>
        <w:tc>
          <w:tcPr>
            <w:tcW w:w="670" w:type="pct"/>
            <w:tcBorders>
              <w:bottom w:val="single" w:sz="4" w:space="0" w:color="BFBFBF" w:themeColor="background1" w:themeShade="BF"/>
            </w:tcBorders>
            <w:shd w:val="clear" w:color="auto" w:fill="auto"/>
          </w:tcPr>
          <w:p w14:paraId="443C8B8E" w14:textId="77777777" w:rsidR="001A3531" w:rsidRPr="00480110" w:rsidRDefault="001A3531" w:rsidP="001A3531"/>
        </w:tc>
      </w:tr>
      <w:tr w:rsidR="001A3531" w:rsidRPr="00480110" w14:paraId="4CDB5FB4"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04E44C81" w14:textId="77777777" w:rsidR="001A3531" w:rsidRPr="00480110" w:rsidRDefault="001A3531" w:rsidP="001A3531">
            <w:pPr>
              <w:rPr>
                <w:b/>
                <w:bCs/>
              </w:rPr>
            </w:pPr>
            <w:r w:rsidRPr="00480110">
              <w:rPr>
                <w:b/>
                <w:bCs/>
              </w:rPr>
              <w:t>Knowledge, Skills and Behaviours</w:t>
            </w:r>
          </w:p>
          <w:p w14:paraId="45579AD3" w14:textId="77777777" w:rsidR="001A3531" w:rsidRPr="00480110" w:rsidRDefault="001A3531" w:rsidP="001A3531">
            <w:r w:rsidRPr="00480110">
              <w:rPr>
                <w:b/>
                <w:bCs/>
              </w:rPr>
              <w:t>S7</w:t>
            </w:r>
            <w:r w:rsidRPr="00480110">
              <w:t xml:space="preserve"> Identify and follow organisational policies and standards for information and cyber security and operate according to service level agreements or other defined performance targets</w:t>
            </w:r>
          </w:p>
        </w:tc>
      </w:tr>
      <w:tr w:rsidR="001A3531" w:rsidRPr="00480110" w14:paraId="4CD07120" w14:textId="77777777" w:rsidTr="004B18C0">
        <w:trPr>
          <w:trHeight w:val="455"/>
        </w:trPr>
        <w:tc>
          <w:tcPr>
            <w:tcW w:w="1378" w:type="pct"/>
            <w:tcBorders>
              <w:bottom w:val="single" w:sz="4" w:space="0" w:color="BFBFBF" w:themeColor="background1" w:themeShade="BF"/>
            </w:tcBorders>
            <w:shd w:val="clear" w:color="auto" w:fill="auto"/>
          </w:tcPr>
          <w:p w14:paraId="16F34812" w14:textId="77777777" w:rsidR="001A3531" w:rsidRPr="00480110" w:rsidRDefault="001A3531" w:rsidP="001A3531">
            <w:r w:rsidRPr="00480110">
              <w:t xml:space="preserve">Identifies their organisational policies and standards for information and cyber security and able to operate according to service level agreements or other defined </w:t>
            </w:r>
            <w:r w:rsidRPr="00480110">
              <w:lastRenderedPageBreak/>
              <w:t>performance targets and describes how they ensure that they follow them.</w:t>
            </w:r>
          </w:p>
        </w:tc>
        <w:tc>
          <w:tcPr>
            <w:tcW w:w="1530" w:type="pct"/>
            <w:gridSpan w:val="2"/>
            <w:tcBorders>
              <w:bottom w:val="single" w:sz="4" w:space="0" w:color="BFBFBF" w:themeColor="background1" w:themeShade="BF"/>
            </w:tcBorders>
            <w:shd w:val="clear" w:color="auto" w:fill="auto"/>
          </w:tcPr>
          <w:p w14:paraId="0E209F8D" w14:textId="77777777" w:rsidR="001A3531" w:rsidRPr="00480110" w:rsidRDefault="001A3531" w:rsidP="001A3531">
            <w:r w:rsidRPr="00480110">
              <w:lastRenderedPageBreak/>
              <w:t>N/A</w:t>
            </w:r>
          </w:p>
        </w:tc>
        <w:tc>
          <w:tcPr>
            <w:tcW w:w="1422" w:type="pct"/>
            <w:tcBorders>
              <w:bottom w:val="single" w:sz="4" w:space="0" w:color="BFBFBF" w:themeColor="background1" w:themeShade="BF"/>
            </w:tcBorders>
            <w:shd w:val="clear" w:color="auto" w:fill="auto"/>
          </w:tcPr>
          <w:p w14:paraId="1495A2DE" w14:textId="77777777" w:rsidR="001A3531" w:rsidRPr="00480110" w:rsidRDefault="001A3531" w:rsidP="001A3531"/>
        </w:tc>
        <w:tc>
          <w:tcPr>
            <w:tcW w:w="670" w:type="pct"/>
            <w:tcBorders>
              <w:bottom w:val="single" w:sz="4" w:space="0" w:color="BFBFBF" w:themeColor="background1" w:themeShade="BF"/>
            </w:tcBorders>
            <w:shd w:val="clear" w:color="auto" w:fill="auto"/>
          </w:tcPr>
          <w:p w14:paraId="4B95CC6E" w14:textId="77777777" w:rsidR="001A3531" w:rsidRPr="00480110" w:rsidRDefault="001A3531" w:rsidP="001A3531"/>
        </w:tc>
      </w:tr>
      <w:tr w:rsidR="001A3531" w:rsidRPr="00480110" w14:paraId="796FCAC7"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7390B84E" w14:textId="77777777" w:rsidR="001A3531" w:rsidRPr="00480110" w:rsidRDefault="001A3531" w:rsidP="001A3531">
            <w:pPr>
              <w:rPr>
                <w:b/>
                <w:bCs/>
              </w:rPr>
            </w:pPr>
            <w:r w:rsidRPr="00480110">
              <w:rPr>
                <w:b/>
                <w:bCs/>
              </w:rPr>
              <w:t>Knowledge, Skills and Behaviours</w:t>
            </w:r>
          </w:p>
          <w:p w14:paraId="11FB86D1" w14:textId="77777777" w:rsidR="001A3531" w:rsidRPr="00480110" w:rsidRDefault="001A3531" w:rsidP="001A3531">
            <w:r w:rsidRPr="00480110">
              <w:rPr>
                <w:b/>
                <w:bCs/>
              </w:rPr>
              <w:t>S9</w:t>
            </w:r>
            <w:r w:rsidRPr="00480110">
              <w:t xml:space="preserve"> Recommend improvements to the cyber security posture of an employer or customer based on research into future potential cyber threats and considering threat trends</w:t>
            </w:r>
          </w:p>
        </w:tc>
      </w:tr>
      <w:tr w:rsidR="001A3531" w:rsidRPr="00480110" w14:paraId="2BC0DA94" w14:textId="77777777" w:rsidTr="004B18C0">
        <w:trPr>
          <w:trHeight w:val="455"/>
        </w:trPr>
        <w:tc>
          <w:tcPr>
            <w:tcW w:w="1378" w:type="pct"/>
            <w:tcBorders>
              <w:bottom w:val="single" w:sz="4" w:space="0" w:color="BFBFBF" w:themeColor="background1" w:themeShade="BF"/>
            </w:tcBorders>
            <w:shd w:val="clear" w:color="auto" w:fill="auto"/>
          </w:tcPr>
          <w:p w14:paraId="04CBAF2B" w14:textId="77777777" w:rsidR="00A85EFF" w:rsidRPr="00480110" w:rsidRDefault="001A3531" w:rsidP="00835F22">
            <w:r w:rsidRPr="00480110">
              <w:t>Explains how they have reviewed the employer’s cyber security posture and made recommendations for improvement, having investigated different views of the future and trends in technology and threats (using more than 1 external source) reflecting on what the implications are for the organisation/business.</w:t>
            </w:r>
          </w:p>
          <w:p w14:paraId="7B524364" w14:textId="77777777" w:rsidR="00E11173" w:rsidRPr="00480110" w:rsidRDefault="00E11173" w:rsidP="00835F22"/>
          <w:p w14:paraId="286DD265" w14:textId="77777777" w:rsidR="00E11173" w:rsidRPr="00480110" w:rsidRDefault="00E11173" w:rsidP="00835F22"/>
          <w:p w14:paraId="50C31FBD" w14:textId="1DF05807" w:rsidR="00E11173" w:rsidRPr="00480110" w:rsidRDefault="00E11173" w:rsidP="00835F22"/>
        </w:tc>
        <w:tc>
          <w:tcPr>
            <w:tcW w:w="1530" w:type="pct"/>
            <w:gridSpan w:val="2"/>
            <w:tcBorders>
              <w:bottom w:val="single" w:sz="4" w:space="0" w:color="BFBFBF" w:themeColor="background1" w:themeShade="BF"/>
            </w:tcBorders>
            <w:shd w:val="clear" w:color="auto" w:fill="auto"/>
          </w:tcPr>
          <w:p w14:paraId="68A581C8" w14:textId="5F633B47" w:rsidR="001A3531" w:rsidRPr="00480110" w:rsidRDefault="001A3531" w:rsidP="001A3531">
            <w:r w:rsidRPr="00480110">
              <w:t>Critically analyses different views of the future and trends in threat, and after assessing the implications for the organisation/business, recommends changes that reduce risk with justification.</w:t>
            </w:r>
          </w:p>
        </w:tc>
        <w:tc>
          <w:tcPr>
            <w:tcW w:w="1422" w:type="pct"/>
            <w:tcBorders>
              <w:bottom w:val="single" w:sz="4" w:space="0" w:color="BFBFBF" w:themeColor="background1" w:themeShade="BF"/>
            </w:tcBorders>
            <w:shd w:val="clear" w:color="auto" w:fill="auto"/>
          </w:tcPr>
          <w:p w14:paraId="3070B39E" w14:textId="77777777" w:rsidR="001A3531" w:rsidRPr="00480110" w:rsidRDefault="001A3531" w:rsidP="001A3531"/>
        </w:tc>
        <w:tc>
          <w:tcPr>
            <w:tcW w:w="670" w:type="pct"/>
            <w:tcBorders>
              <w:bottom w:val="single" w:sz="4" w:space="0" w:color="BFBFBF" w:themeColor="background1" w:themeShade="BF"/>
            </w:tcBorders>
            <w:shd w:val="clear" w:color="auto" w:fill="auto"/>
          </w:tcPr>
          <w:p w14:paraId="6EA785B1" w14:textId="77777777" w:rsidR="001A3531" w:rsidRPr="00480110" w:rsidRDefault="001A3531" w:rsidP="001A3531"/>
        </w:tc>
      </w:tr>
      <w:tr w:rsidR="001A3531" w:rsidRPr="00480110" w14:paraId="0BDA1170"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208E1C3C" w14:textId="77777777" w:rsidR="001A3531" w:rsidRPr="00480110" w:rsidRDefault="001A3531" w:rsidP="001A3531">
            <w:pPr>
              <w:rPr>
                <w:b/>
                <w:bCs/>
              </w:rPr>
            </w:pPr>
            <w:r w:rsidRPr="00480110">
              <w:rPr>
                <w:b/>
                <w:bCs/>
              </w:rPr>
              <w:lastRenderedPageBreak/>
              <w:t>Knowledge, Skills and Behaviours</w:t>
            </w:r>
          </w:p>
          <w:p w14:paraId="06DDF3AE" w14:textId="77777777" w:rsidR="001A3531" w:rsidRPr="00480110" w:rsidRDefault="001A3531" w:rsidP="001A3531">
            <w:r w:rsidRPr="00480110">
              <w:rPr>
                <w:b/>
                <w:bCs/>
              </w:rPr>
              <w:t xml:space="preserve">S15 </w:t>
            </w:r>
            <w:r w:rsidRPr="00480110">
              <w:t>Use tools, techniques, and processes to actively prevent a breach to digital system security</w:t>
            </w:r>
          </w:p>
        </w:tc>
      </w:tr>
      <w:tr w:rsidR="001A3531" w:rsidRPr="00480110" w14:paraId="19E0F244" w14:textId="77777777" w:rsidTr="004B18C0">
        <w:trPr>
          <w:trHeight w:val="455"/>
        </w:trPr>
        <w:tc>
          <w:tcPr>
            <w:tcW w:w="1378" w:type="pct"/>
            <w:tcBorders>
              <w:bottom w:val="single" w:sz="4" w:space="0" w:color="BFBFBF" w:themeColor="background1" w:themeShade="BF"/>
            </w:tcBorders>
            <w:shd w:val="clear" w:color="auto" w:fill="auto"/>
          </w:tcPr>
          <w:p w14:paraId="47DBA425" w14:textId="77777777" w:rsidR="001A3531" w:rsidRPr="00480110" w:rsidRDefault="001A3531" w:rsidP="001A3531">
            <w:r w:rsidRPr="00480110">
              <w:t>Explains how to use tools, techniques and processes to prevent a breach to digital system security.</w:t>
            </w:r>
          </w:p>
        </w:tc>
        <w:tc>
          <w:tcPr>
            <w:tcW w:w="1530" w:type="pct"/>
            <w:gridSpan w:val="2"/>
            <w:tcBorders>
              <w:bottom w:val="single" w:sz="4" w:space="0" w:color="BFBFBF" w:themeColor="background1" w:themeShade="BF"/>
            </w:tcBorders>
            <w:shd w:val="clear" w:color="auto" w:fill="auto"/>
          </w:tcPr>
          <w:p w14:paraId="5034EA98" w14:textId="77777777" w:rsidR="001A3531" w:rsidRPr="00480110" w:rsidRDefault="001A3531" w:rsidP="001A3531">
            <w:r w:rsidRPr="00480110">
              <w:t>Evaluate their use of tools and techniques, justifying their selection to prevent a breach to digital system security.</w:t>
            </w:r>
          </w:p>
        </w:tc>
        <w:tc>
          <w:tcPr>
            <w:tcW w:w="1422" w:type="pct"/>
            <w:tcBorders>
              <w:bottom w:val="single" w:sz="4" w:space="0" w:color="BFBFBF" w:themeColor="background1" w:themeShade="BF"/>
            </w:tcBorders>
            <w:shd w:val="clear" w:color="auto" w:fill="auto"/>
          </w:tcPr>
          <w:p w14:paraId="1918AA2E" w14:textId="77777777" w:rsidR="001A3531" w:rsidRPr="00480110" w:rsidRDefault="001A3531" w:rsidP="001A3531"/>
        </w:tc>
        <w:tc>
          <w:tcPr>
            <w:tcW w:w="670" w:type="pct"/>
            <w:tcBorders>
              <w:bottom w:val="single" w:sz="4" w:space="0" w:color="BFBFBF" w:themeColor="background1" w:themeShade="BF"/>
            </w:tcBorders>
            <w:shd w:val="clear" w:color="auto" w:fill="auto"/>
          </w:tcPr>
          <w:p w14:paraId="62455BD5" w14:textId="77777777" w:rsidR="001A3531" w:rsidRPr="00480110" w:rsidRDefault="001A3531" w:rsidP="001A3531"/>
        </w:tc>
      </w:tr>
      <w:tr w:rsidR="001A3531" w:rsidRPr="00480110" w14:paraId="320EC201"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65BAE627" w14:textId="77777777" w:rsidR="001A3531" w:rsidRPr="00480110" w:rsidRDefault="001A3531" w:rsidP="001A3531">
            <w:pPr>
              <w:rPr>
                <w:b/>
                <w:bCs/>
              </w:rPr>
            </w:pPr>
            <w:r w:rsidRPr="00480110">
              <w:rPr>
                <w:b/>
                <w:bCs/>
              </w:rPr>
              <w:t>Knowledge, Skills and Behaviours</w:t>
            </w:r>
          </w:p>
          <w:p w14:paraId="4E1C62FF" w14:textId="77777777" w:rsidR="001A3531" w:rsidRPr="00480110" w:rsidRDefault="001A3531" w:rsidP="001A3531">
            <w:r w:rsidRPr="00480110">
              <w:rPr>
                <w:b/>
                <w:bCs/>
              </w:rPr>
              <w:t xml:space="preserve">B3 </w:t>
            </w:r>
            <w:r w:rsidRPr="00480110">
              <w:t>Works independently and takes responsibility. For example, works diligently regardless of how much they are being supervised, and stays motivated and committed when facing challenges</w:t>
            </w:r>
          </w:p>
        </w:tc>
      </w:tr>
      <w:tr w:rsidR="001A3531" w:rsidRPr="00480110" w14:paraId="0EC1DA77" w14:textId="77777777" w:rsidTr="004B18C0">
        <w:trPr>
          <w:trHeight w:val="455"/>
        </w:trPr>
        <w:tc>
          <w:tcPr>
            <w:tcW w:w="1378" w:type="pct"/>
            <w:tcBorders>
              <w:bottom w:val="single" w:sz="4" w:space="0" w:color="BFBFBF" w:themeColor="background1" w:themeShade="BF"/>
            </w:tcBorders>
            <w:shd w:val="clear" w:color="auto" w:fill="auto"/>
          </w:tcPr>
          <w:p w14:paraId="1A625351" w14:textId="77777777" w:rsidR="00A85EFF" w:rsidRPr="00480110" w:rsidRDefault="001A3531" w:rsidP="00835F22">
            <w:r w:rsidRPr="00480110">
              <w:t>Describes how they establish an independent approach to work tasks which reflect the instructions/policies/guidelines/ procedures set out by the organisation.</w:t>
            </w:r>
          </w:p>
          <w:p w14:paraId="5F39AFAA" w14:textId="77777777" w:rsidR="00E11173" w:rsidRPr="00480110" w:rsidRDefault="00E11173" w:rsidP="00835F22"/>
          <w:p w14:paraId="7B357361" w14:textId="49230312" w:rsidR="00E11173" w:rsidRPr="00480110" w:rsidRDefault="00E11173" w:rsidP="00835F22"/>
        </w:tc>
        <w:tc>
          <w:tcPr>
            <w:tcW w:w="1530" w:type="pct"/>
            <w:gridSpan w:val="2"/>
            <w:tcBorders>
              <w:bottom w:val="single" w:sz="4" w:space="0" w:color="BFBFBF" w:themeColor="background1" w:themeShade="BF"/>
            </w:tcBorders>
            <w:shd w:val="clear" w:color="auto" w:fill="auto"/>
          </w:tcPr>
          <w:p w14:paraId="4C985A55" w14:textId="77777777" w:rsidR="001A3531" w:rsidRPr="00480110" w:rsidRDefault="001A3531" w:rsidP="001A3531">
            <w:r w:rsidRPr="00480110">
              <w:t>N/A</w:t>
            </w:r>
          </w:p>
        </w:tc>
        <w:tc>
          <w:tcPr>
            <w:tcW w:w="1422" w:type="pct"/>
            <w:tcBorders>
              <w:bottom w:val="single" w:sz="4" w:space="0" w:color="BFBFBF" w:themeColor="background1" w:themeShade="BF"/>
            </w:tcBorders>
            <w:shd w:val="clear" w:color="auto" w:fill="auto"/>
          </w:tcPr>
          <w:p w14:paraId="0BCE3FBB" w14:textId="77777777" w:rsidR="001A3531" w:rsidRPr="00480110" w:rsidRDefault="001A3531" w:rsidP="001A3531"/>
        </w:tc>
        <w:tc>
          <w:tcPr>
            <w:tcW w:w="670" w:type="pct"/>
            <w:tcBorders>
              <w:bottom w:val="single" w:sz="4" w:space="0" w:color="BFBFBF" w:themeColor="background1" w:themeShade="BF"/>
            </w:tcBorders>
            <w:shd w:val="clear" w:color="auto" w:fill="auto"/>
          </w:tcPr>
          <w:p w14:paraId="026F9C0A" w14:textId="77777777" w:rsidR="001A3531" w:rsidRPr="00480110" w:rsidRDefault="001A3531" w:rsidP="001A3531"/>
        </w:tc>
      </w:tr>
      <w:tr w:rsidR="001A3531" w:rsidRPr="00480110" w14:paraId="014F82E0"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3DE6CEDD" w14:textId="77777777" w:rsidR="001A3531" w:rsidRPr="00480110" w:rsidRDefault="001A3531" w:rsidP="001A3531">
            <w:pPr>
              <w:rPr>
                <w:b/>
                <w:bCs/>
              </w:rPr>
            </w:pPr>
            <w:r w:rsidRPr="00480110">
              <w:rPr>
                <w:b/>
                <w:bCs/>
              </w:rPr>
              <w:lastRenderedPageBreak/>
              <w:t>Knowledge, Skills and Behaviours</w:t>
            </w:r>
          </w:p>
          <w:p w14:paraId="5A9AD7A4" w14:textId="77777777" w:rsidR="001A3531" w:rsidRPr="00480110" w:rsidRDefault="001A3531" w:rsidP="001A3531">
            <w:r w:rsidRPr="00480110">
              <w:rPr>
                <w:b/>
                <w:bCs/>
              </w:rPr>
              <w:t>B4</w:t>
            </w:r>
            <w:r w:rsidRPr="00480110">
              <w:t xml:space="preserve"> Show initiative, being resourceful when faced with a problem and taking responsibility for solving problems within their own remit</w:t>
            </w:r>
          </w:p>
        </w:tc>
      </w:tr>
      <w:tr w:rsidR="001A3531" w:rsidRPr="00480110" w14:paraId="5A6BC668" w14:textId="77777777" w:rsidTr="004B18C0">
        <w:trPr>
          <w:trHeight w:val="455"/>
        </w:trPr>
        <w:tc>
          <w:tcPr>
            <w:tcW w:w="1378" w:type="pct"/>
            <w:tcBorders>
              <w:bottom w:val="single" w:sz="4" w:space="0" w:color="BFBFBF" w:themeColor="background1" w:themeShade="BF"/>
            </w:tcBorders>
            <w:shd w:val="clear" w:color="auto" w:fill="auto"/>
          </w:tcPr>
          <w:p w14:paraId="7CC914D0" w14:textId="77777777" w:rsidR="001A3531" w:rsidRPr="00480110" w:rsidRDefault="001A3531" w:rsidP="001A3531">
            <w:r w:rsidRPr="00480110">
              <w:t>Describes how they have shown initiative, being resourceful when faced with a problem and taking responsibility for solving problems within their own remit.</w:t>
            </w:r>
          </w:p>
          <w:p w14:paraId="635BF704" w14:textId="77777777" w:rsidR="00835F22" w:rsidRPr="00480110" w:rsidRDefault="00835F22" w:rsidP="001A3531"/>
          <w:p w14:paraId="625C8C1C" w14:textId="49307742" w:rsidR="00835F22" w:rsidRPr="00480110" w:rsidRDefault="00835F22" w:rsidP="001A3531"/>
        </w:tc>
        <w:tc>
          <w:tcPr>
            <w:tcW w:w="1530" w:type="pct"/>
            <w:gridSpan w:val="2"/>
            <w:tcBorders>
              <w:bottom w:val="single" w:sz="4" w:space="0" w:color="BFBFBF" w:themeColor="background1" w:themeShade="BF"/>
            </w:tcBorders>
            <w:shd w:val="clear" w:color="auto" w:fill="auto"/>
          </w:tcPr>
          <w:p w14:paraId="13780BFB" w14:textId="77777777" w:rsidR="001A3531" w:rsidRPr="00480110" w:rsidRDefault="001A3531" w:rsidP="001A3531">
            <w:r w:rsidRPr="00480110">
              <w:t>N/A</w:t>
            </w:r>
          </w:p>
        </w:tc>
        <w:tc>
          <w:tcPr>
            <w:tcW w:w="1422" w:type="pct"/>
            <w:tcBorders>
              <w:bottom w:val="single" w:sz="4" w:space="0" w:color="BFBFBF" w:themeColor="background1" w:themeShade="BF"/>
            </w:tcBorders>
            <w:shd w:val="clear" w:color="auto" w:fill="auto"/>
          </w:tcPr>
          <w:p w14:paraId="7F705A25" w14:textId="77777777" w:rsidR="001A3531" w:rsidRPr="00480110" w:rsidRDefault="001A3531" w:rsidP="001A3531"/>
        </w:tc>
        <w:tc>
          <w:tcPr>
            <w:tcW w:w="670" w:type="pct"/>
            <w:tcBorders>
              <w:bottom w:val="single" w:sz="4" w:space="0" w:color="BFBFBF" w:themeColor="background1" w:themeShade="BF"/>
            </w:tcBorders>
            <w:shd w:val="clear" w:color="auto" w:fill="auto"/>
          </w:tcPr>
          <w:p w14:paraId="143F45F7" w14:textId="77777777" w:rsidR="001A3531" w:rsidRPr="00480110" w:rsidRDefault="001A3531" w:rsidP="001A3531"/>
        </w:tc>
      </w:tr>
      <w:tr w:rsidR="001A3531" w:rsidRPr="00480110" w14:paraId="7F3907D7"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73A76E07" w14:textId="77777777" w:rsidR="001A3531" w:rsidRPr="00480110" w:rsidRDefault="001A3531" w:rsidP="001A3531">
            <w:pPr>
              <w:rPr>
                <w:b/>
                <w:bCs/>
              </w:rPr>
            </w:pPr>
            <w:r w:rsidRPr="00480110">
              <w:rPr>
                <w:b/>
                <w:bCs/>
              </w:rPr>
              <w:t>Knowledge, Skills and Behaviours</w:t>
            </w:r>
          </w:p>
          <w:p w14:paraId="7934F21C" w14:textId="77777777" w:rsidR="001A3531" w:rsidRPr="00480110" w:rsidRDefault="001A3531" w:rsidP="001A3531">
            <w:r w:rsidRPr="00480110">
              <w:rPr>
                <w:b/>
                <w:bCs/>
              </w:rPr>
              <w:t>B5</w:t>
            </w:r>
            <w:r w:rsidRPr="00480110">
              <w:t xml:space="preserve"> Thorough and organised. For example, uses their time effectively to complete work to schedule and takes responsibility for managing their own workload and time</w:t>
            </w:r>
          </w:p>
        </w:tc>
      </w:tr>
      <w:tr w:rsidR="001A3531" w:rsidRPr="00480110" w14:paraId="4BCB4516" w14:textId="77777777" w:rsidTr="004B18C0">
        <w:trPr>
          <w:trHeight w:val="455"/>
        </w:trPr>
        <w:tc>
          <w:tcPr>
            <w:tcW w:w="1378" w:type="pct"/>
            <w:tcBorders>
              <w:bottom w:val="single" w:sz="4" w:space="0" w:color="BFBFBF" w:themeColor="background1" w:themeShade="BF"/>
            </w:tcBorders>
            <w:shd w:val="clear" w:color="auto" w:fill="auto"/>
          </w:tcPr>
          <w:p w14:paraId="49EEC40F" w14:textId="22124899" w:rsidR="00A85EFF" w:rsidRPr="00480110" w:rsidRDefault="001A3531" w:rsidP="00835F22">
            <w:r w:rsidRPr="00480110">
              <w:t>Explains how they respond to work tasks with an organised approach which reflects the time limits/guidelines set out by their employer.</w:t>
            </w:r>
          </w:p>
        </w:tc>
        <w:tc>
          <w:tcPr>
            <w:tcW w:w="1530" w:type="pct"/>
            <w:gridSpan w:val="2"/>
            <w:tcBorders>
              <w:bottom w:val="single" w:sz="4" w:space="0" w:color="BFBFBF" w:themeColor="background1" w:themeShade="BF"/>
            </w:tcBorders>
            <w:shd w:val="clear" w:color="auto" w:fill="auto"/>
          </w:tcPr>
          <w:p w14:paraId="67E43E27" w14:textId="77777777" w:rsidR="001A3531" w:rsidRPr="00480110" w:rsidRDefault="001A3531" w:rsidP="001A3531">
            <w:r w:rsidRPr="00480110">
              <w:t>N/A</w:t>
            </w:r>
          </w:p>
        </w:tc>
        <w:tc>
          <w:tcPr>
            <w:tcW w:w="1422" w:type="pct"/>
            <w:tcBorders>
              <w:bottom w:val="single" w:sz="4" w:space="0" w:color="BFBFBF" w:themeColor="background1" w:themeShade="BF"/>
            </w:tcBorders>
            <w:shd w:val="clear" w:color="auto" w:fill="auto"/>
          </w:tcPr>
          <w:p w14:paraId="3A313BAE" w14:textId="77777777" w:rsidR="001A3531" w:rsidRPr="00480110" w:rsidRDefault="001A3531" w:rsidP="001A3531"/>
        </w:tc>
        <w:tc>
          <w:tcPr>
            <w:tcW w:w="670" w:type="pct"/>
            <w:tcBorders>
              <w:bottom w:val="single" w:sz="4" w:space="0" w:color="BFBFBF" w:themeColor="background1" w:themeShade="BF"/>
            </w:tcBorders>
            <w:shd w:val="clear" w:color="auto" w:fill="auto"/>
          </w:tcPr>
          <w:p w14:paraId="0DCB5011" w14:textId="77777777" w:rsidR="001A3531" w:rsidRPr="00480110" w:rsidRDefault="001A3531" w:rsidP="001A3531"/>
        </w:tc>
      </w:tr>
      <w:tr w:rsidR="001A3531" w:rsidRPr="00480110" w14:paraId="50FD1545"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50263D93" w14:textId="77777777" w:rsidR="001A3531" w:rsidRPr="00480110" w:rsidRDefault="001A3531" w:rsidP="001A3531">
            <w:pPr>
              <w:rPr>
                <w:b/>
                <w:bCs/>
              </w:rPr>
            </w:pPr>
            <w:r w:rsidRPr="00480110">
              <w:rPr>
                <w:b/>
                <w:bCs/>
              </w:rPr>
              <w:lastRenderedPageBreak/>
              <w:t>Knowledge, Skills and Behaviours</w:t>
            </w:r>
          </w:p>
          <w:p w14:paraId="66150F69" w14:textId="77777777" w:rsidR="001A3531" w:rsidRPr="00480110" w:rsidRDefault="001A3531" w:rsidP="001A3531">
            <w:r w:rsidRPr="00480110">
              <w:rPr>
                <w:b/>
                <w:bCs/>
              </w:rPr>
              <w:t xml:space="preserve">B6 </w:t>
            </w:r>
            <w:r w:rsidRPr="00480110">
              <w:t>Works effectively with a wide range of people in different roles, internally and externally, with a regard to inclusion &amp; diversity policy</w:t>
            </w:r>
          </w:p>
        </w:tc>
      </w:tr>
      <w:tr w:rsidR="001A3531" w:rsidRPr="00480110" w14:paraId="23013E93" w14:textId="77777777" w:rsidTr="004B18C0">
        <w:trPr>
          <w:trHeight w:val="455"/>
        </w:trPr>
        <w:tc>
          <w:tcPr>
            <w:tcW w:w="1378" w:type="pct"/>
            <w:tcBorders>
              <w:bottom w:val="single" w:sz="4" w:space="0" w:color="BFBFBF" w:themeColor="background1" w:themeShade="BF"/>
            </w:tcBorders>
            <w:shd w:val="clear" w:color="auto" w:fill="auto"/>
          </w:tcPr>
          <w:p w14:paraId="3B125779" w14:textId="77777777" w:rsidR="001A3531" w:rsidRPr="00480110" w:rsidRDefault="001A3531" w:rsidP="001A3531">
            <w:r w:rsidRPr="00480110">
              <w:t>Explains how they establish relationships with co-workers and stakeholders which follows the inclusion and diversity policies of the organisation.</w:t>
            </w:r>
          </w:p>
          <w:p w14:paraId="609B20F2" w14:textId="77777777" w:rsidR="00835F22" w:rsidRPr="00480110" w:rsidRDefault="00835F22" w:rsidP="001A3531"/>
          <w:p w14:paraId="1825E803" w14:textId="49B284BD" w:rsidR="00835F22" w:rsidRPr="00480110" w:rsidRDefault="00835F22" w:rsidP="001A3531"/>
        </w:tc>
        <w:tc>
          <w:tcPr>
            <w:tcW w:w="1530" w:type="pct"/>
            <w:gridSpan w:val="2"/>
            <w:tcBorders>
              <w:bottom w:val="single" w:sz="4" w:space="0" w:color="BFBFBF" w:themeColor="background1" w:themeShade="BF"/>
            </w:tcBorders>
            <w:shd w:val="clear" w:color="auto" w:fill="auto"/>
          </w:tcPr>
          <w:p w14:paraId="01427CCE" w14:textId="77777777" w:rsidR="001A3531" w:rsidRPr="00480110" w:rsidRDefault="001A3531" w:rsidP="001A3531">
            <w:r w:rsidRPr="00480110">
              <w:t>N/A</w:t>
            </w:r>
          </w:p>
        </w:tc>
        <w:tc>
          <w:tcPr>
            <w:tcW w:w="1422" w:type="pct"/>
            <w:tcBorders>
              <w:bottom w:val="single" w:sz="4" w:space="0" w:color="BFBFBF" w:themeColor="background1" w:themeShade="BF"/>
            </w:tcBorders>
            <w:shd w:val="clear" w:color="auto" w:fill="auto"/>
          </w:tcPr>
          <w:p w14:paraId="6EBAA9C6" w14:textId="77777777" w:rsidR="001A3531" w:rsidRPr="00480110" w:rsidRDefault="001A3531" w:rsidP="001A3531"/>
        </w:tc>
        <w:tc>
          <w:tcPr>
            <w:tcW w:w="670" w:type="pct"/>
            <w:tcBorders>
              <w:bottom w:val="single" w:sz="4" w:space="0" w:color="BFBFBF" w:themeColor="background1" w:themeShade="BF"/>
            </w:tcBorders>
            <w:shd w:val="clear" w:color="auto" w:fill="auto"/>
          </w:tcPr>
          <w:p w14:paraId="0A1000F4" w14:textId="77777777" w:rsidR="001A3531" w:rsidRPr="00480110" w:rsidRDefault="001A3531" w:rsidP="001A3531"/>
        </w:tc>
      </w:tr>
      <w:tr w:rsidR="001A3531" w:rsidRPr="00480110" w14:paraId="1B15D130"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01CA4E25" w14:textId="77777777" w:rsidR="001A3531" w:rsidRPr="00480110" w:rsidRDefault="001A3531" w:rsidP="001A3531">
            <w:pPr>
              <w:rPr>
                <w:b/>
                <w:bCs/>
              </w:rPr>
            </w:pPr>
            <w:r w:rsidRPr="00480110">
              <w:rPr>
                <w:b/>
                <w:bCs/>
              </w:rPr>
              <w:t>Knowledge, Skills and Behaviours</w:t>
            </w:r>
          </w:p>
          <w:p w14:paraId="49249285" w14:textId="77777777" w:rsidR="001A3531" w:rsidRPr="00480110" w:rsidRDefault="001A3531" w:rsidP="001A3531">
            <w:r w:rsidRPr="00480110">
              <w:rPr>
                <w:b/>
                <w:bCs/>
              </w:rPr>
              <w:t>B7</w:t>
            </w:r>
            <w:r w:rsidRPr="00480110">
              <w:t xml:space="preserve"> Communicates effectively in a wide variety of situations for example contributing effectively to meetings and presenting complex information to technical and non-technical audiences</w:t>
            </w:r>
          </w:p>
        </w:tc>
      </w:tr>
      <w:tr w:rsidR="001A3531" w:rsidRPr="00480110" w14:paraId="3BC5C489" w14:textId="77777777" w:rsidTr="004B18C0">
        <w:trPr>
          <w:trHeight w:val="455"/>
        </w:trPr>
        <w:tc>
          <w:tcPr>
            <w:tcW w:w="1378" w:type="pct"/>
            <w:tcBorders>
              <w:bottom w:val="single" w:sz="4" w:space="0" w:color="BFBFBF" w:themeColor="background1" w:themeShade="BF"/>
            </w:tcBorders>
            <w:shd w:val="clear" w:color="auto" w:fill="auto"/>
          </w:tcPr>
          <w:p w14:paraId="2F06D2E3" w14:textId="3A4BDF66" w:rsidR="00A85EFF" w:rsidRPr="00480110" w:rsidRDefault="001A3531" w:rsidP="00835F22">
            <w:r w:rsidRPr="00480110">
              <w:t>Explains how they establish a style of communication which reflects the audience and situational context and adapts this style to present the same information to technical and non-technical audiences.</w:t>
            </w:r>
          </w:p>
        </w:tc>
        <w:tc>
          <w:tcPr>
            <w:tcW w:w="1530" w:type="pct"/>
            <w:gridSpan w:val="2"/>
            <w:tcBorders>
              <w:bottom w:val="single" w:sz="4" w:space="0" w:color="BFBFBF" w:themeColor="background1" w:themeShade="BF"/>
            </w:tcBorders>
            <w:shd w:val="clear" w:color="auto" w:fill="auto"/>
          </w:tcPr>
          <w:p w14:paraId="33D52E00" w14:textId="77777777" w:rsidR="001A3531" w:rsidRPr="00480110" w:rsidRDefault="001A3531" w:rsidP="001A3531">
            <w:r w:rsidRPr="00480110">
              <w:t>N/A</w:t>
            </w:r>
          </w:p>
        </w:tc>
        <w:tc>
          <w:tcPr>
            <w:tcW w:w="1422" w:type="pct"/>
            <w:tcBorders>
              <w:bottom w:val="single" w:sz="4" w:space="0" w:color="BFBFBF" w:themeColor="background1" w:themeShade="BF"/>
            </w:tcBorders>
            <w:shd w:val="clear" w:color="auto" w:fill="auto"/>
          </w:tcPr>
          <w:p w14:paraId="1452802F" w14:textId="77777777" w:rsidR="001A3531" w:rsidRPr="00480110" w:rsidRDefault="001A3531" w:rsidP="001A3531"/>
        </w:tc>
        <w:tc>
          <w:tcPr>
            <w:tcW w:w="670" w:type="pct"/>
            <w:tcBorders>
              <w:bottom w:val="single" w:sz="4" w:space="0" w:color="BFBFBF" w:themeColor="background1" w:themeShade="BF"/>
            </w:tcBorders>
            <w:shd w:val="clear" w:color="auto" w:fill="auto"/>
          </w:tcPr>
          <w:p w14:paraId="3C0C37CF" w14:textId="77777777" w:rsidR="001A3531" w:rsidRPr="00480110" w:rsidRDefault="001A3531" w:rsidP="001A3531"/>
        </w:tc>
      </w:tr>
      <w:tr w:rsidR="001A3531" w:rsidRPr="00480110" w14:paraId="0F12639B"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2D11886C" w14:textId="77777777" w:rsidR="001A3531" w:rsidRPr="00480110" w:rsidRDefault="001A3531" w:rsidP="001A3531">
            <w:pPr>
              <w:rPr>
                <w:b/>
                <w:bCs/>
              </w:rPr>
            </w:pPr>
            <w:r w:rsidRPr="00480110">
              <w:rPr>
                <w:b/>
                <w:bCs/>
              </w:rPr>
              <w:lastRenderedPageBreak/>
              <w:t>Knowledge, Skills and Behaviours</w:t>
            </w:r>
          </w:p>
          <w:p w14:paraId="14AB6A1C" w14:textId="77777777" w:rsidR="001A3531" w:rsidRPr="00480110" w:rsidRDefault="001A3531" w:rsidP="001A3531">
            <w:r w:rsidRPr="00480110">
              <w:rPr>
                <w:b/>
                <w:bCs/>
              </w:rPr>
              <w:t>B8</w:t>
            </w:r>
            <w:r w:rsidRPr="00480110">
              <w:t xml:space="preserve"> Maintains a productive, professional, and secure working environment</w:t>
            </w:r>
          </w:p>
        </w:tc>
      </w:tr>
      <w:tr w:rsidR="001A3531" w:rsidRPr="00480110" w14:paraId="28C5B4BD" w14:textId="77777777" w:rsidTr="004B18C0">
        <w:trPr>
          <w:trHeight w:val="455"/>
        </w:trPr>
        <w:tc>
          <w:tcPr>
            <w:tcW w:w="1378" w:type="pct"/>
            <w:tcBorders>
              <w:bottom w:val="single" w:sz="4" w:space="0" w:color="BFBFBF" w:themeColor="background1" w:themeShade="BF"/>
            </w:tcBorders>
            <w:shd w:val="clear" w:color="auto" w:fill="auto"/>
          </w:tcPr>
          <w:p w14:paraId="4F83E3F6" w14:textId="77777777" w:rsidR="001A3531" w:rsidRPr="00480110" w:rsidRDefault="001A3531" w:rsidP="001A3531">
            <w:r w:rsidRPr="00480110">
              <w:t>Describes their approach to productivity, professionalism and the security of the working environment which reflects standard operating procedures and the principles/policies/guidelines set out by the organisation.</w:t>
            </w:r>
          </w:p>
        </w:tc>
        <w:tc>
          <w:tcPr>
            <w:tcW w:w="1530" w:type="pct"/>
            <w:gridSpan w:val="2"/>
            <w:tcBorders>
              <w:bottom w:val="single" w:sz="4" w:space="0" w:color="BFBFBF" w:themeColor="background1" w:themeShade="BF"/>
            </w:tcBorders>
            <w:shd w:val="clear" w:color="auto" w:fill="auto"/>
          </w:tcPr>
          <w:p w14:paraId="11CD261E" w14:textId="77777777" w:rsidR="001A3531" w:rsidRPr="00480110" w:rsidRDefault="001A3531" w:rsidP="001A3531">
            <w:r w:rsidRPr="00480110">
              <w:t>N/A</w:t>
            </w:r>
          </w:p>
        </w:tc>
        <w:tc>
          <w:tcPr>
            <w:tcW w:w="1422" w:type="pct"/>
            <w:tcBorders>
              <w:bottom w:val="single" w:sz="4" w:space="0" w:color="BFBFBF" w:themeColor="background1" w:themeShade="BF"/>
            </w:tcBorders>
            <w:shd w:val="clear" w:color="auto" w:fill="auto"/>
          </w:tcPr>
          <w:p w14:paraId="063C06E6" w14:textId="77777777" w:rsidR="001A3531" w:rsidRPr="00480110" w:rsidRDefault="001A3531" w:rsidP="001A3531"/>
        </w:tc>
        <w:tc>
          <w:tcPr>
            <w:tcW w:w="670" w:type="pct"/>
            <w:tcBorders>
              <w:bottom w:val="single" w:sz="4" w:space="0" w:color="BFBFBF" w:themeColor="background1" w:themeShade="BF"/>
            </w:tcBorders>
            <w:shd w:val="clear" w:color="auto" w:fill="auto"/>
          </w:tcPr>
          <w:p w14:paraId="47E1494C" w14:textId="77777777" w:rsidR="001A3531" w:rsidRPr="00480110" w:rsidRDefault="001A3531" w:rsidP="001A3531"/>
        </w:tc>
      </w:tr>
    </w:tbl>
    <w:p w14:paraId="5A9E763A" w14:textId="77777777" w:rsidR="005B6F94" w:rsidRPr="00480110" w:rsidRDefault="005B6F94" w:rsidP="005B6F94"/>
    <w:p w14:paraId="52D33684" w14:textId="77777777" w:rsidR="005B6F94" w:rsidRPr="00480110" w:rsidRDefault="005B6F94" w:rsidP="005B6F94">
      <w:pPr>
        <w:sectPr w:rsidR="005B6F94" w:rsidRPr="00480110" w:rsidSect="001A3531">
          <w:pgSz w:w="16838" w:h="11906" w:orient="landscape"/>
          <w:pgMar w:top="1440" w:right="1418" w:bottom="1440" w:left="1440" w:header="270" w:footer="708" w:gutter="0"/>
          <w:cols w:space="708"/>
          <w:docGrid w:linePitch="360"/>
        </w:sectPr>
      </w:pPr>
    </w:p>
    <w:p w14:paraId="27D883CB" w14:textId="7CE60B59" w:rsidR="00BB5D95" w:rsidRPr="00480110" w:rsidRDefault="00BB5D95" w:rsidP="00BB5D95">
      <w:pPr>
        <w:pStyle w:val="Heading1-nonewpage"/>
      </w:pPr>
      <w:bookmarkStart w:id="22" w:name="_Toc131063384"/>
      <w:r w:rsidRPr="00480110">
        <w:lastRenderedPageBreak/>
        <w:t>9661-</w:t>
      </w:r>
      <w:r w:rsidR="004151D7" w:rsidRPr="00480110">
        <w:t>700</w:t>
      </w:r>
      <w:r w:rsidRPr="00480110">
        <w:t>: Declaration of Authenticity – Portfolio of Evidence</w:t>
      </w:r>
      <w:bookmarkEnd w:id="22"/>
    </w:p>
    <w:p w14:paraId="07FF9E06" w14:textId="77777777" w:rsidR="00C11A5A" w:rsidRPr="00480110" w:rsidRDefault="00C11A5A" w:rsidP="00C11A5A">
      <w:pPr>
        <w:rPr>
          <w:rFonts w:ascii="Arial" w:eastAsia="Avenir LT Std 35 Light,Arial,Ti" w:hAnsi="Arial" w:cs="Arial"/>
        </w:rPr>
      </w:pPr>
      <w:bookmarkStart w:id="23" w:name="_Hlk104295108"/>
      <w:r w:rsidRPr="00480110">
        <w:rPr>
          <w:rFonts w:ascii="Arial" w:eastAsia="Avenir LT Std 35 Light" w:hAnsi="Arial" w:cs="Arial"/>
        </w:rPr>
        <w:t xml:space="preserve">The Declaration of Authenticity must be completed as appropriate and submitted to City &amp; Guilds with the apprentice’s evidence for End-point Assessment. </w:t>
      </w:r>
    </w:p>
    <w:p w14:paraId="745E0F76" w14:textId="77777777" w:rsidR="00C11A5A" w:rsidRPr="00480110" w:rsidRDefault="00C11A5A" w:rsidP="00C11A5A">
      <w:pPr>
        <w:rPr>
          <w:rFonts w:ascii="Arial" w:hAnsi="Arial" w:cs="Arial"/>
        </w:rPr>
      </w:pPr>
    </w:p>
    <w:tbl>
      <w:tblPr>
        <w:tblStyle w:val="TableStandardHeaderAlternateRows-XY3"/>
        <w:tblW w:w="8931" w:type="dxa"/>
        <w:tblInd w:w="-5" w:type="dxa"/>
        <w:tblLook w:val="01E0" w:firstRow="1" w:lastRow="1" w:firstColumn="1" w:lastColumn="1" w:noHBand="0" w:noVBand="0"/>
      </w:tblPr>
      <w:tblGrid>
        <w:gridCol w:w="1432"/>
        <w:gridCol w:w="3671"/>
        <w:gridCol w:w="1555"/>
        <w:gridCol w:w="2273"/>
      </w:tblGrid>
      <w:tr w:rsidR="00C11A5A" w:rsidRPr="00480110" w14:paraId="49DCC7DE" w14:textId="77777777" w:rsidTr="006D62A7">
        <w:trPr>
          <w:cnfStyle w:val="100000000000" w:firstRow="1" w:lastRow="0" w:firstColumn="0" w:lastColumn="0" w:oddVBand="0" w:evenVBand="0" w:oddHBand="0" w:evenHBand="0" w:firstRowFirstColumn="0" w:firstRowLastColumn="0" w:lastRowFirstColumn="0" w:lastRowLastColumn="0"/>
        </w:trPr>
        <w:tc>
          <w:tcPr>
            <w:tcW w:w="14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3C296CA" w14:textId="11A2C2BA" w:rsidR="00C11A5A" w:rsidRPr="00480110" w:rsidRDefault="00C11A5A" w:rsidP="00961978">
            <w:pPr>
              <w:rPr>
                <w:rFonts w:ascii="Arial" w:eastAsia="Avenir LT Std 35 Light,Arial,Ca" w:hAnsi="Arial" w:cs="Arial"/>
                <w:color w:val="auto"/>
              </w:rPr>
            </w:pPr>
            <w:r w:rsidRPr="00480110">
              <w:rPr>
                <w:rFonts w:ascii="Arial" w:eastAsia="Avenir LT Std 35 Light" w:hAnsi="Arial" w:cs="Arial"/>
                <w:color w:val="auto"/>
              </w:rPr>
              <w:t>Apprentice</w:t>
            </w:r>
            <w:r w:rsidR="00961978" w:rsidRPr="00480110">
              <w:rPr>
                <w:rFonts w:ascii="Arial" w:eastAsia="Avenir LT Std 35 Light" w:hAnsi="Arial" w:cs="Arial"/>
                <w:color w:val="auto"/>
              </w:rPr>
              <w:t xml:space="preserve"> </w:t>
            </w:r>
            <w:r w:rsidRPr="00480110">
              <w:rPr>
                <w:rFonts w:ascii="Arial" w:eastAsia="Avenir LT Std 35 Light" w:hAnsi="Arial" w:cs="Arial"/>
                <w:color w:val="auto"/>
              </w:rPr>
              <w:t>Name</w:t>
            </w:r>
          </w:p>
        </w:tc>
        <w:tc>
          <w:tcPr>
            <w:tcW w:w="3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B1F7489" w14:textId="77777777" w:rsidR="00C11A5A" w:rsidRPr="00480110" w:rsidRDefault="00C11A5A" w:rsidP="006D62A7">
            <w:pPr>
              <w:rPr>
                <w:rFonts w:ascii="Arial" w:eastAsia="Avenir LT Std 35 Light,Arial,Ca" w:hAnsi="Arial" w:cs="Arial"/>
                <w:b w:val="0"/>
                <w:color w:val="C4BC96"/>
              </w:rPr>
            </w:pPr>
            <w:r w:rsidRPr="00480110">
              <w:rPr>
                <w:rFonts w:ascii="Arial" w:eastAsia="Avenir LT Std 35 Light" w:hAnsi="Arial" w:cs="Arial"/>
                <w:b w:val="0"/>
                <w:color w:val="BFBFBF" w:themeColor="background1" w:themeShade="BF"/>
              </w:rPr>
              <w:t>Apprentice Name</w:t>
            </w:r>
          </w:p>
        </w:t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BE67900" w14:textId="3008F880" w:rsidR="00C11A5A" w:rsidRPr="00480110" w:rsidRDefault="00C11A5A" w:rsidP="00961978">
            <w:pPr>
              <w:rPr>
                <w:rFonts w:ascii="Arial" w:eastAsia="Avenir LT Std 35 Light,Arial,Ca" w:hAnsi="Arial" w:cs="Arial"/>
                <w:color w:val="auto"/>
              </w:rPr>
            </w:pPr>
            <w:r w:rsidRPr="00480110">
              <w:rPr>
                <w:rFonts w:ascii="Arial" w:eastAsia="Avenir LT Std 35 Light" w:hAnsi="Arial" w:cs="Arial"/>
                <w:color w:val="auto"/>
              </w:rPr>
              <w:t>Enrolment Number</w:t>
            </w:r>
          </w:p>
        </w:tc>
        <w:tc>
          <w:tcPr>
            <w:tcW w:w="2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3BCB79D" w14:textId="77777777" w:rsidR="00C11A5A" w:rsidRPr="00480110" w:rsidRDefault="00C11A5A" w:rsidP="006D62A7">
            <w:pPr>
              <w:rPr>
                <w:rFonts w:ascii="Arial" w:eastAsia="Avenir LT Std 35 Light,Arial,Ca" w:hAnsi="Arial" w:cs="Arial"/>
                <w:b w:val="0"/>
                <w:color w:val="auto"/>
              </w:rPr>
            </w:pPr>
            <w:r w:rsidRPr="00480110">
              <w:rPr>
                <w:rFonts w:ascii="Arial" w:eastAsia="Avenir LT Std 35 Light" w:hAnsi="Arial" w:cs="Arial"/>
                <w:b w:val="0"/>
                <w:color w:val="BFBFBF" w:themeColor="background1" w:themeShade="BF"/>
              </w:rPr>
              <w:t>1234567</w:t>
            </w:r>
          </w:p>
        </w:tc>
      </w:tr>
    </w:tbl>
    <w:p w14:paraId="35EC7494" w14:textId="77777777" w:rsidR="00C11A5A" w:rsidRPr="00480110" w:rsidRDefault="00C11A5A" w:rsidP="00C11A5A">
      <w:pPr>
        <w:rPr>
          <w:rFonts w:ascii="Arial" w:hAnsi="Arial" w:cs="Arial"/>
        </w:rPr>
      </w:pPr>
    </w:p>
    <w:p w14:paraId="4B411EF1" w14:textId="77777777" w:rsidR="00C11A5A" w:rsidRPr="00480110" w:rsidRDefault="00C11A5A" w:rsidP="00C11A5A">
      <w:pPr>
        <w:rPr>
          <w:rFonts w:ascii="Arial" w:eastAsia="Bitter,Arial,Times New Roman" w:hAnsi="Arial" w:cs="Arial"/>
          <w:b/>
          <w:bCs/>
          <w:color w:val="D81E05"/>
        </w:rPr>
      </w:pPr>
      <w:r w:rsidRPr="00480110">
        <w:rPr>
          <w:rFonts w:ascii="Arial" w:eastAsia="Bitter" w:hAnsi="Arial" w:cs="Arial"/>
          <w:b/>
          <w:bCs/>
          <w:color w:val="D81E05"/>
        </w:rPr>
        <w:t>Apprentice declaration:</w:t>
      </w:r>
    </w:p>
    <w:p w14:paraId="4C5A510D" w14:textId="77777777" w:rsidR="00C11A5A" w:rsidRPr="00480110" w:rsidRDefault="00C11A5A" w:rsidP="00C11A5A">
      <w:pPr>
        <w:spacing w:after="0"/>
        <w:rPr>
          <w:rFonts w:ascii="Arial" w:eastAsia="Avenir LT Std 35 Light,Arial,Ti" w:hAnsi="Arial" w:cs="Arial"/>
        </w:rPr>
      </w:pPr>
      <w:r w:rsidRPr="00480110">
        <w:rPr>
          <w:rFonts w:ascii="Arial" w:eastAsia="Avenir LT Std 35 Light" w:hAnsi="Arial" w:cs="Arial"/>
        </w:rPr>
        <w:t>I confirm that all work submitted is my own and that I have acknowledged any sources I have used.</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8"/>
      </w:tblGrid>
      <w:tr w:rsidR="00C11A5A" w:rsidRPr="00480110" w14:paraId="17614513" w14:textId="77777777" w:rsidTr="006D62A7">
        <w:trPr>
          <w:trHeight w:val="771"/>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1C617E2" w14:textId="77777777" w:rsidR="00C11A5A" w:rsidRPr="00480110" w:rsidRDefault="00C11A5A" w:rsidP="006D62A7">
            <w:pPr>
              <w:rPr>
                <w:rFonts w:ascii="Arial" w:eastAsia="Avenir LT Std 35 Light,Arial,Ti" w:hAnsi="Arial" w:cs="Arial"/>
                <w:b/>
                <w:bCs/>
              </w:rPr>
            </w:pPr>
            <w:r w:rsidRPr="00480110">
              <w:rPr>
                <w:rFonts w:ascii="Arial" w:eastAsia="Avenir LT Std 35 Light" w:hAnsi="Arial" w:cs="Arial"/>
                <w:b/>
                <w:bCs/>
              </w:rPr>
              <w:t>Apprentice</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78EFC51" w14:textId="77777777" w:rsidR="00C11A5A" w:rsidRPr="00480110" w:rsidRDefault="00C11A5A" w:rsidP="006D62A7">
            <w:pPr>
              <w:rPr>
                <w:rFonts w:ascii="Arial" w:eastAsia="Avenir LT Std 35 Light,Arial,Ti" w:hAnsi="Arial" w:cs="Arial"/>
                <w:color w:val="BFBFBF" w:themeColor="background1" w:themeShade="BF"/>
              </w:rPr>
            </w:pPr>
            <w:r w:rsidRPr="00480110">
              <w:rPr>
                <w:rFonts w:ascii="Arial" w:eastAsia="Avenir LT Std 35 Light" w:hAnsi="Arial" w:cs="Arial"/>
                <w:color w:val="BFBFBF" w:themeColor="background1" w:themeShade="BF"/>
              </w:rPr>
              <w:t xml:space="preserve">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3726047" w14:textId="77777777" w:rsidR="00C11A5A" w:rsidRPr="00480110" w:rsidRDefault="00C11A5A" w:rsidP="006D62A7">
            <w:pPr>
              <w:rPr>
                <w:rFonts w:ascii="Arial" w:eastAsia="Avenir LT Std 35 Light,Arial,Ti" w:hAnsi="Arial" w:cs="Arial"/>
                <w:b/>
                <w:bCs/>
              </w:rPr>
            </w:pPr>
            <w:r w:rsidRPr="00480110">
              <w:rPr>
                <w:rFonts w:ascii="Arial" w:eastAsia="Avenir LT Std 35 Light" w:hAnsi="Arial" w:cs="Arial"/>
                <w:b/>
                <w:bCs/>
              </w:rPr>
              <w:t>Date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E46E1E" w14:textId="77777777" w:rsidR="00C11A5A" w:rsidRPr="00480110" w:rsidRDefault="00C11A5A" w:rsidP="006D62A7">
            <w:pPr>
              <w:rPr>
                <w:rFonts w:ascii="Arial" w:eastAsia="Avenir LT Std 35 Light,Arial,Ti" w:hAnsi="Arial" w:cs="Arial"/>
                <w:color w:val="BFBFBF" w:themeColor="background1" w:themeShade="BF"/>
              </w:rPr>
            </w:pPr>
            <w:r w:rsidRPr="00480110">
              <w:rPr>
                <w:rFonts w:ascii="Arial" w:eastAsia="Avenir LT Std 35 Light" w:hAnsi="Arial" w:cs="Arial"/>
                <w:color w:val="BFBFBF" w:themeColor="background1" w:themeShade="BF"/>
              </w:rPr>
              <w:t>DD/MM/YY</w:t>
            </w:r>
          </w:p>
        </w:tc>
      </w:tr>
    </w:tbl>
    <w:p w14:paraId="09A3AB05" w14:textId="77777777" w:rsidR="00C11A5A" w:rsidRPr="00480110" w:rsidRDefault="00C11A5A" w:rsidP="00C11A5A">
      <w:pPr>
        <w:spacing w:after="0"/>
        <w:rPr>
          <w:rFonts w:ascii="Arial" w:hAnsi="Arial" w:cs="Arial"/>
          <w:b/>
        </w:rPr>
      </w:pPr>
    </w:p>
    <w:p w14:paraId="66E48C5F" w14:textId="77777777" w:rsidR="00C11A5A" w:rsidRPr="00480110" w:rsidRDefault="00C11A5A" w:rsidP="00C11A5A">
      <w:pPr>
        <w:spacing w:after="0"/>
        <w:rPr>
          <w:rFonts w:ascii="Arial" w:eastAsia="Bitter,Arial,Times New Roman" w:hAnsi="Arial" w:cs="Arial"/>
          <w:b/>
          <w:bCs/>
          <w:color w:val="D81E05"/>
        </w:rPr>
      </w:pPr>
      <w:r w:rsidRPr="00480110">
        <w:rPr>
          <w:rFonts w:ascii="Arial" w:eastAsia="Bitter" w:hAnsi="Arial" w:cs="Arial"/>
          <w:b/>
          <w:bCs/>
          <w:color w:val="D81E05"/>
        </w:rPr>
        <w:t>Employer representative declaration:</w:t>
      </w:r>
    </w:p>
    <w:p w14:paraId="74871B65" w14:textId="77777777" w:rsidR="00C11A5A" w:rsidRPr="00480110" w:rsidRDefault="00C11A5A" w:rsidP="00C11A5A">
      <w:r w:rsidRPr="00480110">
        <w:rPr>
          <w:rFonts w:ascii="Arial" w:eastAsia="Avenir LT Std 35 Light" w:hAnsi="Arial" w:cs="Arial"/>
        </w:rPr>
        <w:t>I confirm that all work was conducted under conditions designed to assure the authenticity of the apprentice’s work, and am satisfied that, to the best of my knowledge, the work produced is solely that of the apprentice.</w:t>
      </w:r>
      <w:r w:rsidRPr="00480110">
        <w:t xml:space="preserve"> </w:t>
      </w:r>
    </w:p>
    <w:p w14:paraId="7E32EF0B" w14:textId="77777777" w:rsidR="00C11A5A" w:rsidRPr="00480110" w:rsidRDefault="00C11A5A" w:rsidP="00C11A5A">
      <w:pPr>
        <w:rPr>
          <w:rFonts w:ascii="Arial" w:eastAsia="Avenir LT Std 35 Light,Arial,Ti" w:hAnsi="Arial" w:cs="Arial"/>
        </w:rPr>
      </w:pPr>
      <w:r w:rsidRPr="00480110">
        <w:rPr>
          <w:rFonts w:ascii="Arial" w:eastAsia="Avenir LT Std 35 Light" w:hAnsi="Arial" w:cs="Arial"/>
        </w:rPr>
        <w:t>I confirm that the evidence presented by the apprentice is ready for End-point Assessment. It is valid, authentic, reliable and current and sufficient to meet the requirements of the relevant Standard.</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8"/>
      </w:tblGrid>
      <w:tr w:rsidR="00C11A5A" w:rsidRPr="00480110" w14:paraId="53B34873" w14:textId="77777777" w:rsidTr="006D62A7">
        <w:trPr>
          <w:trHeight w:val="771"/>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CD4B2C7" w14:textId="77777777" w:rsidR="00C11A5A" w:rsidRPr="00480110" w:rsidRDefault="00C11A5A" w:rsidP="006D62A7">
            <w:pPr>
              <w:rPr>
                <w:rFonts w:ascii="Arial" w:eastAsia="Avenir LT Std 35 Light,Arial,Ti" w:hAnsi="Arial" w:cs="Arial"/>
                <w:b/>
                <w:bCs/>
              </w:rPr>
            </w:pPr>
            <w:r w:rsidRPr="00480110">
              <w:rPr>
                <w:rFonts w:ascii="Arial" w:eastAsia="Avenir LT Std 35 Light" w:hAnsi="Arial" w:cs="Arial"/>
                <w:b/>
                <w:bCs/>
              </w:rPr>
              <w:t>Employer Representative</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6DB3F22" w14:textId="77777777" w:rsidR="00C11A5A" w:rsidRPr="00480110" w:rsidRDefault="00C11A5A" w:rsidP="006D62A7">
            <w:pPr>
              <w:rPr>
                <w:rFonts w:ascii="Arial" w:eastAsia="Avenir LT Std 35 Light,Arial,Ti" w:hAnsi="Arial" w:cs="Arial"/>
                <w:color w:val="BFBFBF" w:themeColor="background1" w:themeShade="BF"/>
              </w:rPr>
            </w:pPr>
            <w:r w:rsidRPr="00480110">
              <w:rPr>
                <w:rFonts w:ascii="Arial" w:eastAsia="Avenir LT Std 35 Light" w:hAnsi="Arial" w:cs="Arial"/>
                <w:color w:val="BFBFBF" w:themeColor="background1" w:themeShade="BF"/>
              </w:rPr>
              <w:t xml:space="preserve">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411C6BB" w14:textId="77777777" w:rsidR="00C11A5A" w:rsidRPr="00480110" w:rsidRDefault="00C11A5A" w:rsidP="006D62A7">
            <w:pPr>
              <w:rPr>
                <w:rFonts w:ascii="Arial" w:eastAsia="Avenir LT Std 35 Light,Arial,Ti" w:hAnsi="Arial" w:cs="Arial"/>
                <w:b/>
                <w:bCs/>
              </w:rPr>
            </w:pPr>
            <w:r w:rsidRPr="00480110">
              <w:rPr>
                <w:rFonts w:ascii="Arial" w:eastAsia="Avenir LT Std 35 Light" w:hAnsi="Arial" w:cs="Arial"/>
                <w:b/>
                <w:bCs/>
              </w:rPr>
              <w:t>Date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01C36E" w14:textId="77777777" w:rsidR="00C11A5A" w:rsidRPr="00480110" w:rsidRDefault="00C11A5A" w:rsidP="006D62A7">
            <w:pPr>
              <w:rPr>
                <w:rFonts w:ascii="Arial" w:eastAsia="Avenir LT Std 35 Light,Arial,Ti" w:hAnsi="Arial" w:cs="Arial"/>
                <w:color w:val="BFBFBF" w:themeColor="background1" w:themeShade="BF"/>
              </w:rPr>
            </w:pPr>
            <w:r w:rsidRPr="00480110">
              <w:rPr>
                <w:rFonts w:ascii="Arial" w:eastAsia="Avenir LT Std 35 Light" w:hAnsi="Arial" w:cs="Arial"/>
                <w:color w:val="BFBFBF" w:themeColor="background1" w:themeShade="BF"/>
              </w:rPr>
              <w:t>DD/MM/YY</w:t>
            </w:r>
          </w:p>
        </w:tc>
      </w:tr>
    </w:tbl>
    <w:p w14:paraId="1FEF366D" w14:textId="77777777" w:rsidR="00C11A5A" w:rsidRPr="00480110" w:rsidRDefault="00C11A5A" w:rsidP="00C11A5A">
      <w:pPr>
        <w:rPr>
          <w:rFonts w:ascii="Arial" w:hAnsi="Arial" w:cs="Arial"/>
        </w:rPr>
      </w:pPr>
    </w:p>
    <w:p w14:paraId="3707B47D" w14:textId="77777777" w:rsidR="00C11A5A" w:rsidRPr="00480110" w:rsidRDefault="00C11A5A" w:rsidP="00C11A5A">
      <w:pPr>
        <w:rPr>
          <w:rFonts w:ascii="Arial" w:eastAsia="Arial,Times New Roman" w:hAnsi="Arial" w:cs="Arial"/>
          <w:b/>
          <w:bCs/>
          <w:color w:val="D81E05"/>
        </w:rPr>
      </w:pPr>
      <w:r w:rsidRPr="00480110">
        <w:rPr>
          <w:rFonts w:ascii="Arial" w:eastAsia="Bitter" w:hAnsi="Arial" w:cs="Arial"/>
          <w:b/>
          <w:bCs/>
          <w:color w:val="D81E05"/>
        </w:rPr>
        <w:t>Provider declaration (if appropriate)</w:t>
      </w:r>
      <w:r w:rsidRPr="00480110">
        <w:rPr>
          <w:rFonts w:ascii="Arial" w:eastAsia="Arial,Times New Roman" w:hAnsi="Arial" w:cs="Arial"/>
          <w:b/>
          <w:bCs/>
          <w:color w:val="D81E05"/>
        </w:rPr>
        <w:t xml:space="preserve">: </w:t>
      </w:r>
    </w:p>
    <w:p w14:paraId="5298CC38" w14:textId="77777777" w:rsidR="00C11A5A" w:rsidRPr="00480110" w:rsidRDefault="00C11A5A" w:rsidP="00C11A5A">
      <w:pPr>
        <w:rPr>
          <w:rFonts w:ascii="Arial" w:eastAsia="Avenir LT Std 35 Light,Arial,Ti" w:hAnsi="Arial" w:cs="Arial"/>
        </w:rPr>
      </w:pPr>
      <w:r w:rsidRPr="00480110">
        <w:rPr>
          <w:rFonts w:ascii="Arial" w:eastAsia="Avenir LT Std 35 Light" w:hAnsi="Arial" w:cs="Arial"/>
        </w:rPr>
        <w:t>I confirm that the evidence presented by the apprentice is ready for End-point Assessment. It is valid, authentic, reliable and current and sufficient to meet the requirements of the relevant Standard.</w:t>
      </w:r>
    </w:p>
    <w:tbl>
      <w:tblPr>
        <w:tblW w:w="892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9"/>
      </w:tblGrid>
      <w:tr w:rsidR="00C11A5A" w:rsidRPr="00480110" w14:paraId="58ABD6F2" w14:textId="77777777" w:rsidTr="00D23E71">
        <w:trPr>
          <w:trHeight w:val="777"/>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822F142" w14:textId="77777777" w:rsidR="00C11A5A" w:rsidRPr="00480110" w:rsidRDefault="00C11A5A" w:rsidP="006D62A7">
            <w:pPr>
              <w:rPr>
                <w:rFonts w:ascii="Arial" w:eastAsia="Avenir LT Std 35 Light,Arial,Ti" w:hAnsi="Arial" w:cs="Arial"/>
                <w:b/>
                <w:bCs/>
              </w:rPr>
            </w:pPr>
            <w:r w:rsidRPr="00480110">
              <w:rPr>
                <w:rFonts w:ascii="Arial" w:eastAsia="Avenir LT Std 35 Light" w:hAnsi="Arial" w:cs="Arial"/>
                <w:b/>
                <w:bCs/>
              </w:rPr>
              <w:t>Provider</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8E5DD8" w14:textId="77777777" w:rsidR="00C11A5A" w:rsidRPr="00480110" w:rsidRDefault="00C11A5A" w:rsidP="006D62A7">
            <w:pPr>
              <w:rPr>
                <w:rFonts w:ascii="Arial" w:eastAsia="Avenir LT Std 35 Light,Arial,Ti" w:hAnsi="Arial" w:cs="Arial"/>
                <w:color w:val="BFBFBF" w:themeColor="background1" w:themeShade="BF"/>
              </w:rPr>
            </w:pPr>
            <w:r w:rsidRPr="00480110">
              <w:rPr>
                <w:rFonts w:ascii="Arial" w:eastAsia="Avenir LT Std 35 Light" w:hAnsi="Arial" w:cs="Arial"/>
                <w:color w:val="BFBFBF" w:themeColor="background1" w:themeShade="BF"/>
              </w:rPr>
              <w:t xml:space="preserve">Name &amp; 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3B324D3" w14:textId="77777777" w:rsidR="00C11A5A" w:rsidRPr="00480110" w:rsidRDefault="00C11A5A" w:rsidP="006D62A7">
            <w:pPr>
              <w:rPr>
                <w:rFonts w:ascii="Arial" w:eastAsia="Avenir LT Std 35 Light,Arial,Ti" w:hAnsi="Arial" w:cs="Arial"/>
                <w:b/>
                <w:bCs/>
              </w:rPr>
            </w:pPr>
            <w:r w:rsidRPr="00480110">
              <w:rPr>
                <w:rFonts w:ascii="Arial" w:eastAsia="Avenir LT Std 35 Light" w:hAnsi="Arial" w:cs="Arial"/>
                <w:b/>
                <w:bCs/>
              </w:rPr>
              <w:t>Date</w:t>
            </w:r>
          </w:p>
        </w:tc>
        <w:tc>
          <w:tcPr>
            <w:tcW w:w="22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988825" w14:textId="77777777" w:rsidR="00C11A5A" w:rsidRPr="00480110" w:rsidRDefault="00C11A5A" w:rsidP="006D62A7">
            <w:pPr>
              <w:rPr>
                <w:rFonts w:ascii="Arial" w:eastAsia="Avenir LT Std 35 Light,Arial,Ti" w:hAnsi="Arial" w:cs="Arial"/>
                <w:color w:val="BFBFBF" w:themeColor="background1" w:themeShade="BF"/>
              </w:rPr>
            </w:pPr>
            <w:r w:rsidRPr="00480110">
              <w:rPr>
                <w:rFonts w:ascii="Arial" w:eastAsia="Avenir LT Std 35 Light" w:hAnsi="Arial" w:cs="Arial"/>
                <w:color w:val="BFBFBF" w:themeColor="background1" w:themeShade="BF"/>
              </w:rPr>
              <w:t>DD/MM/YY</w:t>
            </w:r>
          </w:p>
        </w:tc>
      </w:tr>
    </w:tbl>
    <w:p w14:paraId="6CC47DA5" w14:textId="77777777" w:rsidR="001F4EBB" w:rsidRPr="00480110" w:rsidRDefault="001F4EBB" w:rsidP="001F4EBB">
      <w:pPr>
        <w:spacing w:before="0" w:after="0"/>
        <w:rPr>
          <w:rFonts w:ascii="Arial" w:hAnsi="Arial" w:cs="Arial"/>
        </w:rPr>
      </w:pPr>
      <w:r w:rsidRPr="00480110">
        <w:rPr>
          <w:rFonts w:ascii="Arial" w:hAnsi="Arial" w:cs="Arial"/>
        </w:rPr>
        <w:br w:type="page"/>
      </w:r>
    </w:p>
    <w:p w14:paraId="27AB22C4" w14:textId="536D5EA2" w:rsidR="008113D0" w:rsidRPr="00480110" w:rsidRDefault="00961978" w:rsidP="00A37F96">
      <w:pPr>
        <w:pStyle w:val="Heading1-nonewpage"/>
      </w:pPr>
      <w:bookmarkStart w:id="24" w:name="_Toc39569367"/>
      <w:bookmarkStart w:id="25" w:name="_Toc131063385"/>
      <w:bookmarkStart w:id="26" w:name="_Hlk80691549"/>
      <w:bookmarkEnd w:id="23"/>
      <w:r w:rsidRPr="00480110">
        <w:lastRenderedPageBreak/>
        <w:t xml:space="preserve">9661-700: </w:t>
      </w:r>
      <w:r w:rsidR="008113D0" w:rsidRPr="00480110">
        <w:t>Portfolio of Evidence Checklist</w:t>
      </w:r>
      <w:bookmarkEnd w:id="24"/>
      <w:bookmarkEnd w:id="25"/>
    </w:p>
    <w:p w14:paraId="6B618D32" w14:textId="31CDD81A" w:rsidR="008113D0" w:rsidRPr="00480110" w:rsidRDefault="008113D0" w:rsidP="00A37F96">
      <w:bookmarkStart w:id="27" w:name="_Hlk80718828"/>
      <w:r w:rsidRPr="00480110">
        <w:t xml:space="preserve">City &amp; Guilds have created a ‘portfolio checklist’ to help apprentices and </w:t>
      </w:r>
      <w:r w:rsidR="00353FA6" w:rsidRPr="00480110">
        <w:t>providers/employers</w:t>
      </w:r>
      <w:r w:rsidRPr="00480110">
        <w:t xml:space="preserve"> ensure that all relevant information is accounted for. </w:t>
      </w:r>
    </w:p>
    <w:bookmarkEnd w:id="27"/>
    <w:p w14:paraId="1872A8C2" w14:textId="77777777" w:rsidR="008113D0" w:rsidRPr="00480110" w:rsidRDefault="008113D0" w:rsidP="008113D0">
      <w:pPr>
        <w:rPr>
          <w:rFonts w:ascii="Arial" w:hAnsi="Arial" w:cs="Arial"/>
        </w:rPr>
      </w:pPr>
    </w:p>
    <w:tbl>
      <w:tblPr>
        <w:tblStyle w:val="EPAdefault"/>
        <w:tblW w:w="9493" w:type="dxa"/>
        <w:tblInd w:w="-8" w:type="dxa"/>
        <w:tblLayout w:type="fixed"/>
        <w:tblLook w:val="01E0" w:firstRow="1" w:lastRow="1" w:firstColumn="1" w:lastColumn="1" w:noHBand="0" w:noVBand="0"/>
      </w:tblPr>
      <w:tblGrid>
        <w:gridCol w:w="555"/>
        <w:gridCol w:w="7378"/>
        <w:gridCol w:w="1560"/>
      </w:tblGrid>
      <w:tr w:rsidR="008113D0" w:rsidRPr="00480110" w14:paraId="1BFEDE7E" w14:textId="77777777" w:rsidTr="001F4EBB">
        <w:trPr>
          <w:cnfStyle w:val="100000000000" w:firstRow="1" w:lastRow="0" w:firstColumn="0" w:lastColumn="0" w:oddVBand="0" w:evenVBand="0" w:oddHBand="0" w:evenHBand="0" w:firstRowFirstColumn="0" w:firstRowLastColumn="0" w:lastRowFirstColumn="0" w:lastRowLastColumn="0"/>
          <w:trHeight w:val="179"/>
          <w:tblHeader/>
        </w:trPr>
        <w:tc>
          <w:tcPr>
            <w:tcW w:w="7933" w:type="dxa"/>
            <w:gridSpan w:val="2"/>
          </w:tcPr>
          <w:p w14:paraId="5EC642FF" w14:textId="73EB9626" w:rsidR="008113D0" w:rsidRPr="00480110" w:rsidRDefault="008113D0" w:rsidP="005E0188">
            <w:pPr>
              <w:rPr>
                <w:rFonts w:ascii="Arial" w:hAnsi="Arial" w:cs="Arial"/>
                <w:sz w:val="24"/>
                <w:lang w:val="uk-UA"/>
              </w:rPr>
            </w:pPr>
            <w:r w:rsidRPr="00480110">
              <w:rPr>
                <w:rFonts w:ascii="Arial" w:eastAsia="CongressSans" w:hAnsi="Arial" w:cs="Arial"/>
                <w:sz w:val="24"/>
                <w:lang w:val="en-US"/>
              </w:rPr>
              <w:t>Apprentice Portfolio of Evidence Checklist</w:t>
            </w:r>
          </w:p>
        </w:tc>
        <w:tc>
          <w:tcPr>
            <w:tcW w:w="1560" w:type="dxa"/>
            <w:hideMark/>
          </w:tcPr>
          <w:p w14:paraId="770528E5" w14:textId="77777777" w:rsidR="008113D0" w:rsidRPr="00480110" w:rsidRDefault="008113D0" w:rsidP="00E369EF">
            <w:pPr>
              <w:jc w:val="center"/>
              <w:rPr>
                <w:rFonts w:ascii="Arial" w:hAnsi="Arial" w:cs="Arial"/>
                <w:bCs/>
                <w:sz w:val="24"/>
                <w:lang w:val="uk-UA"/>
              </w:rPr>
            </w:pPr>
            <w:r w:rsidRPr="00480110">
              <w:rPr>
                <w:rFonts w:ascii="Arial" w:eastAsia="CongressSans" w:hAnsi="Arial" w:cs="Arial"/>
                <w:sz w:val="24"/>
                <w:lang w:val="uk-UA"/>
              </w:rPr>
              <w:t xml:space="preserve">Tick when </w:t>
            </w:r>
            <w:r w:rsidRPr="00480110">
              <w:rPr>
                <w:rFonts w:ascii="Arial" w:eastAsia="CongressSans" w:hAnsi="Arial" w:cs="Arial"/>
                <w:sz w:val="24"/>
                <w:lang w:val="en-US"/>
              </w:rPr>
              <w:t>confirmed</w:t>
            </w:r>
          </w:p>
        </w:tc>
      </w:tr>
      <w:tr w:rsidR="008113D0" w:rsidRPr="00480110" w14:paraId="1964E064" w14:textId="77777777" w:rsidTr="001F4EBB">
        <w:trPr>
          <w:cnfStyle w:val="000000100000" w:firstRow="0" w:lastRow="0" w:firstColumn="0" w:lastColumn="0" w:oddVBand="0" w:evenVBand="0" w:oddHBand="1" w:evenHBand="0" w:firstRowFirstColumn="0" w:firstRowLastColumn="0" w:lastRowFirstColumn="0" w:lastRowLastColumn="0"/>
          <w:trHeight w:val="297"/>
        </w:trPr>
        <w:tc>
          <w:tcPr>
            <w:tcW w:w="555" w:type="dxa"/>
            <w:hideMark/>
          </w:tcPr>
          <w:p w14:paraId="1BAA40A6" w14:textId="77777777" w:rsidR="008113D0" w:rsidRPr="00480110" w:rsidRDefault="008113D0" w:rsidP="00E369EF">
            <w:pPr>
              <w:jc w:val="center"/>
              <w:rPr>
                <w:rFonts w:ascii="Arial" w:hAnsi="Arial" w:cs="Arial"/>
                <w:lang w:val="en-US"/>
              </w:rPr>
            </w:pPr>
            <w:r w:rsidRPr="00480110">
              <w:rPr>
                <w:rFonts w:ascii="Arial" w:hAnsi="Arial" w:cs="Arial"/>
                <w:lang w:val="uk-UA"/>
              </w:rPr>
              <w:t>1</w:t>
            </w:r>
            <w:r w:rsidRPr="00480110">
              <w:rPr>
                <w:rFonts w:ascii="Arial" w:hAnsi="Arial" w:cs="Arial"/>
                <w:lang w:val="en-US"/>
              </w:rPr>
              <w:t>.</w:t>
            </w:r>
          </w:p>
        </w:tc>
        <w:tc>
          <w:tcPr>
            <w:tcW w:w="7378" w:type="dxa"/>
            <w:hideMark/>
          </w:tcPr>
          <w:p w14:paraId="6D7ECE9C" w14:textId="77777777" w:rsidR="008113D0" w:rsidRPr="00480110" w:rsidRDefault="008113D0" w:rsidP="00E369EF">
            <w:pPr>
              <w:rPr>
                <w:rFonts w:ascii="Arial" w:hAnsi="Arial" w:cs="Arial"/>
              </w:rPr>
            </w:pPr>
            <w:r w:rsidRPr="00480110">
              <w:rPr>
                <w:rFonts w:ascii="Arial" w:hAnsi="Arial" w:cs="Arial"/>
                <w:lang w:val="en-US"/>
              </w:rPr>
              <w:t xml:space="preserve"> </w:t>
            </w:r>
            <w:r w:rsidRPr="00480110">
              <w:rPr>
                <w:rFonts w:ascii="Arial" w:hAnsi="Arial" w:cs="Arial"/>
              </w:rPr>
              <w:t>Is all evidence signed by the apprentice and dated? *</w:t>
            </w:r>
          </w:p>
          <w:p w14:paraId="34C91A41" w14:textId="77777777" w:rsidR="008113D0" w:rsidRPr="00480110" w:rsidRDefault="008113D0" w:rsidP="00E369EF">
            <w:pPr>
              <w:rPr>
                <w:rFonts w:ascii="Arial" w:hAnsi="Arial" w:cs="Arial"/>
              </w:rPr>
            </w:pPr>
            <w:r w:rsidRPr="00480110">
              <w:rPr>
                <w:rFonts w:ascii="Arial" w:hAnsi="Arial" w:cs="Arial"/>
              </w:rPr>
              <w:t xml:space="preserve"> E-signatures are also acceptable</w:t>
            </w:r>
          </w:p>
        </w:tc>
        <w:tc>
          <w:tcPr>
            <w:tcW w:w="1560" w:type="dxa"/>
          </w:tcPr>
          <w:p w14:paraId="2200F287" w14:textId="77777777" w:rsidR="008113D0" w:rsidRPr="00480110" w:rsidRDefault="008113D0" w:rsidP="00E369EF">
            <w:pPr>
              <w:jc w:val="center"/>
              <w:rPr>
                <w:rFonts w:ascii="Arial" w:hAnsi="Arial" w:cs="Arial"/>
                <w:bCs/>
                <w:lang w:val="uk-UA"/>
              </w:rPr>
            </w:pPr>
          </w:p>
        </w:tc>
      </w:tr>
      <w:tr w:rsidR="008113D0" w:rsidRPr="00480110" w14:paraId="71DEEC06" w14:textId="77777777" w:rsidTr="001F4EBB">
        <w:trPr>
          <w:cnfStyle w:val="000000010000" w:firstRow="0" w:lastRow="0" w:firstColumn="0" w:lastColumn="0" w:oddVBand="0" w:evenVBand="0" w:oddHBand="0" w:evenHBand="1" w:firstRowFirstColumn="0" w:firstRowLastColumn="0" w:lastRowFirstColumn="0" w:lastRowLastColumn="0"/>
          <w:trHeight w:val="297"/>
        </w:trPr>
        <w:tc>
          <w:tcPr>
            <w:tcW w:w="555" w:type="dxa"/>
            <w:hideMark/>
          </w:tcPr>
          <w:p w14:paraId="4E010A69" w14:textId="77777777" w:rsidR="008113D0" w:rsidRPr="00480110" w:rsidRDefault="008113D0" w:rsidP="00E369EF">
            <w:pPr>
              <w:jc w:val="center"/>
              <w:rPr>
                <w:rFonts w:ascii="Arial" w:hAnsi="Arial" w:cs="Arial"/>
                <w:bCs/>
                <w:lang w:val="uk-UA"/>
              </w:rPr>
            </w:pPr>
            <w:r w:rsidRPr="00480110">
              <w:rPr>
                <w:rFonts w:ascii="Arial" w:hAnsi="Arial" w:cs="Arial"/>
                <w:bCs/>
              </w:rPr>
              <w:t>2.</w:t>
            </w:r>
          </w:p>
        </w:tc>
        <w:tc>
          <w:tcPr>
            <w:tcW w:w="7378" w:type="dxa"/>
            <w:hideMark/>
          </w:tcPr>
          <w:p w14:paraId="18F92CD2" w14:textId="77777777" w:rsidR="008113D0" w:rsidRPr="00480110" w:rsidRDefault="008113D0" w:rsidP="00E369EF">
            <w:pPr>
              <w:rPr>
                <w:rFonts w:ascii="Arial" w:hAnsi="Arial" w:cs="Arial"/>
                <w:lang w:val="en-US"/>
              </w:rPr>
            </w:pPr>
            <w:r w:rsidRPr="00480110">
              <w:rPr>
                <w:rFonts w:ascii="Arial" w:hAnsi="Arial" w:cs="Arial"/>
                <w:lang w:val="en-US"/>
              </w:rPr>
              <w:t xml:space="preserve"> Is all evidence valid, authentic, current and sufficient (VACS)?</w:t>
            </w:r>
          </w:p>
        </w:tc>
        <w:tc>
          <w:tcPr>
            <w:tcW w:w="1560" w:type="dxa"/>
          </w:tcPr>
          <w:p w14:paraId="2A39437D" w14:textId="77777777" w:rsidR="008113D0" w:rsidRPr="00480110" w:rsidRDefault="008113D0" w:rsidP="00E369EF">
            <w:pPr>
              <w:jc w:val="center"/>
              <w:rPr>
                <w:rFonts w:ascii="Arial" w:hAnsi="Arial" w:cs="Arial"/>
                <w:bCs/>
                <w:lang w:val="uk-UA"/>
              </w:rPr>
            </w:pPr>
          </w:p>
        </w:tc>
      </w:tr>
      <w:tr w:rsidR="008113D0" w:rsidRPr="00480110" w14:paraId="4AC4D2BB" w14:textId="77777777" w:rsidTr="001F4EBB">
        <w:trPr>
          <w:cnfStyle w:val="000000100000" w:firstRow="0" w:lastRow="0" w:firstColumn="0" w:lastColumn="0" w:oddVBand="0" w:evenVBand="0" w:oddHBand="1" w:evenHBand="0" w:firstRowFirstColumn="0" w:firstRowLastColumn="0" w:lastRowFirstColumn="0" w:lastRowLastColumn="0"/>
          <w:trHeight w:val="349"/>
        </w:trPr>
        <w:tc>
          <w:tcPr>
            <w:tcW w:w="555" w:type="dxa"/>
            <w:hideMark/>
          </w:tcPr>
          <w:p w14:paraId="10118550" w14:textId="77777777" w:rsidR="008113D0" w:rsidRPr="00480110" w:rsidRDefault="008113D0" w:rsidP="00E369EF">
            <w:pPr>
              <w:jc w:val="center"/>
              <w:rPr>
                <w:rFonts w:ascii="Arial" w:hAnsi="Arial" w:cs="Arial"/>
                <w:lang w:val="en-US"/>
              </w:rPr>
            </w:pPr>
            <w:r w:rsidRPr="00480110">
              <w:rPr>
                <w:rFonts w:ascii="Arial" w:hAnsi="Arial" w:cs="Arial"/>
              </w:rPr>
              <w:t>3</w:t>
            </w:r>
            <w:r w:rsidRPr="00480110">
              <w:rPr>
                <w:rFonts w:ascii="Arial" w:hAnsi="Arial" w:cs="Arial"/>
                <w:lang w:val="en-US"/>
              </w:rPr>
              <w:t>.</w:t>
            </w:r>
          </w:p>
        </w:tc>
        <w:tc>
          <w:tcPr>
            <w:tcW w:w="7378" w:type="dxa"/>
            <w:hideMark/>
          </w:tcPr>
          <w:p w14:paraId="0B340D88" w14:textId="44BD1DA7" w:rsidR="008113D0" w:rsidRPr="00480110" w:rsidRDefault="008113D0" w:rsidP="00E369EF">
            <w:pPr>
              <w:rPr>
                <w:rFonts w:ascii="Arial" w:hAnsi="Arial" w:cs="Arial"/>
              </w:rPr>
            </w:pPr>
            <w:r w:rsidRPr="00480110">
              <w:rPr>
                <w:rFonts w:ascii="Arial" w:hAnsi="Arial" w:cs="Arial"/>
                <w:lang w:val="en-US"/>
              </w:rPr>
              <w:t xml:space="preserve"> </w:t>
            </w:r>
            <w:r w:rsidRPr="00480110">
              <w:rPr>
                <w:rFonts w:ascii="Arial" w:hAnsi="Arial" w:cs="Arial"/>
              </w:rPr>
              <w:t xml:space="preserve">Does evidence clearly show it is the apprentice’s individual work (and </w:t>
            </w:r>
            <w:r w:rsidR="00BE7BEB" w:rsidRPr="00480110">
              <w:rPr>
                <w:rFonts w:ascii="Arial" w:hAnsi="Arial" w:cs="Arial"/>
              </w:rPr>
              <w:t>if involved</w:t>
            </w:r>
            <w:r w:rsidRPr="00480110">
              <w:rPr>
                <w:rFonts w:ascii="Arial" w:hAnsi="Arial" w:cs="Arial"/>
              </w:rPr>
              <w:t xml:space="preserve"> in teamwork, is it clear what specific contribution the apprentice made)?</w:t>
            </w:r>
          </w:p>
        </w:tc>
        <w:tc>
          <w:tcPr>
            <w:tcW w:w="1560" w:type="dxa"/>
          </w:tcPr>
          <w:p w14:paraId="66F7C81C" w14:textId="77777777" w:rsidR="008113D0" w:rsidRPr="00480110" w:rsidRDefault="008113D0" w:rsidP="00E369EF">
            <w:pPr>
              <w:jc w:val="center"/>
              <w:rPr>
                <w:rFonts w:ascii="Arial" w:hAnsi="Arial" w:cs="Arial"/>
                <w:bCs/>
                <w:lang w:val="uk-UA"/>
              </w:rPr>
            </w:pPr>
          </w:p>
        </w:tc>
      </w:tr>
      <w:tr w:rsidR="008113D0" w:rsidRPr="00480110" w14:paraId="36D4474F" w14:textId="77777777" w:rsidTr="001F4EBB">
        <w:trPr>
          <w:cnfStyle w:val="000000010000" w:firstRow="0" w:lastRow="0" w:firstColumn="0" w:lastColumn="0" w:oddVBand="0" w:evenVBand="0" w:oddHBand="0" w:evenHBand="1" w:firstRowFirstColumn="0" w:firstRowLastColumn="0" w:lastRowFirstColumn="0" w:lastRowLastColumn="0"/>
          <w:trHeight w:val="330"/>
        </w:trPr>
        <w:tc>
          <w:tcPr>
            <w:tcW w:w="555" w:type="dxa"/>
            <w:hideMark/>
          </w:tcPr>
          <w:p w14:paraId="7BD533BC" w14:textId="77777777" w:rsidR="008113D0" w:rsidRPr="00480110" w:rsidRDefault="008113D0" w:rsidP="00E369EF">
            <w:pPr>
              <w:jc w:val="center"/>
              <w:rPr>
                <w:rFonts w:ascii="Arial" w:hAnsi="Arial" w:cs="Arial"/>
                <w:lang w:val="en-US"/>
              </w:rPr>
            </w:pPr>
            <w:r w:rsidRPr="00480110">
              <w:rPr>
                <w:rFonts w:ascii="Arial" w:hAnsi="Arial" w:cs="Arial"/>
              </w:rPr>
              <w:t>4</w:t>
            </w:r>
            <w:r w:rsidRPr="00480110">
              <w:rPr>
                <w:rFonts w:ascii="Arial" w:hAnsi="Arial" w:cs="Arial"/>
                <w:lang w:val="en-US"/>
              </w:rPr>
              <w:t>.</w:t>
            </w:r>
          </w:p>
        </w:tc>
        <w:tc>
          <w:tcPr>
            <w:tcW w:w="7378" w:type="dxa"/>
            <w:hideMark/>
          </w:tcPr>
          <w:p w14:paraId="3D2EB167" w14:textId="77777777" w:rsidR="008113D0" w:rsidRPr="00480110" w:rsidRDefault="008113D0" w:rsidP="00E369EF">
            <w:pPr>
              <w:rPr>
                <w:rFonts w:ascii="Arial" w:hAnsi="Arial" w:cs="Arial"/>
              </w:rPr>
            </w:pPr>
            <w:r w:rsidRPr="00480110">
              <w:rPr>
                <w:rFonts w:ascii="Arial" w:hAnsi="Arial" w:cs="Arial"/>
                <w:lang w:val="en-US"/>
              </w:rPr>
              <w:t xml:space="preserve"> </w:t>
            </w:r>
            <w:r w:rsidRPr="00480110">
              <w:rPr>
                <w:rFonts w:ascii="Arial" w:hAnsi="Arial" w:cs="Arial"/>
              </w:rPr>
              <w:t>Does the evidence clearly demonstrate the apprentice’s relevant knowledge?</w:t>
            </w:r>
          </w:p>
        </w:tc>
        <w:tc>
          <w:tcPr>
            <w:tcW w:w="1560" w:type="dxa"/>
          </w:tcPr>
          <w:p w14:paraId="43588ADE" w14:textId="77777777" w:rsidR="008113D0" w:rsidRPr="00480110" w:rsidRDefault="008113D0" w:rsidP="00E369EF">
            <w:pPr>
              <w:jc w:val="center"/>
              <w:rPr>
                <w:rFonts w:ascii="Arial" w:hAnsi="Arial" w:cs="Arial"/>
                <w:bCs/>
                <w:lang w:val="uk-UA"/>
              </w:rPr>
            </w:pPr>
          </w:p>
        </w:tc>
      </w:tr>
      <w:tr w:rsidR="008113D0" w:rsidRPr="00480110" w14:paraId="2ADBCE54" w14:textId="77777777" w:rsidTr="001F4EBB">
        <w:trPr>
          <w:cnfStyle w:val="000000100000" w:firstRow="0" w:lastRow="0" w:firstColumn="0" w:lastColumn="0" w:oddVBand="0" w:evenVBand="0" w:oddHBand="1" w:evenHBand="0" w:firstRowFirstColumn="0" w:firstRowLastColumn="0" w:lastRowFirstColumn="0" w:lastRowLastColumn="0"/>
          <w:trHeight w:val="330"/>
        </w:trPr>
        <w:tc>
          <w:tcPr>
            <w:tcW w:w="555" w:type="dxa"/>
            <w:hideMark/>
          </w:tcPr>
          <w:p w14:paraId="08C06151" w14:textId="77777777" w:rsidR="008113D0" w:rsidRPr="00480110" w:rsidRDefault="008113D0" w:rsidP="00E369EF">
            <w:pPr>
              <w:jc w:val="center"/>
              <w:rPr>
                <w:rFonts w:ascii="Arial" w:hAnsi="Arial" w:cs="Arial"/>
              </w:rPr>
            </w:pPr>
            <w:r w:rsidRPr="00480110">
              <w:rPr>
                <w:rFonts w:ascii="Arial" w:hAnsi="Arial" w:cs="Arial"/>
              </w:rPr>
              <w:t>5.</w:t>
            </w:r>
          </w:p>
        </w:tc>
        <w:tc>
          <w:tcPr>
            <w:tcW w:w="7378" w:type="dxa"/>
            <w:hideMark/>
          </w:tcPr>
          <w:p w14:paraId="57621C11" w14:textId="20B1168D" w:rsidR="008113D0" w:rsidRPr="00480110" w:rsidRDefault="008113D0" w:rsidP="00E369EF">
            <w:pPr>
              <w:rPr>
                <w:rFonts w:ascii="Arial" w:hAnsi="Arial" w:cs="Arial"/>
                <w:lang w:val="en-US"/>
              </w:rPr>
            </w:pPr>
            <w:r w:rsidRPr="00480110">
              <w:rPr>
                <w:rFonts w:ascii="Arial" w:hAnsi="Arial" w:cs="Arial"/>
              </w:rPr>
              <w:t xml:space="preserve"> Has the apprentice used the evidence reference </w:t>
            </w:r>
            <w:r w:rsidR="00BE7BEB" w:rsidRPr="00480110">
              <w:rPr>
                <w:rFonts w:ascii="Arial" w:hAnsi="Arial" w:cs="Arial"/>
              </w:rPr>
              <w:t xml:space="preserve">matrix </w:t>
            </w:r>
            <w:r w:rsidRPr="00480110">
              <w:rPr>
                <w:rFonts w:ascii="Arial" w:hAnsi="Arial" w:cs="Arial"/>
              </w:rPr>
              <w:t xml:space="preserve">form? </w:t>
            </w:r>
            <w:r w:rsidR="008E7E59" w:rsidRPr="00480110">
              <w:rPr>
                <w:rFonts w:ascii="Arial" w:hAnsi="Arial" w:cs="Arial"/>
              </w:rPr>
              <w:t>Has</w:t>
            </w:r>
            <w:r w:rsidRPr="00480110">
              <w:rPr>
                <w:rFonts w:ascii="Arial" w:hAnsi="Arial" w:cs="Arial"/>
              </w:rPr>
              <w:t xml:space="preserve"> all evidence been referenced</w:t>
            </w:r>
            <w:r w:rsidR="008E3084" w:rsidRPr="00480110">
              <w:rPr>
                <w:rFonts w:ascii="Arial" w:hAnsi="Arial" w:cs="Arial"/>
                <w:lang w:val="en-US"/>
              </w:rPr>
              <w:t>?</w:t>
            </w:r>
          </w:p>
        </w:tc>
        <w:tc>
          <w:tcPr>
            <w:tcW w:w="1560" w:type="dxa"/>
          </w:tcPr>
          <w:p w14:paraId="69DBA87E" w14:textId="77777777" w:rsidR="008113D0" w:rsidRPr="00480110" w:rsidRDefault="008113D0" w:rsidP="00E369EF">
            <w:pPr>
              <w:jc w:val="center"/>
              <w:rPr>
                <w:rFonts w:ascii="Arial" w:hAnsi="Arial" w:cs="Arial"/>
                <w:bCs/>
                <w:lang w:val="uk-UA"/>
              </w:rPr>
            </w:pPr>
          </w:p>
        </w:tc>
      </w:tr>
      <w:tr w:rsidR="008113D0" w:rsidRPr="00480110" w14:paraId="376B7AA4" w14:textId="77777777" w:rsidTr="001F4EBB">
        <w:trPr>
          <w:cnfStyle w:val="000000010000" w:firstRow="0" w:lastRow="0" w:firstColumn="0" w:lastColumn="0" w:oddVBand="0" w:evenVBand="0" w:oddHBand="0" w:evenHBand="1" w:firstRowFirstColumn="0" w:firstRowLastColumn="0" w:lastRowFirstColumn="0" w:lastRowLastColumn="0"/>
          <w:trHeight w:val="307"/>
        </w:trPr>
        <w:tc>
          <w:tcPr>
            <w:tcW w:w="555" w:type="dxa"/>
            <w:hideMark/>
          </w:tcPr>
          <w:p w14:paraId="4D873D37" w14:textId="77777777" w:rsidR="008113D0" w:rsidRPr="00480110" w:rsidRDefault="008113D0" w:rsidP="00E369EF">
            <w:pPr>
              <w:jc w:val="center"/>
              <w:rPr>
                <w:rFonts w:ascii="Arial" w:hAnsi="Arial" w:cs="Arial"/>
                <w:lang w:val="en-US"/>
              </w:rPr>
            </w:pPr>
            <w:r w:rsidRPr="00480110">
              <w:rPr>
                <w:rFonts w:ascii="Arial" w:hAnsi="Arial" w:cs="Arial"/>
              </w:rPr>
              <w:t>6.</w:t>
            </w:r>
          </w:p>
        </w:tc>
        <w:tc>
          <w:tcPr>
            <w:tcW w:w="7378" w:type="dxa"/>
            <w:hideMark/>
          </w:tcPr>
          <w:p w14:paraId="58443282" w14:textId="77777777" w:rsidR="008113D0" w:rsidRPr="00480110" w:rsidRDefault="008113D0" w:rsidP="00E369EF">
            <w:pPr>
              <w:rPr>
                <w:rFonts w:ascii="Arial" w:hAnsi="Arial" w:cs="Arial"/>
              </w:rPr>
            </w:pPr>
            <w:r w:rsidRPr="00480110">
              <w:rPr>
                <w:rFonts w:ascii="Arial" w:hAnsi="Arial" w:cs="Arial"/>
                <w:lang w:val="en-US"/>
              </w:rPr>
              <w:t xml:space="preserve"> Does it showcase the apprentice’s best pieces of work?</w:t>
            </w:r>
          </w:p>
        </w:tc>
        <w:tc>
          <w:tcPr>
            <w:tcW w:w="1560" w:type="dxa"/>
          </w:tcPr>
          <w:p w14:paraId="4B5282A9" w14:textId="77777777" w:rsidR="008113D0" w:rsidRPr="00480110" w:rsidRDefault="008113D0" w:rsidP="00E369EF">
            <w:pPr>
              <w:jc w:val="center"/>
              <w:rPr>
                <w:rFonts w:ascii="Arial" w:hAnsi="Arial" w:cs="Arial"/>
                <w:bCs/>
                <w:lang w:val="uk-UA"/>
              </w:rPr>
            </w:pPr>
          </w:p>
        </w:tc>
      </w:tr>
      <w:tr w:rsidR="008113D0" w:rsidRPr="00480110" w14:paraId="6FC69F40" w14:textId="77777777" w:rsidTr="001F4EBB">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314CB8F9" w14:textId="77777777" w:rsidR="008113D0" w:rsidRPr="00480110" w:rsidRDefault="008113D0" w:rsidP="00E369EF">
            <w:pPr>
              <w:jc w:val="center"/>
              <w:rPr>
                <w:rFonts w:ascii="Arial" w:hAnsi="Arial" w:cs="Arial"/>
              </w:rPr>
            </w:pPr>
            <w:r w:rsidRPr="00480110">
              <w:rPr>
                <w:rFonts w:ascii="Arial" w:hAnsi="Arial" w:cs="Arial"/>
                <w:lang w:val="en-US"/>
              </w:rPr>
              <w:t>7</w:t>
            </w:r>
            <w:r w:rsidRPr="00480110">
              <w:rPr>
                <w:rFonts w:ascii="Arial" w:hAnsi="Arial" w:cs="Arial"/>
              </w:rPr>
              <w:t>.</w:t>
            </w:r>
          </w:p>
        </w:tc>
        <w:tc>
          <w:tcPr>
            <w:tcW w:w="7378" w:type="dxa"/>
            <w:hideMark/>
          </w:tcPr>
          <w:p w14:paraId="676108AA" w14:textId="77777777" w:rsidR="008113D0" w:rsidRPr="00480110" w:rsidRDefault="008113D0" w:rsidP="00E369EF">
            <w:pPr>
              <w:rPr>
                <w:rFonts w:ascii="Arial" w:hAnsi="Arial" w:cs="Arial"/>
              </w:rPr>
            </w:pPr>
            <w:r w:rsidRPr="00480110">
              <w:rPr>
                <w:rFonts w:ascii="Arial" w:hAnsi="Arial" w:cs="Arial"/>
              </w:rPr>
              <w:t xml:space="preserve"> Have duplicate and irrelevant pieces of evidence been removed?</w:t>
            </w:r>
          </w:p>
        </w:tc>
        <w:tc>
          <w:tcPr>
            <w:tcW w:w="1560" w:type="dxa"/>
          </w:tcPr>
          <w:p w14:paraId="1096444B" w14:textId="77777777" w:rsidR="008113D0" w:rsidRPr="00480110" w:rsidRDefault="008113D0" w:rsidP="00E369EF">
            <w:pPr>
              <w:jc w:val="center"/>
              <w:rPr>
                <w:rFonts w:ascii="Arial" w:hAnsi="Arial" w:cs="Arial"/>
                <w:bCs/>
                <w:lang w:val="uk-UA"/>
              </w:rPr>
            </w:pPr>
          </w:p>
        </w:tc>
      </w:tr>
      <w:tr w:rsidR="00920730" w:rsidRPr="00480110" w14:paraId="62A18BB5" w14:textId="77777777" w:rsidTr="001F4EBB">
        <w:trPr>
          <w:cnfStyle w:val="000000010000" w:firstRow="0" w:lastRow="0" w:firstColumn="0" w:lastColumn="0" w:oddVBand="0" w:evenVBand="0" w:oddHBand="0" w:evenHBand="1" w:firstRowFirstColumn="0" w:firstRowLastColumn="0" w:lastRowFirstColumn="0" w:lastRowLastColumn="0"/>
          <w:trHeight w:val="370"/>
        </w:trPr>
        <w:tc>
          <w:tcPr>
            <w:tcW w:w="555" w:type="dxa"/>
          </w:tcPr>
          <w:p w14:paraId="774CBFB1" w14:textId="53A025CC" w:rsidR="00920730" w:rsidRPr="00480110" w:rsidRDefault="00920730" w:rsidP="00E369EF">
            <w:pPr>
              <w:jc w:val="center"/>
              <w:rPr>
                <w:rFonts w:ascii="Arial" w:hAnsi="Arial" w:cs="Arial"/>
                <w:lang w:val="en-US"/>
              </w:rPr>
            </w:pPr>
            <w:r w:rsidRPr="00480110">
              <w:rPr>
                <w:rFonts w:ascii="Arial" w:hAnsi="Arial" w:cs="Arial"/>
                <w:lang w:val="en-US"/>
              </w:rPr>
              <w:t>8.</w:t>
            </w:r>
          </w:p>
        </w:tc>
        <w:tc>
          <w:tcPr>
            <w:tcW w:w="7378" w:type="dxa"/>
          </w:tcPr>
          <w:p w14:paraId="5662DC04" w14:textId="419E41E5" w:rsidR="00920730" w:rsidRPr="00480110" w:rsidRDefault="00920730" w:rsidP="00E369EF">
            <w:pPr>
              <w:rPr>
                <w:rFonts w:ascii="Arial" w:hAnsi="Arial" w:cs="Arial"/>
              </w:rPr>
            </w:pPr>
            <w:r w:rsidRPr="00480110">
              <w:rPr>
                <w:rFonts w:ascii="Arial" w:hAnsi="Arial" w:cs="Arial"/>
              </w:rPr>
              <w:t>Is the majority of the evidence holistic in its nature?</w:t>
            </w:r>
          </w:p>
        </w:tc>
        <w:tc>
          <w:tcPr>
            <w:tcW w:w="1560" w:type="dxa"/>
          </w:tcPr>
          <w:p w14:paraId="299F62E4" w14:textId="77777777" w:rsidR="00920730" w:rsidRPr="00480110" w:rsidRDefault="00920730" w:rsidP="00E369EF">
            <w:pPr>
              <w:jc w:val="center"/>
              <w:rPr>
                <w:rFonts w:ascii="Arial" w:hAnsi="Arial" w:cs="Arial"/>
                <w:bCs/>
                <w:lang w:val="uk-UA"/>
              </w:rPr>
            </w:pPr>
          </w:p>
        </w:tc>
      </w:tr>
      <w:tr w:rsidR="008113D0" w:rsidRPr="00480110" w14:paraId="23D038B0" w14:textId="77777777" w:rsidTr="001F4EBB">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31D84852" w14:textId="6A8B2C16" w:rsidR="008113D0" w:rsidRPr="00480110" w:rsidRDefault="00920730" w:rsidP="00E369EF">
            <w:pPr>
              <w:jc w:val="center"/>
              <w:rPr>
                <w:rFonts w:ascii="Arial" w:hAnsi="Arial" w:cs="Arial"/>
              </w:rPr>
            </w:pPr>
            <w:r w:rsidRPr="00480110">
              <w:rPr>
                <w:rFonts w:ascii="Arial" w:hAnsi="Arial" w:cs="Arial"/>
                <w:lang w:val="en-US"/>
              </w:rPr>
              <w:t>9</w:t>
            </w:r>
            <w:r w:rsidR="008113D0" w:rsidRPr="00480110">
              <w:rPr>
                <w:rFonts w:ascii="Arial" w:hAnsi="Arial" w:cs="Arial"/>
              </w:rPr>
              <w:t>.</w:t>
            </w:r>
          </w:p>
        </w:tc>
        <w:tc>
          <w:tcPr>
            <w:tcW w:w="7378" w:type="dxa"/>
            <w:hideMark/>
          </w:tcPr>
          <w:p w14:paraId="515B452F" w14:textId="77777777" w:rsidR="008113D0" w:rsidRPr="00480110" w:rsidRDefault="008113D0" w:rsidP="00E369EF">
            <w:pPr>
              <w:rPr>
                <w:rFonts w:ascii="Arial" w:hAnsi="Arial" w:cs="Arial"/>
              </w:rPr>
            </w:pPr>
            <w:r w:rsidRPr="00480110">
              <w:rPr>
                <w:rFonts w:ascii="Arial" w:hAnsi="Arial" w:cs="Arial"/>
              </w:rPr>
              <w:t xml:space="preserve"> Is there sufficient evidence to cover the whole of the KSBs and grading descriptors that are referenced?</w:t>
            </w:r>
          </w:p>
        </w:tc>
        <w:tc>
          <w:tcPr>
            <w:tcW w:w="1560" w:type="dxa"/>
          </w:tcPr>
          <w:p w14:paraId="3579FC48" w14:textId="77777777" w:rsidR="008113D0" w:rsidRPr="00480110" w:rsidRDefault="008113D0" w:rsidP="00E369EF">
            <w:pPr>
              <w:jc w:val="center"/>
              <w:rPr>
                <w:rFonts w:ascii="Arial" w:hAnsi="Arial" w:cs="Arial"/>
                <w:bCs/>
                <w:lang w:val="uk-UA"/>
              </w:rPr>
            </w:pPr>
          </w:p>
        </w:tc>
      </w:tr>
      <w:tr w:rsidR="008113D0" w:rsidRPr="00480110" w14:paraId="08DCADB0" w14:textId="77777777" w:rsidTr="001F4EBB">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061B8C50" w14:textId="5F698A46" w:rsidR="008113D0" w:rsidRPr="00480110" w:rsidRDefault="00920730" w:rsidP="00E369EF">
            <w:pPr>
              <w:jc w:val="center"/>
              <w:rPr>
                <w:rFonts w:ascii="Arial" w:hAnsi="Arial" w:cs="Arial"/>
              </w:rPr>
            </w:pPr>
            <w:r w:rsidRPr="00480110">
              <w:rPr>
                <w:rFonts w:ascii="Arial" w:hAnsi="Arial" w:cs="Arial"/>
                <w:lang w:val="en-US"/>
              </w:rPr>
              <w:t>10</w:t>
            </w:r>
            <w:r w:rsidR="008113D0" w:rsidRPr="00480110">
              <w:rPr>
                <w:rFonts w:ascii="Arial" w:hAnsi="Arial" w:cs="Arial"/>
              </w:rPr>
              <w:t>.</w:t>
            </w:r>
          </w:p>
        </w:tc>
        <w:tc>
          <w:tcPr>
            <w:tcW w:w="7378" w:type="dxa"/>
            <w:hideMark/>
          </w:tcPr>
          <w:p w14:paraId="69E27A67" w14:textId="1148D2DB" w:rsidR="008113D0" w:rsidRPr="00480110" w:rsidRDefault="008113D0" w:rsidP="00E369EF">
            <w:pPr>
              <w:rPr>
                <w:rFonts w:ascii="Arial" w:hAnsi="Arial" w:cs="Arial"/>
              </w:rPr>
            </w:pPr>
            <w:r w:rsidRPr="00480110">
              <w:rPr>
                <w:rFonts w:ascii="Arial" w:hAnsi="Arial" w:cs="Arial"/>
              </w:rPr>
              <w:t xml:space="preserve"> Are any witness testimonies or employer references tailored to the apprentice</w:t>
            </w:r>
            <w:r w:rsidR="00920730" w:rsidRPr="00480110">
              <w:rPr>
                <w:rFonts w:ascii="Arial" w:hAnsi="Arial" w:cs="Arial"/>
                <w:lang w:val="en-US"/>
              </w:rPr>
              <w:t>?</w:t>
            </w:r>
          </w:p>
        </w:tc>
        <w:tc>
          <w:tcPr>
            <w:tcW w:w="1560" w:type="dxa"/>
          </w:tcPr>
          <w:p w14:paraId="307EBB1A" w14:textId="77777777" w:rsidR="008113D0" w:rsidRPr="00480110" w:rsidRDefault="008113D0" w:rsidP="00E369EF">
            <w:pPr>
              <w:jc w:val="center"/>
              <w:rPr>
                <w:rFonts w:ascii="Arial" w:hAnsi="Arial" w:cs="Arial"/>
                <w:bCs/>
                <w:lang w:val="uk-UA"/>
              </w:rPr>
            </w:pPr>
          </w:p>
        </w:tc>
      </w:tr>
      <w:tr w:rsidR="008113D0" w:rsidRPr="00480110" w14:paraId="37373C58" w14:textId="77777777" w:rsidTr="001F4EBB">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14FFF93B" w14:textId="38FB0709" w:rsidR="008113D0" w:rsidRPr="00480110" w:rsidRDefault="008113D0" w:rsidP="00E369EF">
            <w:pPr>
              <w:jc w:val="center"/>
              <w:rPr>
                <w:rFonts w:ascii="Arial" w:hAnsi="Arial" w:cs="Arial"/>
              </w:rPr>
            </w:pPr>
            <w:r w:rsidRPr="00480110">
              <w:rPr>
                <w:rFonts w:ascii="Arial" w:hAnsi="Arial" w:cs="Arial"/>
              </w:rPr>
              <w:t>1</w:t>
            </w:r>
            <w:r w:rsidR="00920730" w:rsidRPr="00480110">
              <w:rPr>
                <w:rFonts w:ascii="Arial" w:hAnsi="Arial" w:cs="Arial"/>
                <w:lang w:val="en-US"/>
              </w:rPr>
              <w:t>1</w:t>
            </w:r>
            <w:r w:rsidRPr="00480110">
              <w:rPr>
                <w:rFonts w:ascii="Arial" w:hAnsi="Arial" w:cs="Arial"/>
              </w:rPr>
              <w:t>.</w:t>
            </w:r>
          </w:p>
        </w:tc>
        <w:tc>
          <w:tcPr>
            <w:tcW w:w="7378" w:type="dxa"/>
            <w:hideMark/>
          </w:tcPr>
          <w:p w14:paraId="3B08FA11" w14:textId="77777777" w:rsidR="008113D0" w:rsidRPr="00480110" w:rsidRDefault="008113D0" w:rsidP="00E369EF">
            <w:pPr>
              <w:rPr>
                <w:rFonts w:ascii="Arial" w:hAnsi="Arial" w:cs="Arial"/>
              </w:rPr>
            </w:pPr>
            <w:r w:rsidRPr="00480110">
              <w:rPr>
                <w:rFonts w:ascii="Arial" w:hAnsi="Arial" w:cs="Arial"/>
              </w:rPr>
              <w:t xml:space="preserve"> Has any client/customer reference information been anonymised?</w:t>
            </w:r>
          </w:p>
        </w:tc>
        <w:tc>
          <w:tcPr>
            <w:tcW w:w="1560" w:type="dxa"/>
          </w:tcPr>
          <w:p w14:paraId="626E2967" w14:textId="77777777" w:rsidR="008113D0" w:rsidRPr="00480110" w:rsidRDefault="008113D0" w:rsidP="00E369EF">
            <w:pPr>
              <w:jc w:val="center"/>
              <w:rPr>
                <w:rFonts w:ascii="Arial" w:hAnsi="Arial" w:cs="Arial"/>
                <w:lang w:val="uk-UA"/>
              </w:rPr>
            </w:pPr>
          </w:p>
        </w:tc>
      </w:tr>
      <w:tr w:rsidR="008113D0" w:rsidRPr="00480110" w14:paraId="5F5BC9F3" w14:textId="77777777" w:rsidTr="001F4EBB">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5D12D355" w14:textId="5279E796" w:rsidR="008113D0" w:rsidRPr="00480110" w:rsidRDefault="008113D0" w:rsidP="00E369EF">
            <w:pPr>
              <w:jc w:val="center"/>
              <w:rPr>
                <w:rFonts w:ascii="Arial" w:hAnsi="Arial" w:cs="Arial"/>
              </w:rPr>
            </w:pPr>
            <w:r w:rsidRPr="00480110">
              <w:rPr>
                <w:rFonts w:ascii="Arial" w:hAnsi="Arial" w:cs="Arial"/>
              </w:rPr>
              <w:t>1</w:t>
            </w:r>
            <w:r w:rsidR="00920730" w:rsidRPr="00480110">
              <w:rPr>
                <w:rFonts w:ascii="Arial" w:hAnsi="Arial" w:cs="Arial"/>
                <w:lang w:val="en-US"/>
              </w:rPr>
              <w:t>2</w:t>
            </w:r>
            <w:r w:rsidRPr="00480110">
              <w:rPr>
                <w:rFonts w:ascii="Arial" w:hAnsi="Arial" w:cs="Arial"/>
              </w:rPr>
              <w:t>.</w:t>
            </w:r>
          </w:p>
        </w:tc>
        <w:tc>
          <w:tcPr>
            <w:tcW w:w="7378" w:type="dxa"/>
            <w:hideMark/>
          </w:tcPr>
          <w:p w14:paraId="36425C24" w14:textId="77777777" w:rsidR="008113D0" w:rsidRPr="00480110" w:rsidRDefault="008113D0" w:rsidP="00E369EF">
            <w:pPr>
              <w:rPr>
                <w:rFonts w:ascii="Arial" w:hAnsi="Arial" w:cs="Arial"/>
              </w:rPr>
            </w:pPr>
            <w:r w:rsidRPr="00480110">
              <w:rPr>
                <w:rFonts w:ascii="Arial" w:hAnsi="Arial" w:cs="Arial"/>
              </w:rPr>
              <w:t xml:space="preserve">Are all external sources of information appropriately documented and referenced to the original source, showing clear understanding of how they relate to the criteria? </w:t>
            </w:r>
          </w:p>
        </w:tc>
        <w:tc>
          <w:tcPr>
            <w:tcW w:w="1560" w:type="dxa"/>
          </w:tcPr>
          <w:p w14:paraId="2AD59903" w14:textId="77777777" w:rsidR="008113D0" w:rsidRPr="00480110" w:rsidRDefault="008113D0" w:rsidP="00E369EF">
            <w:pPr>
              <w:jc w:val="center"/>
              <w:rPr>
                <w:rFonts w:ascii="Arial" w:hAnsi="Arial" w:cs="Arial"/>
                <w:lang w:val="uk-UA"/>
              </w:rPr>
            </w:pPr>
          </w:p>
        </w:tc>
      </w:tr>
      <w:tr w:rsidR="008113D0" w:rsidRPr="00480110" w14:paraId="2DF14DED" w14:textId="77777777" w:rsidTr="001F4EBB">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5F5F6284" w14:textId="53A7C383" w:rsidR="008113D0" w:rsidRPr="00480110" w:rsidRDefault="008113D0" w:rsidP="00E369EF">
            <w:pPr>
              <w:jc w:val="center"/>
              <w:rPr>
                <w:rFonts w:ascii="Arial" w:hAnsi="Arial" w:cs="Arial"/>
              </w:rPr>
            </w:pPr>
            <w:r w:rsidRPr="00480110">
              <w:rPr>
                <w:rFonts w:ascii="Arial" w:hAnsi="Arial" w:cs="Arial"/>
              </w:rPr>
              <w:lastRenderedPageBreak/>
              <w:t>1</w:t>
            </w:r>
            <w:r w:rsidR="00920730" w:rsidRPr="00480110">
              <w:rPr>
                <w:rFonts w:ascii="Arial" w:hAnsi="Arial" w:cs="Arial"/>
                <w:lang w:val="en-US"/>
              </w:rPr>
              <w:t>3</w:t>
            </w:r>
            <w:r w:rsidRPr="00480110">
              <w:rPr>
                <w:rFonts w:ascii="Arial" w:hAnsi="Arial" w:cs="Arial"/>
              </w:rPr>
              <w:t>.</w:t>
            </w:r>
          </w:p>
        </w:tc>
        <w:tc>
          <w:tcPr>
            <w:tcW w:w="7378" w:type="dxa"/>
            <w:hideMark/>
          </w:tcPr>
          <w:p w14:paraId="695349BA" w14:textId="3FDF006C" w:rsidR="008113D0" w:rsidRPr="00480110" w:rsidRDefault="008113D0" w:rsidP="00E369EF">
            <w:pPr>
              <w:rPr>
                <w:rFonts w:ascii="Arial" w:hAnsi="Arial" w:cs="Arial"/>
              </w:rPr>
            </w:pPr>
            <w:r w:rsidRPr="00480110">
              <w:rPr>
                <w:rFonts w:ascii="Arial" w:hAnsi="Arial" w:cs="Arial"/>
              </w:rPr>
              <w:t>Has the appropriate stakeholder(s) e.g. employer/ provider checked whether the apprentice’s portfolio meets all the required criteria and grading descriptors?</w:t>
            </w:r>
          </w:p>
        </w:tc>
        <w:tc>
          <w:tcPr>
            <w:tcW w:w="1560" w:type="dxa"/>
          </w:tcPr>
          <w:p w14:paraId="3B40545D" w14:textId="77777777" w:rsidR="008113D0" w:rsidRPr="00480110" w:rsidRDefault="008113D0" w:rsidP="00E369EF">
            <w:pPr>
              <w:jc w:val="center"/>
              <w:rPr>
                <w:rFonts w:ascii="Arial" w:hAnsi="Arial" w:cs="Arial"/>
                <w:lang w:val="uk-UA"/>
              </w:rPr>
            </w:pPr>
          </w:p>
        </w:tc>
      </w:tr>
      <w:tr w:rsidR="008113D0" w:rsidRPr="00480110" w14:paraId="52134710" w14:textId="77777777" w:rsidTr="001F4EBB">
        <w:trPr>
          <w:cnfStyle w:val="000000010000" w:firstRow="0" w:lastRow="0" w:firstColumn="0" w:lastColumn="0" w:oddVBand="0" w:evenVBand="0" w:oddHBand="0" w:evenHBand="1" w:firstRowFirstColumn="0" w:firstRowLastColumn="0" w:lastRowFirstColumn="0" w:lastRowLastColumn="0"/>
          <w:trHeight w:val="370"/>
        </w:trPr>
        <w:tc>
          <w:tcPr>
            <w:tcW w:w="9493" w:type="dxa"/>
            <w:gridSpan w:val="3"/>
          </w:tcPr>
          <w:p w14:paraId="1D474448" w14:textId="7B989246" w:rsidR="008113D0" w:rsidRPr="00480110" w:rsidRDefault="008113D0" w:rsidP="00E369EF">
            <w:pPr>
              <w:rPr>
                <w:rFonts w:ascii="Arial" w:hAnsi="Arial" w:cs="Arial"/>
                <w:sz w:val="20"/>
                <w:szCs w:val="20"/>
              </w:rPr>
            </w:pPr>
            <w:r w:rsidRPr="00480110">
              <w:rPr>
                <w:rFonts w:ascii="Arial" w:hAnsi="Arial" w:cs="Arial"/>
                <w:sz w:val="20"/>
                <w:szCs w:val="20"/>
              </w:rPr>
              <w:t xml:space="preserve">* where witness testimonies are included as a piece of evidence, these do not need to be signed by the apprentice but instead must be signed/authenticated as outlined in the rest of the EPA </w:t>
            </w:r>
            <w:r w:rsidR="001F4EBB" w:rsidRPr="00480110">
              <w:rPr>
                <w:rFonts w:ascii="Arial" w:hAnsi="Arial" w:cs="Arial"/>
                <w:sz w:val="20"/>
                <w:szCs w:val="20"/>
              </w:rPr>
              <w:t>pack</w:t>
            </w:r>
            <w:r w:rsidR="00BE7BEB" w:rsidRPr="00480110">
              <w:rPr>
                <w:rFonts w:ascii="Arial" w:hAnsi="Arial" w:cs="Arial"/>
                <w:sz w:val="20"/>
                <w:szCs w:val="20"/>
                <w:lang w:val="en-US"/>
              </w:rPr>
              <w:t>.</w:t>
            </w:r>
          </w:p>
        </w:tc>
      </w:tr>
    </w:tbl>
    <w:p w14:paraId="03C7084F" w14:textId="5CA1AC22" w:rsidR="001F4EBB" w:rsidRPr="00480110" w:rsidRDefault="001F4EBB" w:rsidP="008113D0">
      <w:pPr>
        <w:rPr>
          <w:rFonts w:ascii="Arial" w:hAnsi="Arial" w:cs="Arial"/>
        </w:rPr>
      </w:pPr>
    </w:p>
    <w:p w14:paraId="415586D8" w14:textId="77777777" w:rsidR="001F4EBB" w:rsidRPr="00480110" w:rsidRDefault="001F4EBB">
      <w:pPr>
        <w:spacing w:before="0" w:after="160" w:line="259" w:lineRule="auto"/>
        <w:rPr>
          <w:rFonts w:ascii="Arial" w:hAnsi="Arial" w:cs="Arial"/>
        </w:rPr>
      </w:pPr>
      <w:r w:rsidRPr="00480110">
        <w:rPr>
          <w:rFonts w:ascii="Arial" w:hAnsi="Arial" w:cs="Arial"/>
        </w:rPr>
        <w:br w:type="page"/>
      </w:r>
    </w:p>
    <w:p w14:paraId="44084B57" w14:textId="3D354775" w:rsidR="001F4EBB" w:rsidRPr="00480110" w:rsidRDefault="001F4EBB" w:rsidP="001F4EBB">
      <w:pPr>
        <w:pStyle w:val="Heading1-nonewpage"/>
      </w:pPr>
      <w:bookmarkStart w:id="28" w:name="_Toc112312930"/>
      <w:bookmarkStart w:id="29" w:name="_Toc131063386"/>
      <w:r w:rsidRPr="00480110">
        <w:lastRenderedPageBreak/>
        <w:t>9661-701: Declaration of Authenticity – Scenario Demonstrations</w:t>
      </w:r>
      <w:bookmarkEnd w:id="28"/>
      <w:r w:rsidRPr="00480110">
        <w:t xml:space="preserve"> with Questioning</w:t>
      </w:r>
      <w:bookmarkEnd w:id="29"/>
    </w:p>
    <w:p w14:paraId="55AFFF9D" w14:textId="2C150388" w:rsidR="001F4EBB" w:rsidRPr="00480110" w:rsidRDefault="001F4EBB" w:rsidP="001F4EBB">
      <w:pPr>
        <w:rPr>
          <w:rFonts w:ascii="Arial" w:eastAsia="Avenir LT Std 35 Light,Arial,Ti" w:hAnsi="Arial" w:cs="Arial"/>
        </w:rPr>
      </w:pPr>
      <w:r w:rsidRPr="00480110">
        <w:rPr>
          <w:rFonts w:ascii="Arial" w:eastAsia="Avenir LT Std 35 Light" w:hAnsi="Arial" w:cs="Arial"/>
        </w:rPr>
        <w:t xml:space="preserve">The Declaration of Authenticity must be completed as appropriate and submitted to City &amp; Guilds with the apprentice’s evidence for End-point Assessment. </w:t>
      </w:r>
    </w:p>
    <w:p w14:paraId="5BEDFC61" w14:textId="77777777" w:rsidR="001F4EBB" w:rsidRPr="00480110" w:rsidRDefault="001F4EBB" w:rsidP="001F4EBB">
      <w:pPr>
        <w:rPr>
          <w:rFonts w:ascii="Arial" w:hAnsi="Arial" w:cs="Arial"/>
        </w:rPr>
      </w:pPr>
    </w:p>
    <w:tbl>
      <w:tblPr>
        <w:tblStyle w:val="TableStandardHeaderAlternateRows-XY3"/>
        <w:tblW w:w="8931" w:type="dxa"/>
        <w:tblInd w:w="-5" w:type="dxa"/>
        <w:tblLook w:val="01E0" w:firstRow="1" w:lastRow="1" w:firstColumn="1" w:lastColumn="1" w:noHBand="0" w:noVBand="0"/>
      </w:tblPr>
      <w:tblGrid>
        <w:gridCol w:w="1432"/>
        <w:gridCol w:w="3671"/>
        <w:gridCol w:w="1555"/>
        <w:gridCol w:w="2273"/>
      </w:tblGrid>
      <w:tr w:rsidR="001F4EBB" w:rsidRPr="00480110" w14:paraId="43CF7C83" w14:textId="77777777" w:rsidTr="009A5194">
        <w:trPr>
          <w:cnfStyle w:val="100000000000" w:firstRow="1" w:lastRow="0" w:firstColumn="0" w:lastColumn="0" w:oddVBand="0" w:evenVBand="0" w:oddHBand="0" w:evenHBand="0" w:firstRowFirstColumn="0" w:firstRowLastColumn="0" w:lastRowFirstColumn="0" w:lastRowLastColumn="0"/>
        </w:trPr>
        <w:tc>
          <w:tcPr>
            <w:tcW w:w="14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6D309AAE" w14:textId="79E97B58" w:rsidR="001F4EBB" w:rsidRPr="00480110" w:rsidRDefault="001F4EBB" w:rsidP="00961978">
            <w:pPr>
              <w:rPr>
                <w:rFonts w:ascii="Arial" w:eastAsia="Avenir LT Std 35 Light,Arial,Ca" w:hAnsi="Arial" w:cs="Arial"/>
                <w:color w:val="auto"/>
              </w:rPr>
            </w:pPr>
            <w:r w:rsidRPr="00480110">
              <w:rPr>
                <w:rFonts w:ascii="Arial" w:eastAsia="Avenir LT Std 35 Light" w:hAnsi="Arial" w:cs="Arial"/>
                <w:color w:val="auto"/>
              </w:rPr>
              <w:t>Apprentice</w:t>
            </w:r>
            <w:r w:rsidR="00961978" w:rsidRPr="00480110">
              <w:rPr>
                <w:rFonts w:ascii="Arial" w:eastAsia="Avenir LT Std 35 Light" w:hAnsi="Arial" w:cs="Arial"/>
                <w:color w:val="auto"/>
              </w:rPr>
              <w:t xml:space="preserve"> </w:t>
            </w:r>
            <w:r w:rsidRPr="00480110">
              <w:rPr>
                <w:rFonts w:ascii="Arial" w:eastAsia="Avenir LT Std 35 Light" w:hAnsi="Arial" w:cs="Arial"/>
                <w:color w:val="auto"/>
              </w:rPr>
              <w:t>Name</w:t>
            </w:r>
          </w:p>
        </w:tc>
        <w:tc>
          <w:tcPr>
            <w:tcW w:w="3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CAAFAB2" w14:textId="77777777" w:rsidR="001F4EBB" w:rsidRPr="00480110" w:rsidRDefault="001F4EBB" w:rsidP="009A5194">
            <w:pPr>
              <w:rPr>
                <w:rFonts w:ascii="Arial" w:eastAsia="Avenir LT Std 35 Light,Arial,Ca" w:hAnsi="Arial" w:cs="Arial"/>
                <w:b w:val="0"/>
                <w:color w:val="C4BC96"/>
              </w:rPr>
            </w:pPr>
            <w:r w:rsidRPr="00480110">
              <w:rPr>
                <w:rFonts w:ascii="Arial" w:eastAsia="Avenir LT Std 35 Light" w:hAnsi="Arial" w:cs="Arial"/>
                <w:b w:val="0"/>
                <w:color w:val="BFBFBF" w:themeColor="background1" w:themeShade="BF"/>
              </w:rPr>
              <w:t>Apprentice Name</w:t>
            </w:r>
          </w:p>
        </w:t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DDBE8CF" w14:textId="0D2DC5C6" w:rsidR="001F4EBB" w:rsidRPr="00480110" w:rsidRDefault="001F4EBB" w:rsidP="00961978">
            <w:pPr>
              <w:rPr>
                <w:rFonts w:ascii="Arial" w:eastAsia="Avenir LT Std 35 Light,Arial,Ca" w:hAnsi="Arial" w:cs="Arial"/>
                <w:color w:val="auto"/>
              </w:rPr>
            </w:pPr>
            <w:r w:rsidRPr="00480110">
              <w:rPr>
                <w:rFonts w:ascii="Arial" w:eastAsia="Avenir LT Std 35 Light" w:hAnsi="Arial" w:cs="Arial"/>
                <w:color w:val="auto"/>
              </w:rPr>
              <w:t>Enrolment Number</w:t>
            </w:r>
          </w:p>
        </w:tc>
        <w:tc>
          <w:tcPr>
            <w:tcW w:w="2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87F398B" w14:textId="77777777" w:rsidR="001F4EBB" w:rsidRPr="00480110" w:rsidRDefault="001F4EBB" w:rsidP="009A5194">
            <w:pPr>
              <w:rPr>
                <w:rFonts w:ascii="Arial" w:eastAsia="Avenir LT Std 35 Light,Arial,Ca" w:hAnsi="Arial" w:cs="Arial"/>
                <w:b w:val="0"/>
                <w:color w:val="auto"/>
              </w:rPr>
            </w:pPr>
            <w:r w:rsidRPr="00480110">
              <w:rPr>
                <w:rFonts w:ascii="Arial" w:eastAsia="Avenir LT Std 35 Light" w:hAnsi="Arial" w:cs="Arial"/>
                <w:b w:val="0"/>
                <w:color w:val="BFBFBF" w:themeColor="background1" w:themeShade="BF"/>
              </w:rPr>
              <w:t>1234567</w:t>
            </w:r>
          </w:p>
        </w:tc>
      </w:tr>
    </w:tbl>
    <w:p w14:paraId="09E8808A" w14:textId="77777777" w:rsidR="001F4EBB" w:rsidRPr="00480110" w:rsidRDefault="001F4EBB" w:rsidP="001F4EBB">
      <w:pPr>
        <w:rPr>
          <w:rFonts w:ascii="Arial" w:hAnsi="Arial" w:cs="Arial"/>
        </w:rPr>
      </w:pPr>
    </w:p>
    <w:p w14:paraId="3797E488" w14:textId="77777777" w:rsidR="001F4EBB" w:rsidRPr="00480110" w:rsidRDefault="001F4EBB" w:rsidP="001F4EBB">
      <w:pPr>
        <w:rPr>
          <w:rFonts w:ascii="Arial" w:eastAsia="Bitter,Arial,Times New Roman" w:hAnsi="Arial" w:cs="Arial"/>
          <w:b/>
          <w:bCs/>
          <w:color w:val="D81E05"/>
        </w:rPr>
      </w:pPr>
      <w:r w:rsidRPr="00480110">
        <w:rPr>
          <w:rFonts w:ascii="Arial" w:eastAsia="Bitter" w:hAnsi="Arial" w:cs="Arial"/>
          <w:b/>
          <w:bCs/>
          <w:color w:val="D81E05"/>
        </w:rPr>
        <w:t>Apprentice declaration:</w:t>
      </w:r>
    </w:p>
    <w:p w14:paraId="59270A4C" w14:textId="77777777" w:rsidR="001F4EBB" w:rsidRPr="00480110" w:rsidRDefault="001F4EBB" w:rsidP="001F4EBB">
      <w:pPr>
        <w:spacing w:after="0"/>
        <w:rPr>
          <w:rFonts w:ascii="Arial" w:eastAsia="Avenir LT Std 35 Light,Arial,Ti" w:hAnsi="Arial" w:cs="Arial"/>
        </w:rPr>
      </w:pPr>
      <w:r w:rsidRPr="00480110">
        <w:rPr>
          <w:rFonts w:ascii="Arial" w:eastAsia="Avenir LT Std 35 Light" w:hAnsi="Arial" w:cs="Arial"/>
        </w:rPr>
        <w:t>I confirm that all work submitted is my own and that I have acknowledged any sources I have used.</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8"/>
      </w:tblGrid>
      <w:tr w:rsidR="001F4EBB" w:rsidRPr="00480110" w14:paraId="472C1681" w14:textId="77777777" w:rsidTr="009A5194">
        <w:trPr>
          <w:trHeight w:val="771"/>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49C2FE18" w14:textId="77777777" w:rsidR="001F4EBB" w:rsidRPr="00480110" w:rsidRDefault="001F4EBB" w:rsidP="009A5194">
            <w:pPr>
              <w:rPr>
                <w:rFonts w:ascii="Arial" w:eastAsia="Avenir LT Std 35 Light,Arial,Ti" w:hAnsi="Arial" w:cs="Arial"/>
                <w:b/>
                <w:bCs/>
              </w:rPr>
            </w:pPr>
            <w:r w:rsidRPr="00480110">
              <w:rPr>
                <w:rFonts w:ascii="Arial" w:eastAsia="Avenir LT Std 35 Light" w:hAnsi="Arial" w:cs="Arial"/>
                <w:b/>
                <w:bCs/>
              </w:rPr>
              <w:t>Apprentice</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89ABB8E" w14:textId="77777777" w:rsidR="001F4EBB" w:rsidRPr="00480110" w:rsidRDefault="001F4EBB" w:rsidP="009A5194">
            <w:pPr>
              <w:rPr>
                <w:rFonts w:ascii="Arial" w:eastAsia="Avenir LT Std 35 Light,Arial,Ti" w:hAnsi="Arial" w:cs="Arial"/>
                <w:color w:val="BFBFBF" w:themeColor="background1" w:themeShade="BF"/>
              </w:rPr>
            </w:pPr>
            <w:r w:rsidRPr="00480110">
              <w:rPr>
                <w:rFonts w:ascii="Arial" w:eastAsia="Avenir LT Std 35 Light" w:hAnsi="Arial" w:cs="Arial"/>
                <w:color w:val="BFBFBF" w:themeColor="background1" w:themeShade="BF"/>
              </w:rPr>
              <w:t xml:space="preserve">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31A1273" w14:textId="77777777" w:rsidR="001F4EBB" w:rsidRPr="00480110" w:rsidRDefault="001F4EBB" w:rsidP="009A5194">
            <w:pPr>
              <w:rPr>
                <w:rFonts w:ascii="Arial" w:eastAsia="Avenir LT Std 35 Light,Arial,Ti" w:hAnsi="Arial" w:cs="Arial"/>
                <w:b/>
                <w:bCs/>
              </w:rPr>
            </w:pPr>
            <w:r w:rsidRPr="00480110">
              <w:rPr>
                <w:rFonts w:ascii="Arial" w:eastAsia="Avenir LT Std 35 Light" w:hAnsi="Arial" w:cs="Arial"/>
                <w:b/>
                <w:bCs/>
              </w:rPr>
              <w:t>Date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4293C7" w14:textId="77777777" w:rsidR="001F4EBB" w:rsidRPr="00480110" w:rsidRDefault="001F4EBB" w:rsidP="009A5194">
            <w:pPr>
              <w:rPr>
                <w:rFonts w:ascii="Arial" w:eastAsia="Avenir LT Std 35 Light,Arial,Ti" w:hAnsi="Arial" w:cs="Arial"/>
                <w:color w:val="BFBFBF" w:themeColor="background1" w:themeShade="BF"/>
              </w:rPr>
            </w:pPr>
            <w:r w:rsidRPr="00480110">
              <w:rPr>
                <w:rFonts w:ascii="Arial" w:eastAsia="Avenir LT Std 35 Light" w:hAnsi="Arial" w:cs="Arial"/>
                <w:color w:val="BFBFBF" w:themeColor="background1" w:themeShade="BF"/>
              </w:rPr>
              <w:t>DD/MM/YY</w:t>
            </w:r>
          </w:p>
        </w:tc>
      </w:tr>
    </w:tbl>
    <w:p w14:paraId="01682B35" w14:textId="77777777" w:rsidR="001F4EBB" w:rsidRPr="00480110" w:rsidRDefault="001F4EBB" w:rsidP="001F4EBB">
      <w:pPr>
        <w:spacing w:after="0"/>
        <w:rPr>
          <w:rFonts w:ascii="Arial" w:hAnsi="Arial" w:cs="Arial"/>
          <w:b/>
        </w:rPr>
      </w:pPr>
    </w:p>
    <w:p w14:paraId="144E49A7" w14:textId="470D4049" w:rsidR="001F4EBB" w:rsidRPr="00480110" w:rsidRDefault="00D069DF" w:rsidP="001F4EBB">
      <w:pPr>
        <w:spacing w:after="0"/>
        <w:rPr>
          <w:rFonts w:ascii="Arial" w:eastAsia="Bitter,Arial,Times New Roman" w:hAnsi="Arial" w:cs="Arial"/>
          <w:b/>
          <w:bCs/>
          <w:color w:val="D81E05"/>
        </w:rPr>
      </w:pPr>
      <w:r w:rsidRPr="00480110">
        <w:rPr>
          <w:rFonts w:ascii="Arial" w:eastAsia="Bitter" w:hAnsi="Arial" w:cs="Arial"/>
          <w:b/>
          <w:bCs/>
          <w:color w:val="D81E05"/>
        </w:rPr>
        <w:t xml:space="preserve">The Responsible Person </w:t>
      </w:r>
      <w:r w:rsidR="001F4EBB" w:rsidRPr="00480110">
        <w:rPr>
          <w:rFonts w:ascii="Arial" w:eastAsia="Bitter" w:hAnsi="Arial" w:cs="Arial"/>
          <w:b/>
          <w:bCs/>
          <w:color w:val="D81E05"/>
        </w:rPr>
        <w:t>declaration:</w:t>
      </w:r>
    </w:p>
    <w:p w14:paraId="46888290" w14:textId="4866D48E" w:rsidR="001F4EBB" w:rsidRPr="00480110" w:rsidRDefault="00D069DF" w:rsidP="001F4EBB">
      <w:pPr>
        <w:rPr>
          <w:rFonts w:ascii="Arial" w:eastAsia="Avenir LT Std 35 Light,Arial,Ti" w:hAnsi="Arial" w:cs="Arial"/>
        </w:rPr>
      </w:pPr>
      <w:r w:rsidRPr="00480110">
        <w:rPr>
          <w:rFonts w:ascii="Arial" w:eastAsia="Avenir LT Std 35 Light" w:hAnsi="Arial" w:cs="Arial"/>
        </w:rPr>
        <w:t>I confirm that all work was conducted under conditions designed to assure the authenticity of the apprentice’s work, and am satisfied that, to the best of my knowledge, the work produced is solely that of the apprentice</w:t>
      </w:r>
      <w:r w:rsidR="001F4EBB" w:rsidRPr="00480110">
        <w:rPr>
          <w:rFonts w:ascii="Arial" w:eastAsia="Avenir LT Std 35 Light" w:hAnsi="Arial" w:cs="Arial"/>
        </w:rPr>
        <w:t>.</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122"/>
        <w:gridCol w:w="2976"/>
        <w:gridCol w:w="1560"/>
        <w:gridCol w:w="2268"/>
      </w:tblGrid>
      <w:tr w:rsidR="00D069DF" w:rsidRPr="00480110" w14:paraId="654B0A80" w14:textId="77777777" w:rsidTr="00D069DF">
        <w:trPr>
          <w:trHeight w:val="771"/>
        </w:trPr>
        <w:tc>
          <w:tcPr>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19A430C" w14:textId="3F6B8597" w:rsidR="00D069DF" w:rsidRPr="00480110" w:rsidRDefault="00D069DF" w:rsidP="009A5194">
            <w:pPr>
              <w:rPr>
                <w:rFonts w:ascii="Arial" w:eastAsia="Avenir LT Std 35 Light" w:hAnsi="Arial" w:cs="Arial"/>
                <w:b/>
                <w:bCs/>
              </w:rPr>
            </w:pPr>
            <w:r w:rsidRPr="00480110">
              <w:rPr>
                <w:rFonts w:ascii="Arial" w:eastAsia="Avenir LT Std 35 Light" w:hAnsi="Arial" w:cs="Arial"/>
                <w:b/>
                <w:bCs/>
              </w:rPr>
              <w:t>Responsible Person name</w:t>
            </w:r>
          </w:p>
        </w:tc>
        <w:tc>
          <w:tcPr>
            <w:tcW w:w="680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959391" w14:textId="4D22E4DD" w:rsidR="00D069DF" w:rsidRPr="00480110" w:rsidRDefault="00D069DF" w:rsidP="009A5194">
            <w:pPr>
              <w:rPr>
                <w:rFonts w:ascii="Arial" w:eastAsia="Avenir LT Std 35 Light" w:hAnsi="Arial" w:cs="Arial"/>
                <w:color w:val="BFBFBF" w:themeColor="background1" w:themeShade="BF"/>
              </w:rPr>
            </w:pPr>
            <w:r w:rsidRPr="00480110">
              <w:rPr>
                <w:rFonts w:ascii="Arial" w:eastAsia="Avenir LT Std 35 Light" w:hAnsi="Arial" w:cs="Arial"/>
                <w:color w:val="BFBFBF" w:themeColor="background1" w:themeShade="BF"/>
              </w:rPr>
              <w:t>Responsible Person Name</w:t>
            </w:r>
          </w:p>
        </w:tc>
      </w:tr>
      <w:tr w:rsidR="001F4EBB" w:rsidRPr="00480110" w14:paraId="509013E9" w14:textId="77777777" w:rsidTr="00D069DF">
        <w:trPr>
          <w:trHeight w:val="771"/>
        </w:trPr>
        <w:tc>
          <w:tcPr>
            <w:tcW w:w="21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E05A26B" w14:textId="3900E23E" w:rsidR="001F4EBB" w:rsidRPr="00480110" w:rsidRDefault="00D069DF" w:rsidP="009A5194">
            <w:pPr>
              <w:rPr>
                <w:rFonts w:ascii="Arial" w:eastAsia="Avenir LT Std 35 Light,Arial,Ti" w:hAnsi="Arial" w:cs="Arial"/>
                <w:b/>
                <w:bCs/>
              </w:rPr>
            </w:pPr>
            <w:r w:rsidRPr="00480110">
              <w:rPr>
                <w:rFonts w:ascii="Arial" w:eastAsia="Avenir LT Std 35 Light" w:hAnsi="Arial" w:cs="Arial"/>
                <w:b/>
                <w:bCs/>
              </w:rPr>
              <w:t>Responsible Person signature</w:t>
            </w:r>
          </w:p>
        </w:tc>
        <w:tc>
          <w:tcPr>
            <w:tcW w:w="2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934CBC5" w14:textId="77777777" w:rsidR="001F4EBB" w:rsidRPr="00480110" w:rsidRDefault="001F4EBB" w:rsidP="009A5194">
            <w:pPr>
              <w:rPr>
                <w:rFonts w:ascii="Arial" w:eastAsia="Avenir LT Std 35 Light,Arial,Ti" w:hAnsi="Arial" w:cs="Arial"/>
                <w:color w:val="BFBFBF" w:themeColor="background1" w:themeShade="BF"/>
              </w:rPr>
            </w:pPr>
            <w:r w:rsidRPr="00480110">
              <w:rPr>
                <w:rFonts w:ascii="Arial" w:eastAsia="Avenir LT Std 35 Light" w:hAnsi="Arial" w:cs="Arial"/>
                <w:color w:val="BFBFBF" w:themeColor="background1" w:themeShade="BF"/>
              </w:rPr>
              <w:t xml:space="preserve">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97A29CC" w14:textId="77777777" w:rsidR="001F4EBB" w:rsidRPr="00480110" w:rsidRDefault="001F4EBB" w:rsidP="009A5194">
            <w:pPr>
              <w:rPr>
                <w:rFonts w:ascii="Arial" w:eastAsia="Avenir LT Std 35 Light,Arial,Ti" w:hAnsi="Arial" w:cs="Arial"/>
                <w:b/>
                <w:bCs/>
              </w:rPr>
            </w:pPr>
            <w:r w:rsidRPr="00480110">
              <w:rPr>
                <w:rFonts w:ascii="Arial" w:eastAsia="Avenir LT Std 35 Light" w:hAnsi="Arial" w:cs="Arial"/>
                <w:b/>
                <w:bCs/>
              </w:rPr>
              <w:t>Date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A239CC" w14:textId="77777777" w:rsidR="001F4EBB" w:rsidRPr="00480110" w:rsidRDefault="001F4EBB" w:rsidP="009A5194">
            <w:pPr>
              <w:rPr>
                <w:rFonts w:ascii="Arial" w:eastAsia="Avenir LT Std 35 Light,Arial,Ti" w:hAnsi="Arial" w:cs="Arial"/>
                <w:color w:val="BFBFBF" w:themeColor="background1" w:themeShade="BF"/>
              </w:rPr>
            </w:pPr>
            <w:r w:rsidRPr="00480110">
              <w:rPr>
                <w:rFonts w:ascii="Arial" w:eastAsia="Avenir LT Std 35 Light" w:hAnsi="Arial" w:cs="Arial"/>
                <w:color w:val="BFBFBF" w:themeColor="background1" w:themeShade="BF"/>
              </w:rPr>
              <w:t>DD/MM/YY</w:t>
            </w:r>
          </w:p>
        </w:tc>
      </w:tr>
    </w:tbl>
    <w:p w14:paraId="4258B274" w14:textId="77777777" w:rsidR="001F4EBB" w:rsidRPr="00480110" w:rsidRDefault="001F4EBB" w:rsidP="001F4EBB">
      <w:pPr>
        <w:rPr>
          <w:rFonts w:ascii="Arial" w:hAnsi="Arial" w:cs="Arial"/>
        </w:rPr>
      </w:pPr>
    </w:p>
    <w:p w14:paraId="5FC2D9B1" w14:textId="1BA0B03E" w:rsidR="001F4EBB" w:rsidRPr="00480110" w:rsidRDefault="00D069DF" w:rsidP="001F4EBB">
      <w:pPr>
        <w:rPr>
          <w:rFonts w:ascii="Arial" w:eastAsia="Arial,Times New Roman" w:hAnsi="Arial" w:cs="Arial"/>
          <w:b/>
          <w:bCs/>
          <w:color w:val="D81E05"/>
        </w:rPr>
      </w:pPr>
      <w:r w:rsidRPr="00480110">
        <w:rPr>
          <w:rFonts w:ascii="Arial" w:eastAsia="Bitter" w:hAnsi="Arial" w:cs="Arial"/>
          <w:b/>
          <w:bCs/>
          <w:color w:val="D81E05"/>
        </w:rPr>
        <w:t>Note</w:t>
      </w:r>
      <w:r w:rsidR="001F4EBB" w:rsidRPr="00480110">
        <w:rPr>
          <w:rFonts w:ascii="Arial" w:eastAsia="Arial,Times New Roman" w:hAnsi="Arial" w:cs="Arial"/>
          <w:b/>
          <w:bCs/>
          <w:color w:val="D81E05"/>
        </w:rPr>
        <w:t xml:space="preserve">: </w:t>
      </w:r>
    </w:p>
    <w:p w14:paraId="745AB89B" w14:textId="426BCD29" w:rsidR="001F4EBB" w:rsidRPr="00480110" w:rsidRDefault="00D069DF" w:rsidP="00D069DF">
      <w:pPr>
        <w:rPr>
          <w:rFonts w:ascii="Arial" w:eastAsia="Avenir LT Std 35 Light,Arial,Ti" w:hAnsi="Arial" w:cs="Arial"/>
        </w:rPr>
      </w:pPr>
      <w:r w:rsidRPr="00480110">
        <w:rPr>
          <w:rFonts w:ascii="Arial" w:eastAsia="Avenir LT Std 35 Light" w:hAnsi="Arial" w:cs="Arial"/>
        </w:rPr>
        <w:t>Where the apprentice and/or responsible person is unable to confirm authenticity or does not confirm authenticity through signing this declaration form, the work will not be accepted at assessment. If any question of authenticity arises, the responsible person may be contacted for justification of authentication</w:t>
      </w:r>
      <w:r w:rsidR="001F4EBB" w:rsidRPr="00480110">
        <w:rPr>
          <w:rFonts w:ascii="Arial" w:eastAsia="Avenir LT Std 35 Light" w:hAnsi="Arial" w:cs="Arial"/>
        </w:rPr>
        <w:t>.</w:t>
      </w:r>
      <w:r w:rsidR="001F4EBB" w:rsidRPr="00480110">
        <w:rPr>
          <w:rFonts w:ascii="Arial" w:hAnsi="Arial" w:cs="Arial"/>
        </w:rPr>
        <w:br w:type="page"/>
      </w:r>
    </w:p>
    <w:p w14:paraId="28009561" w14:textId="7ECB4E19" w:rsidR="00465BA7" w:rsidRPr="00480110" w:rsidRDefault="004A3989" w:rsidP="00465BA7">
      <w:pPr>
        <w:pStyle w:val="Heading1-nonewpage"/>
      </w:pPr>
      <w:bookmarkStart w:id="30" w:name="_Toc131063387"/>
      <w:r w:rsidRPr="00480110">
        <w:lastRenderedPageBreak/>
        <w:t>9661-702</w:t>
      </w:r>
      <w:r w:rsidR="00465BA7" w:rsidRPr="00480110">
        <w:t>: Project Brief</w:t>
      </w:r>
      <w:r w:rsidR="00B34959" w:rsidRPr="00480110">
        <w:t xml:space="preserve"> (for Project Report)</w:t>
      </w:r>
      <w:bookmarkEnd w:id="30"/>
    </w:p>
    <w:p w14:paraId="3BAE6771" w14:textId="77777777" w:rsidR="00E11173" w:rsidRPr="00480110" w:rsidRDefault="00E11173" w:rsidP="00E11173"/>
    <w:tbl>
      <w:tblPr>
        <w:tblW w:w="9640" w:type="dxa"/>
        <w:tblInd w:w="-28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269"/>
        <w:gridCol w:w="3118"/>
        <w:gridCol w:w="1765"/>
        <w:gridCol w:w="2488"/>
      </w:tblGrid>
      <w:tr w:rsidR="004A3989" w:rsidRPr="00480110" w14:paraId="34A67548" w14:textId="77777777" w:rsidTr="00CB6E72">
        <w:trPr>
          <w:trHeight w:val="601"/>
        </w:trPr>
        <w:tc>
          <w:tcPr>
            <w:tcW w:w="2269" w:type="dxa"/>
            <w:tcBorders>
              <w:top w:val="single" w:sz="4" w:space="0" w:color="A6A6A6"/>
              <w:left w:val="single" w:sz="4" w:space="0" w:color="A6A6A6"/>
              <w:bottom w:val="single" w:sz="4" w:space="0" w:color="A6A6A6"/>
              <w:right w:val="single" w:sz="4" w:space="0" w:color="A6A6A6"/>
            </w:tcBorders>
            <w:shd w:val="clear" w:color="auto" w:fill="DA291C" w:themeFill="text2"/>
            <w:vAlign w:val="center"/>
          </w:tcPr>
          <w:p w14:paraId="1D22809D" w14:textId="77777777" w:rsidR="004A3989" w:rsidRPr="00480110" w:rsidRDefault="004A3989" w:rsidP="004A3989">
            <w:pPr>
              <w:rPr>
                <w:rFonts w:ascii="Arial" w:hAnsi="Arial" w:cs="Arial"/>
                <w:b/>
                <w:color w:val="FFFFFF" w:themeColor="background1"/>
              </w:rPr>
            </w:pPr>
            <w:r w:rsidRPr="00480110">
              <w:rPr>
                <w:rFonts w:ascii="Arial" w:hAnsi="Arial" w:cs="Arial"/>
                <w:b/>
                <w:color w:val="FFFFFF" w:themeColor="background1"/>
              </w:rPr>
              <w:t xml:space="preserve">Apprenticeship standard </w:t>
            </w:r>
          </w:p>
        </w:tc>
        <w:tc>
          <w:tcPr>
            <w:tcW w:w="7371" w:type="dxa"/>
            <w:gridSpan w:val="3"/>
            <w:tcBorders>
              <w:top w:val="single" w:sz="4" w:space="0" w:color="A6A6A6"/>
              <w:left w:val="single" w:sz="4" w:space="0" w:color="A6A6A6"/>
              <w:bottom w:val="single" w:sz="4" w:space="0" w:color="A6A6A6"/>
              <w:right w:val="single" w:sz="4" w:space="0" w:color="A6A6A6"/>
            </w:tcBorders>
            <w:vAlign w:val="center"/>
          </w:tcPr>
          <w:p w14:paraId="4FACD64F" w14:textId="52792807" w:rsidR="004A3989" w:rsidRPr="00480110" w:rsidRDefault="00B34959" w:rsidP="004A3989">
            <w:pPr>
              <w:rPr>
                <w:rFonts w:ascii="Arial" w:hAnsi="Arial" w:cs="Arial"/>
              </w:rPr>
            </w:pPr>
            <w:r w:rsidRPr="00480110">
              <w:rPr>
                <w:rFonts w:ascii="Arial" w:hAnsi="Arial" w:cs="Arial"/>
              </w:rPr>
              <w:t xml:space="preserve">City &amp; Guilds </w:t>
            </w:r>
            <w:r w:rsidR="004A3989" w:rsidRPr="00480110">
              <w:rPr>
                <w:rFonts w:ascii="Arial" w:hAnsi="Arial" w:cs="Arial"/>
              </w:rPr>
              <w:t>Level 4 End-point Assessment for ST1021/AP02 Cyber Security Technologist (9661-12/13/14)</w:t>
            </w:r>
          </w:p>
        </w:tc>
      </w:tr>
      <w:tr w:rsidR="004A3989" w:rsidRPr="00480110" w14:paraId="26743BDE" w14:textId="77777777" w:rsidTr="00CB6E72">
        <w:trPr>
          <w:trHeight w:val="601"/>
        </w:trPr>
        <w:tc>
          <w:tcPr>
            <w:tcW w:w="2269" w:type="dxa"/>
            <w:tcBorders>
              <w:top w:val="single" w:sz="4" w:space="0" w:color="A6A6A6"/>
              <w:left w:val="single" w:sz="4" w:space="0" w:color="A6A6A6"/>
              <w:bottom w:val="single" w:sz="4" w:space="0" w:color="A6A6A6"/>
              <w:right w:val="single" w:sz="4" w:space="0" w:color="A6A6A6"/>
            </w:tcBorders>
            <w:shd w:val="clear" w:color="auto" w:fill="DA291C" w:themeFill="text2"/>
            <w:vAlign w:val="center"/>
            <w:hideMark/>
          </w:tcPr>
          <w:p w14:paraId="70EE2A2A" w14:textId="77777777" w:rsidR="004A3989" w:rsidRPr="00480110" w:rsidRDefault="004A3989" w:rsidP="004A3989">
            <w:pPr>
              <w:rPr>
                <w:rFonts w:ascii="Arial" w:hAnsi="Arial" w:cs="Arial"/>
                <w:b/>
                <w:color w:val="FFFFFF" w:themeColor="background1"/>
              </w:rPr>
            </w:pPr>
            <w:r w:rsidRPr="00480110">
              <w:rPr>
                <w:rFonts w:ascii="Arial" w:hAnsi="Arial" w:cs="Arial"/>
                <w:b/>
                <w:color w:val="FFFFFF" w:themeColor="background1"/>
              </w:rPr>
              <w:t>Apprentice Name</w:t>
            </w:r>
          </w:p>
        </w:tc>
        <w:tc>
          <w:tcPr>
            <w:tcW w:w="3118" w:type="dxa"/>
            <w:tcBorders>
              <w:top w:val="single" w:sz="4" w:space="0" w:color="A6A6A6"/>
              <w:left w:val="single" w:sz="4" w:space="0" w:color="A6A6A6"/>
              <w:bottom w:val="single" w:sz="4" w:space="0" w:color="A6A6A6"/>
              <w:right w:val="single" w:sz="4" w:space="0" w:color="A6A6A6"/>
            </w:tcBorders>
            <w:vAlign w:val="center"/>
            <w:hideMark/>
          </w:tcPr>
          <w:p w14:paraId="7BD47362" w14:textId="77777777" w:rsidR="004A3989" w:rsidRPr="00480110" w:rsidRDefault="004A3989" w:rsidP="004A3989">
            <w:pPr>
              <w:rPr>
                <w:rFonts w:ascii="Arial" w:hAnsi="Arial" w:cs="Arial"/>
              </w:rPr>
            </w:pPr>
          </w:p>
        </w:tc>
        <w:tc>
          <w:tcPr>
            <w:tcW w:w="1765" w:type="dxa"/>
            <w:tcBorders>
              <w:top w:val="single" w:sz="4" w:space="0" w:color="A6A6A6"/>
              <w:left w:val="single" w:sz="4" w:space="0" w:color="A6A6A6"/>
              <w:bottom w:val="single" w:sz="4" w:space="0" w:color="A6A6A6"/>
              <w:right w:val="single" w:sz="4" w:space="0" w:color="A6A6A6"/>
            </w:tcBorders>
            <w:shd w:val="clear" w:color="auto" w:fill="DA291C" w:themeFill="text2"/>
          </w:tcPr>
          <w:p w14:paraId="205B669F" w14:textId="77777777" w:rsidR="004A3989" w:rsidRPr="00480110" w:rsidRDefault="004A3989" w:rsidP="004A3989">
            <w:pPr>
              <w:rPr>
                <w:rFonts w:ascii="Arial" w:hAnsi="Arial" w:cs="Arial"/>
                <w:b/>
                <w:color w:val="FFFFFF" w:themeColor="background1"/>
              </w:rPr>
            </w:pPr>
            <w:r w:rsidRPr="00480110">
              <w:rPr>
                <w:rFonts w:ascii="Arial" w:hAnsi="Arial" w:cs="Arial"/>
                <w:b/>
                <w:color w:val="FFFFFF" w:themeColor="background1"/>
              </w:rPr>
              <w:t xml:space="preserve">Enrolment </w:t>
            </w:r>
          </w:p>
          <w:p w14:paraId="6D7CAA84" w14:textId="77777777" w:rsidR="004A3989" w:rsidRPr="00480110" w:rsidRDefault="004A3989" w:rsidP="004A3989">
            <w:pPr>
              <w:rPr>
                <w:rFonts w:ascii="Arial" w:hAnsi="Arial" w:cs="Arial"/>
              </w:rPr>
            </w:pPr>
            <w:r w:rsidRPr="00480110">
              <w:rPr>
                <w:rFonts w:ascii="Arial" w:hAnsi="Arial" w:cs="Arial"/>
                <w:b/>
                <w:color w:val="FFFFFF" w:themeColor="background1"/>
              </w:rPr>
              <w:t>number</w:t>
            </w:r>
          </w:p>
        </w:tc>
        <w:tc>
          <w:tcPr>
            <w:tcW w:w="2488" w:type="dxa"/>
            <w:tcBorders>
              <w:top w:val="single" w:sz="4" w:space="0" w:color="A6A6A6"/>
              <w:left w:val="single" w:sz="4" w:space="0" w:color="A6A6A6"/>
              <w:bottom w:val="single" w:sz="4" w:space="0" w:color="A6A6A6"/>
              <w:right w:val="single" w:sz="4" w:space="0" w:color="A6A6A6"/>
            </w:tcBorders>
          </w:tcPr>
          <w:p w14:paraId="62A6721A" w14:textId="77777777" w:rsidR="004A3989" w:rsidRPr="00480110" w:rsidRDefault="004A3989" w:rsidP="004A3989">
            <w:pPr>
              <w:rPr>
                <w:rFonts w:ascii="Arial" w:hAnsi="Arial" w:cs="Arial"/>
              </w:rPr>
            </w:pPr>
          </w:p>
        </w:tc>
      </w:tr>
      <w:tr w:rsidR="004A3989" w:rsidRPr="00480110" w14:paraId="7BCBC44F" w14:textId="77777777" w:rsidTr="00CB6E72">
        <w:trPr>
          <w:trHeight w:val="770"/>
        </w:trPr>
        <w:tc>
          <w:tcPr>
            <w:tcW w:w="2269" w:type="dxa"/>
            <w:tcBorders>
              <w:top w:val="single" w:sz="4" w:space="0" w:color="A6A6A6"/>
              <w:left w:val="single" w:sz="4" w:space="0" w:color="A6A6A6"/>
              <w:bottom w:val="single" w:sz="4" w:space="0" w:color="A6A6A6"/>
              <w:right w:val="single" w:sz="4" w:space="0" w:color="A6A6A6"/>
            </w:tcBorders>
            <w:shd w:val="clear" w:color="auto" w:fill="DA291C" w:themeFill="text2"/>
            <w:vAlign w:val="center"/>
          </w:tcPr>
          <w:p w14:paraId="5429871E" w14:textId="77777777" w:rsidR="004A3989" w:rsidRPr="00480110" w:rsidRDefault="004A3989" w:rsidP="004A3989">
            <w:pPr>
              <w:rPr>
                <w:rFonts w:ascii="Arial" w:hAnsi="Arial" w:cs="Arial"/>
                <w:b/>
                <w:color w:val="FFFFFF" w:themeColor="background1"/>
              </w:rPr>
            </w:pPr>
            <w:r w:rsidRPr="00480110">
              <w:rPr>
                <w:rFonts w:ascii="Arial" w:hAnsi="Arial" w:cs="Arial"/>
                <w:b/>
                <w:color w:val="FFFFFF" w:themeColor="background1"/>
              </w:rPr>
              <w:t xml:space="preserve">Proposed Project Report submission date </w:t>
            </w:r>
          </w:p>
        </w:tc>
        <w:tc>
          <w:tcPr>
            <w:tcW w:w="7371" w:type="dxa"/>
            <w:gridSpan w:val="3"/>
            <w:tcBorders>
              <w:top w:val="single" w:sz="4" w:space="0" w:color="A6A6A6"/>
              <w:left w:val="single" w:sz="4" w:space="0" w:color="A6A6A6"/>
              <w:bottom w:val="single" w:sz="4" w:space="0" w:color="A6A6A6"/>
              <w:right w:val="single" w:sz="4" w:space="0" w:color="A6A6A6"/>
            </w:tcBorders>
            <w:vAlign w:val="center"/>
          </w:tcPr>
          <w:p w14:paraId="58317113" w14:textId="77777777" w:rsidR="004A3989" w:rsidRPr="00480110" w:rsidRDefault="004A3989" w:rsidP="004A3989">
            <w:pPr>
              <w:rPr>
                <w:rFonts w:ascii="Arial" w:hAnsi="Arial" w:cs="Arial"/>
              </w:rPr>
            </w:pPr>
          </w:p>
        </w:tc>
      </w:tr>
    </w:tbl>
    <w:p w14:paraId="256807A4" w14:textId="77777777" w:rsidR="004A3989" w:rsidRPr="00480110" w:rsidRDefault="004A3989" w:rsidP="004A3989">
      <w:pPr>
        <w:rPr>
          <w:rFonts w:ascii="Arial" w:hAnsi="Arial" w:cs="Arial"/>
          <w:b/>
          <w:bCs/>
        </w:rPr>
      </w:pPr>
      <w:r w:rsidRPr="00480110">
        <w:rPr>
          <w:rFonts w:ascii="Arial" w:hAnsi="Arial" w:cs="Arial"/>
          <w:i/>
          <w:lang w:val="en-US"/>
        </w:rPr>
        <w:t>Note:</w:t>
      </w:r>
      <w:r w:rsidRPr="00480110">
        <w:rPr>
          <w:rFonts w:ascii="Arial" w:hAnsi="Arial" w:cs="Arial"/>
          <w:lang w:val="en-US"/>
        </w:rPr>
        <w:t xml:space="preserve"> </w:t>
      </w:r>
      <w:r w:rsidRPr="00480110">
        <w:rPr>
          <w:rFonts w:ascii="Arial" w:hAnsi="Arial" w:cs="Arial"/>
          <w:i/>
          <w:lang w:val="en-US"/>
        </w:rPr>
        <w:t xml:space="preserve">Please ensure that this is a </w:t>
      </w:r>
      <w:r w:rsidRPr="00480110">
        <w:rPr>
          <w:rFonts w:ascii="Arial" w:hAnsi="Arial" w:cs="Arial"/>
          <w:b/>
          <w:bCs/>
          <w:i/>
          <w:lang w:val="en-US"/>
        </w:rPr>
        <w:t>maximum of 500 words</w:t>
      </w:r>
      <w:r w:rsidRPr="00480110">
        <w:rPr>
          <w:rFonts w:ascii="Arial" w:hAnsi="Arial" w:cs="Arial"/>
          <w:b/>
          <w:bCs/>
          <w:lang w:val="en-US"/>
        </w:rPr>
        <w:t xml:space="preserve"> </w:t>
      </w:r>
    </w:p>
    <w:tbl>
      <w:tblPr>
        <w:tblStyle w:val="TableGrid"/>
        <w:tblW w:w="9640" w:type="dxa"/>
        <w:tblInd w:w="-289" w:type="dxa"/>
        <w:tblLook w:val="04A0" w:firstRow="1" w:lastRow="0" w:firstColumn="1" w:lastColumn="0" w:noHBand="0" w:noVBand="1"/>
      </w:tblPr>
      <w:tblGrid>
        <w:gridCol w:w="9640"/>
      </w:tblGrid>
      <w:tr w:rsidR="004A3989" w:rsidRPr="00480110" w14:paraId="5F3F4E9D" w14:textId="77777777" w:rsidTr="006E4F29">
        <w:tc>
          <w:tcPr>
            <w:tcW w:w="9640" w:type="dxa"/>
            <w:shd w:val="clear" w:color="auto" w:fill="D9D9D9" w:themeFill="background1" w:themeFillShade="D9"/>
          </w:tcPr>
          <w:p w14:paraId="69042654" w14:textId="6796C053" w:rsidR="004A3989" w:rsidRPr="00480110" w:rsidRDefault="004A3989" w:rsidP="006E4F29">
            <w:pPr>
              <w:rPr>
                <w:rFonts w:ascii="Arial" w:hAnsi="Arial" w:cs="Arial"/>
              </w:rPr>
            </w:pPr>
            <w:r w:rsidRPr="00480110">
              <w:rPr>
                <w:rFonts w:ascii="Arial" w:hAnsi="Arial" w:cs="Arial"/>
                <w:b/>
                <w:lang w:val="en-US"/>
              </w:rPr>
              <w:t>Title of the project:</w:t>
            </w:r>
            <w:r w:rsidR="005A4A12" w:rsidRPr="00480110">
              <w:rPr>
                <w:rFonts w:ascii="Arial" w:hAnsi="Arial" w:cs="Arial"/>
                <w:b/>
                <w:lang w:val="en-US"/>
              </w:rPr>
              <w:t xml:space="preserve"> </w:t>
            </w:r>
            <w:r w:rsidR="005A4A12" w:rsidRPr="00480110">
              <w:rPr>
                <w:rFonts w:ascii="Arial" w:hAnsi="Arial" w:cs="Arial"/>
                <w:bCs/>
                <w:i/>
                <w:iCs/>
                <w:lang w:val="en-US"/>
              </w:rPr>
              <w:t>(Apprentice to insert project title here)</w:t>
            </w:r>
          </w:p>
        </w:tc>
      </w:tr>
      <w:tr w:rsidR="004A3989" w:rsidRPr="00480110" w14:paraId="4B8936EF" w14:textId="77777777" w:rsidTr="00AC7F7B">
        <w:tc>
          <w:tcPr>
            <w:tcW w:w="9640" w:type="dxa"/>
          </w:tcPr>
          <w:p w14:paraId="01F3F309" w14:textId="6C8A1A78" w:rsidR="006E4F29" w:rsidRPr="00480110" w:rsidRDefault="006E4F29" w:rsidP="004A3989">
            <w:pPr>
              <w:rPr>
                <w:rFonts w:ascii="Arial" w:hAnsi="Arial" w:cs="Arial"/>
                <w:i/>
                <w:iCs/>
              </w:rPr>
            </w:pPr>
            <w:r w:rsidRPr="00480110">
              <w:rPr>
                <w:rFonts w:ascii="Arial" w:hAnsi="Arial" w:cs="Arial"/>
                <w:i/>
                <w:iCs/>
              </w:rPr>
              <w:t>Instructions to the apprentice</w:t>
            </w:r>
          </w:p>
          <w:p w14:paraId="2E83F165" w14:textId="412C9F35" w:rsidR="00901421" w:rsidRPr="00480110" w:rsidRDefault="005A4A12" w:rsidP="004A3989">
            <w:pPr>
              <w:rPr>
                <w:rFonts w:ascii="Arial" w:hAnsi="Arial" w:cs="Arial"/>
              </w:rPr>
            </w:pPr>
            <w:r w:rsidRPr="00480110">
              <w:rPr>
                <w:rFonts w:ascii="Arial" w:hAnsi="Arial" w:cs="Arial"/>
              </w:rPr>
              <w:t>Please</w:t>
            </w:r>
            <w:r w:rsidR="00901421" w:rsidRPr="00480110">
              <w:rPr>
                <w:rFonts w:ascii="Arial" w:hAnsi="Arial" w:cs="Arial"/>
              </w:rPr>
              <w:t xml:space="preserve"> write your project brief in the space provided here.</w:t>
            </w:r>
          </w:p>
          <w:p w14:paraId="1AB7BEAB" w14:textId="7344B941" w:rsidR="004A3989" w:rsidRPr="00480110" w:rsidRDefault="006E4F29" w:rsidP="004A3989">
            <w:pPr>
              <w:rPr>
                <w:rFonts w:ascii="Arial" w:hAnsi="Arial" w:cs="Arial"/>
              </w:rPr>
            </w:pPr>
            <w:r w:rsidRPr="00480110">
              <w:rPr>
                <w:rFonts w:ascii="Arial" w:hAnsi="Arial" w:cs="Arial"/>
              </w:rPr>
              <w:t>Y</w:t>
            </w:r>
            <w:r w:rsidR="004A3989" w:rsidRPr="00480110">
              <w:rPr>
                <w:rFonts w:ascii="Arial" w:hAnsi="Arial" w:cs="Arial"/>
              </w:rPr>
              <w:t>our project brief should summarise the scope of your project. The project brief needs to include the following:</w:t>
            </w:r>
          </w:p>
          <w:p w14:paraId="161A739A" w14:textId="77777777" w:rsidR="004A3989" w:rsidRPr="00480110" w:rsidRDefault="004A3989" w:rsidP="004A3989">
            <w:pPr>
              <w:numPr>
                <w:ilvl w:val="0"/>
                <w:numId w:val="45"/>
              </w:numPr>
              <w:rPr>
                <w:rFonts w:ascii="Arial" w:hAnsi="Arial" w:cs="Arial"/>
              </w:rPr>
            </w:pPr>
            <w:r w:rsidRPr="00480110">
              <w:rPr>
                <w:rFonts w:ascii="Arial" w:hAnsi="Arial" w:cs="Arial"/>
              </w:rPr>
              <w:t>an outline of what the project will cover, including stages and associated timeframes</w:t>
            </w:r>
          </w:p>
          <w:p w14:paraId="0FD18762" w14:textId="77777777" w:rsidR="004A3989" w:rsidRPr="00480110" w:rsidRDefault="004A3989" w:rsidP="004A3989">
            <w:pPr>
              <w:numPr>
                <w:ilvl w:val="0"/>
                <w:numId w:val="45"/>
              </w:numPr>
              <w:rPr>
                <w:rFonts w:ascii="Arial" w:hAnsi="Arial" w:cs="Arial"/>
              </w:rPr>
            </w:pPr>
            <w:r w:rsidRPr="00480110">
              <w:rPr>
                <w:rFonts w:ascii="Arial" w:hAnsi="Arial" w:cs="Arial"/>
              </w:rPr>
              <w:t>an overview of the tasks involved in the project</w:t>
            </w:r>
          </w:p>
          <w:p w14:paraId="7443630F" w14:textId="77777777" w:rsidR="004A3989" w:rsidRPr="00480110" w:rsidRDefault="004A3989" w:rsidP="004A3989">
            <w:pPr>
              <w:numPr>
                <w:ilvl w:val="0"/>
                <w:numId w:val="45"/>
              </w:numPr>
              <w:rPr>
                <w:rFonts w:ascii="Arial" w:hAnsi="Arial" w:cs="Arial"/>
              </w:rPr>
            </w:pPr>
            <w:r w:rsidRPr="00480110">
              <w:rPr>
                <w:rFonts w:ascii="Arial" w:hAnsi="Arial" w:cs="Arial"/>
              </w:rPr>
              <w:t>specific responsibilities and duties that will be carried out by the apprentice during the project</w:t>
            </w:r>
          </w:p>
          <w:p w14:paraId="583C39F2" w14:textId="77777777" w:rsidR="004A3989" w:rsidRPr="00480110" w:rsidRDefault="004A3989" w:rsidP="004A3989">
            <w:pPr>
              <w:numPr>
                <w:ilvl w:val="0"/>
                <w:numId w:val="45"/>
              </w:numPr>
              <w:rPr>
                <w:rFonts w:ascii="Arial" w:hAnsi="Arial" w:cs="Arial"/>
              </w:rPr>
            </w:pPr>
            <w:r w:rsidRPr="00480110">
              <w:rPr>
                <w:rFonts w:ascii="Arial" w:hAnsi="Arial" w:cs="Arial"/>
              </w:rPr>
              <w:t>suitable coverage of the KSBs assignment to this assessment method</w:t>
            </w:r>
          </w:p>
          <w:p w14:paraId="449C725E" w14:textId="77777777" w:rsidR="004A3989" w:rsidRPr="00480110" w:rsidRDefault="004A3989" w:rsidP="004A3989">
            <w:pPr>
              <w:numPr>
                <w:ilvl w:val="0"/>
                <w:numId w:val="45"/>
              </w:numPr>
              <w:rPr>
                <w:rFonts w:ascii="Arial" w:hAnsi="Arial" w:cs="Arial"/>
              </w:rPr>
            </w:pPr>
            <w:r w:rsidRPr="00480110">
              <w:rPr>
                <w:rFonts w:ascii="Arial" w:hAnsi="Arial" w:cs="Arial"/>
              </w:rPr>
              <w:t>the date the project report will be submitted.</w:t>
            </w:r>
          </w:p>
          <w:p w14:paraId="5FFF35E2" w14:textId="77777777" w:rsidR="00901421" w:rsidRPr="00480110" w:rsidRDefault="00901421" w:rsidP="00901421">
            <w:pPr>
              <w:rPr>
                <w:rFonts w:ascii="Arial" w:hAnsi="Arial" w:cs="Arial"/>
              </w:rPr>
            </w:pPr>
          </w:p>
          <w:p w14:paraId="4116CD3A" w14:textId="77777777" w:rsidR="00901421" w:rsidRPr="00480110" w:rsidRDefault="00901421" w:rsidP="00901421">
            <w:pPr>
              <w:rPr>
                <w:rFonts w:ascii="Arial" w:hAnsi="Arial" w:cs="Arial"/>
              </w:rPr>
            </w:pPr>
          </w:p>
          <w:p w14:paraId="0A065911" w14:textId="77777777" w:rsidR="00901421" w:rsidRPr="00480110" w:rsidRDefault="00901421" w:rsidP="00901421">
            <w:pPr>
              <w:rPr>
                <w:rFonts w:ascii="Arial" w:hAnsi="Arial" w:cs="Arial"/>
              </w:rPr>
            </w:pPr>
          </w:p>
          <w:p w14:paraId="29C5F050" w14:textId="77777777" w:rsidR="00901421" w:rsidRPr="00480110" w:rsidRDefault="00901421" w:rsidP="00901421">
            <w:pPr>
              <w:rPr>
                <w:rFonts w:ascii="Arial" w:hAnsi="Arial" w:cs="Arial"/>
              </w:rPr>
            </w:pPr>
          </w:p>
          <w:p w14:paraId="218FBDB9" w14:textId="77777777" w:rsidR="00901421" w:rsidRPr="00480110" w:rsidRDefault="00901421" w:rsidP="00901421">
            <w:pPr>
              <w:rPr>
                <w:rFonts w:ascii="Arial" w:hAnsi="Arial" w:cs="Arial"/>
              </w:rPr>
            </w:pPr>
          </w:p>
          <w:p w14:paraId="74CF85E8" w14:textId="719B0C48" w:rsidR="00901421" w:rsidRPr="00480110" w:rsidRDefault="00901421" w:rsidP="00901421">
            <w:pPr>
              <w:rPr>
                <w:rFonts w:ascii="Arial" w:hAnsi="Arial" w:cs="Arial"/>
              </w:rPr>
            </w:pPr>
          </w:p>
          <w:p w14:paraId="64332CBA" w14:textId="77777777" w:rsidR="008469C7" w:rsidRPr="00480110" w:rsidRDefault="008469C7" w:rsidP="00901421">
            <w:pPr>
              <w:rPr>
                <w:rFonts w:ascii="Arial" w:hAnsi="Arial" w:cs="Arial"/>
              </w:rPr>
            </w:pPr>
          </w:p>
          <w:p w14:paraId="6E1C377A" w14:textId="226E195B" w:rsidR="00901421" w:rsidRPr="00480110" w:rsidRDefault="00901421" w:rsidP="00901421">
            <w:pPr>
              <w:rPr>
                <w:rFonts w:ascii="Arial" w:hAnsi="Arial" w:cs="Arial"/>
              </w:rPr>
            </w:pPr>
          </w:p>
        </w:tc>
      </w:tr>
      <w:tr w:rsidR="004A3989" w:rsidRPr="00480110" w14:paraId="1C3BE154" w14:textId="77777777" w:rsidTr="00AC7F7B">
        <w:tc>
          <w:tcPr>
            <w:tcW w:w="9640" w:type="dxa"/>
            <w:shd w:val="clear" w:color="auto" w:fill="D9D9D9" w:themeFill="background1" w:themeFillShade="D9"/>
          </w:tcPr>
          <w:p w14:paraId="6A0D5327" w14:textId="77777777" w:rsidR="004A3989" w:rsidRPr="00480110" w:rsidRDefault="004A3989" w:rsidP="004A3989">
            <w:pPr>
              <w:rPr>
                <w:rFonts w:ascii="Arial" w:hAnsi="Arial" w:cs="Arial"/>
                <w:iCs/>
              </w:rPr>
            </w:pPr>
            <w:r w:rsidRPr="00480110">
              <w:rPr>
                <w:rFonts w:ascii="Arial" w:hAnsi="Arial" w:cs="Arial"/>
                <w:iCs/>
                <w:lang w:val="en-US"/>
              </w:rPr>
              <w:lastRenderedPageBreak/>
              <w:t>IEPA feedback on suitability of proposed project (IEPA comments only)</w:t>
            </w:r>
          </w:p>
        </w:tc>
      </w:tr>
      <w:tr w:rsidR="004A3989" w:rsidRPr="00480110" w14:paraId="57EF7A09" w14:textId="77777777" w:rsidTr="00AC7F7B">
        <w:tc>
          <w:tcPr>
            <w:tcW w:w="9640" w:type="dxa"/>
          </w:tcPr>
          <w:p w14:paraId="51EF3D64" w14:textId="77777777" w:rsidR="004A3989" w:rsidRPr="00480110" w:rsidRDefault="004A3989" w:rsidP="004A3989">
            <w:pPr>
              <w:rPr>
                <w:rFonts w:ascii="Arial" w:hAnsi="Arial" w:cs="Arial"/>
              </w:rPr>
            </w:pPr>
          </w:p>
          <w:p w14:paraId="0EF6393C" w14:textId="77777777" w:rsidR="004A3989" w:rsidRPr="00480110" w:rsidRDefault="004A3989" w:rsidP="004A3989">
            <w:pPr>
              <w:rPr>
                <w:rFonts w:ascii="Arial" w:hAnsi="Arial" w:cs="Arial"/>
              </w:rPr>
            </w:pPr>
          </w:p>
          <w:p w14:paraId="16FE6B98" w14:textId="77777777" w:rsidR="004A3989" w:rsidRPr="00480110" w:rsidRDefault="004A3989" w:rsidP="004A3989">
            <w:pPr>
              <w:rPr>
                <w:rFonts w:ascii="Arial" w:hAnsi="Arial" w:cs="Arial"/>
              </w:rPr>
            </w:pPr>
          </w:p>
          <w:p w14:paraId="397273EC" w14:textId="77777777" w:rsidR="004A3989" w:rsidRPr="00480110" w:rsidRDefault="004A3989" w:rsidP="004A3989">
            <w:pPr>
              <w:rPr>
                <w:rFonts w:ascii="Arial" w:hAnsi="Arial" w:cs="Arial"/>
              </w:rPr>
            </w:pPr>
          </w:p>
          <w:p w14:paraId="76D5E612" w14:textId="77777777" w:rsidR="004A3989" w:rsidRPr="00480110" w:rsidRDefault="004A3989" w:rsidP="004A3989">
            <w:pPr>
              <w:rPr>
                <w:rFonts w:ascii="Arial" w:hAnsi="Arial" w:cs="Arial"/>
              </w:rPr>
            </w:pPr>
          </w:p>
          <w:p w14:paraId="06E8295E" w14:textId="77777777" w:rsidR="004A3989" w:rsidRPr="00480110" w:rsidRDefault="004A3989" w:rsidP="004A3989">
            <w:pPr>
              <w:rPr>
                <w:rFonts w:ascii="Arial" w:hAnsi="Arial" w:cs="Arial"/>
              </w:rPr>
            </w:pPr>
          </w:p>
          <w:p w14:paraId="1387B31F" w14:textId="77777777" w:rsidR="004A3989" w:rsidRPr="00480110" w:rsidRDefault="004A3989" w:rsidP="004A3989">
            <w:pPr>
              <w:rPr>
                <w:rFonts w:ascii="Arial" w:hAnsi="Arial" w:cs="Arial"/>
              </w:rPr>
            </w:pPr>
          </w:p>
        </w:tc>
      </w:tr>
    </w:tbl>
    <w:p w14:paraId="6C0370E4" w14:textId="1F4C9F85" w:rsidR="004A3989" w:rsidRPr="00480110" w:rsidRDefault="004A3989" w:rsidP="004A3989">
      <w:pPr>
        <w:rPr>
          <w:rFonts w:ascii="Arial" w:hAnsi="Arial" w:cs="Arial"/>
          <w:b/>
        </w:rPr>
      </w:pPr>
      <w:r w:rsidRPr="00480110">
        <w:rPr>
          <w:rFonts w:ascii="Arial" w:hAnsi="Arial" w:cs="Arial"/>
          <w:b/>
        </w:rPr>
        <w:t>Employer and apprentice declaration:</w:t>
      </w:r>
    </w:p>
    <w:p w14:paraId="5EEDCD97" w14:textId="77777777" w:rsidR="004A3989" w:rsidRPr="00480110" w:rsidRDefault="004A3989" w:rsidP="004A3989">
      <w:pPr>
        <w:rPr>
          <w:rFonts w:ascii="Arial" w:hAnsi="Arial" w:cs="Arial"/>
          <w:b/>
          <w:bCs/>
        </w:rPr>
      </w:pPr>
      <w:r w:rsidRPr="00480110">
        <w:rPr>
          <w:rFonts w:ascii="Arial" w:hAnsi="Arial" w:cs="Arial"/>
          <w:b/>
          <w:bCs/>
        </w:rPr>
        <w:t xml:space="preserve">I confirm that the project title and project brief have a real business application and it has been produced by the apprentice: </w:t>
      </w:r>
    </w:p>
    <w:p w14:paraId="63F4FF02" w14:textId="77777777" w:rsidR="004A3989" w:rsidRPr="00480110" w:rsidRDefault="004A3989" w:rsidP="004A3989">
      <w:pPr>
        <w:rPr>
          <w:rFonts w:ascii="Arial" w:hAnsi="Arial" w:cs="Arial"/>
          <w:b/>
        </w:rPr>
      </w:pPr>
    </w:p>
    <w:tbl>
      <w:tblPr>
        <w:tblW w:w="9498" w:type="dxa"/>
        <w:tblInd w:w="-28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126"/>
        <w:gridCol w:w="5104"/>
        <w:gridCol w:w="869"/>
        <w:gridCol w:w="1399"/>
      </w:tblGrid>
      <w:tr w:rsidR="004A3989" w:rsidRPr="00480110" w14:paraId="5365CE0D" w14:textId="77777777" w:rsidTr="001F4EBB">
        <w:trPr>
          <w:trHeight w:val="771"/>
        </w:trPr>
        <w:tc>
          <w:tcPr>
            <w:tcW w:w="212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48E7D1CF" w14:textId="77777777" w:rsidR="004A3989" w:rsidRPr="00480110" w:rsidRDefault="004A3989" w:rsidP="004A3989">
            <w:pPr>
              <w:rPr>
                <w:rFonts w:ascii="Arial" w:hAnsi="Arial" w:cs="Arial"/>
                <w:b/>
              </w:rPr>
            </w:pPr>
            <w:r w:rsidRPr="00480110">
              <w:rPr>
                <w:rFonts w:ascii="Arial" w:hAnsi="Arial" w:cs="Arial"/>
                <w:b/>
              </w:rPr>
              <w:t>Employer</w:t>
            </w:r>
          </w:p>
        </w:tc>
        <w:tc>
          <w:tcPr>
            <w:tcW w:w="5104" w:type="dxa"/>
            <w:tcBorders>
              <w:top w:val="single" w:sz="4" w:space="0" w:color="A6A6A6"/>
              <w:left w:val="single" w:sz="4" w:space="0" w:color="A6A6A6"/>
              <w:bottom w:val="single" w:sz="4" w:space="0" w:color="A6A6A6"/>
              <w:right w:val="single" w:sz="4" w:space="0" w:color="A6A6A6"/>
            </w:tcBorders>
            <w:vAlign w:val="center"/>
            <w:hideMark/>
          </w:tcPr>
          <w:p w14:paraId="0068C320" w14:textId="77777777" w:rsidR="004A3989" w:rsidRPr="00480110" w:rsidRDefault="004A3989" w:rsidP="004A3989">
            <w:pPr>
              <w:rPr>
                <w:rFonts w:ascii="Arial" w:hAnsi="Arial" w:cs="Arial"/>
              </w:rPr>
            </w:pPr>
          </w:p>
        </w:tc>
        <w:tc>
          <w:tcPr>
            <w:tcW w:w="869"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4E125CB2" w14:textId="77777777" w:rsidR="004A3989" w:rsidRPr="00480110" w:rsidRDefault="004A3989" w:rsidP="004A3989">
            <w:pPr>
              <w:rPr>
                <w:rFonts w:ascii="Arial" w:hAnsi="Arial" w:cs="Arial"/>
                <w:b/>
              </w:rPr>
            </w:pPr>
            <w:r w:rsidRPr="00480110">
              <w:rPr>
                <w:rFonts w:ascii="Arial" w:hAnsi="Arial" w:cs="Arial"/>
                <w:b/>
              </w:rPr>
              <w:t>Date</w:t>
            </w:r>
          </w:p>
        </w:tc>
        <w:tc>
          <w:tcPr>
            <w:tcW w:w="1399" w:type="dxa"/>
            <w:tcBorders>
              <w:top w:val="single" w:sz="4" w:space="0" w:color="A6A6A6"/>
              <w:left w:val="single" w:sz="4" w:space="0" w:color="A6A6A6"/>
              <w:bottom w:val="single" w:sz="4" w:space="0" w:color="A6A6A6"/>
              <w:right w:val="single" w:sz="4" w:space="0" w:color="A6A6A6"/>
            </w:tcBorders>
            <w:vAlign w:val="center"/>
            <w:hideMark/>
          </w:tcPr>
          <w:p w14:paraId="317AE9BD" w14:textId="77777777" w:rsidR="004A3989" w:rsidRPr="00480110" w:rsidRDefault="004A3989" w:rsidP="004A3989">
            <w:pPr>
              <w:rPr>
                <w:rFonts w:ascii="Arial" w:hAnsi="Arial" w:cs="Arial"/>
              </w:rPr>
            </w:pPr>
          </w:p>
        </w:tc>
      </w:tr>
      <w:tr w:rsidR="004A3989" w:rsidRPr="00480110" w14:paraId="3B1EA28D" w14:textId="77777777" w:rsidTr="001F4EBB">
        <w:trPr>
          <w:trHeight w:val="771"/>
        </w:trPr>
        <w:tc>
          <w:tcPr>
            <w:tcW w:w="212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039EB320" w14:textId="77777777" w:rsidR="004A3989" w:rsidRPr="00480110" w:rsidRDefault="004A3989" w:rsidP="004A3989">
            <w:pPr>
              <w:rPr>
                <w:rFonts w:ascii="Arial" w:hAnsi="Arial" w:cs="Arial"/>
                <w:b/>
              </w:rPr>
            </w:pPr>
            <w:r w:rsidRPr="00480110">
              <w:rPr>
                <w:rFonts w:ascii="Arial" w:hAnsi="Arial" w:cs="Arial"/>
                <w:b/>
              </w:rPr>
              <w:t xml:space="preserve">Apprentice </w:t>
            </w:r>
          </w:p>
        </w:tc>
        <w:tc>
          <w:tcPr>
            <w:tcW w:w="5104" w:type="dxa"/>
            <w:tcBorders>
              <w:top w:val="single" w:sz="4" w:space="0" w:color="A6A6A6"/>
              <w:left w:val="single" w:sz="4" w:space="0" w:color="A6A6A6"/>
              <w:bottom w:val="single" w:sz="4" w:space="0" w:color="A6A6A6"/>
              <w:right w:val="single" w:sz="4" w:space="0" w:color="A6A6A6"/>
            </w:tcBorders>
            <w:vAlign w:val="center"/>
          </w:tcPr>
          <w:p w14:paraId="7A4A8366" w14:textId="77777777" w:rsidR="004A3989" w:rsidRPr="00480110" w:rsidRDefault="004A3989" w:rsidP="004A3989">
            <w:pPr>
              <w:rPr>
                <w:rFonts w:ascii="Arial" w:hAnsi="Arial" w:cs="Arial"/>
              </w:rPr>
            </w:pPr>
          </w:p>
        </w:tc>
        <w:tc>
          <w:tcPr>
            <w:tcW w:w="869"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179FE9C7" w14:textId="77777777" w:rsidR="004A3989" w:rsidRPr="00480110" w:rsidRDefault="004A3989" w:rsidP="004A3989">
            <w:pPr>
              <w:rPr>
                <w:rFonts w:ascii="Arial" w:hAnsi="Arial" w:cs="Arial"/>
                <w:b/>
              </w:rPr>
            </w:pPr>
            <w:r w:rsidRPr="00480110">
              <w:rPr>
                <w:rFonts w:ascii="Arial" w:hAnsi="Arial" w:cs="Arial"/>
                <w:b/>
              </w:rPr>
              <w:t>Date</w:t>
            </w:r>
          </w:p>
        </w:tc>
        <w:tc>
          <w:tcPr>
            <w:tcW w:w="1399" w:type="dxa"/>
            <w:tcBorders>
              <w:top w:val="single" w:sz="4" w:space="0" w:color="A6A6A6"/>
              <w:left w:val="single" w:sz="4" w:space="0" w:color="A6A6A6"/>
              <w:bottom w:val="single" w:sz="4" w:space="0" w:color="A6A6A6"/>
              <w:right w:val="single" w:sz="4" w:space="0" w:color="A6A6A6"/>
            </w:tcBorders>
            <w:vAlign w:val="center"/>
          </w:tcPr>
          <w:p w14:paraId="6CD8255F" w14:textId="77777777" w:rsidR="004A3989" w:rsidRPr="00480110" w:rsidRDefault="004A3989" w:rsidP="004A3989">
            <w:pPr>
              <w:rPr>
                <w:rFonts w:ascii="Arial" w:hAnsi="Arial" w:cs="Arial"/>
              </w:rPr>
            </w:pPr>
          </w:p>
        </w:tc>
      </w:tr>
    </w:tbl>
    <w:p w14:paraId="214ECA93" w14:textId="77777777" w:rsidR="004A3989" w:rsidRPr="00480110" w:rsidRDefault="004A3989" w:rsidP="004A3989">
      <w:pPr>
        <w:rPr>
          <w:rFonts w:ascii="Arial" w:hAnsi="Arial" w:cs="Arial"/>
        </w:rPr>
      </w:pPr>
    </w:p>
    <w:p w14:paraId="79442E36" w14:textId="77777777" w:rsidR="00901421" w:rsidRPr="00480110" w:rsidRDefault="00901421" w:rsidP="004A3989">
      <w:pPr>
        <w:rPr>
          <w:rFonts w:ascii="Arial" w:hAnsi="Arial" w:cs="Arial"/>
          <w:b/>
          <w:bCs/>
        </w:rPr>
      </w:pPr>
    </w:p>
    <w:p w14:paraId="66BE2A97" w14:textId="0B36EFEA" w:rsidR="004A3989" w:rsidRPr="00480110" w:rsidRDefault="004A3989" w:rsidP="004A3989">
      <w:pPr>
        <w:rPr>
          <w:rFonts w:ascii="Arial" w:hAnsi="Arial" w:cs="Arial"/>
        </w:rPr>
      </w:pPr>
      <w:r w:rsidRPr="00480110">
        <w:rPr>
          <w:rFonts w:ascii="Arial" w:hAnsi="Arial" w:cs="Arial"/>
          <w:b/>
          <w:bCs/>
        </w:rPr>
        <w:t>Please note</w:t>
      </w:r>
      <w:r w:rsidRPr="00480110">
        <w:rPr>
          <w:rFonts w:ascii="Arial" w:hAnsi="Arial" w:cs="Arial"/>
        </w:rPr>
        <w:t xml:space="preserve">: The project brief must be submitted at Gateway. The apprentice must </w:t>
      </w:r>
      <w:r w:rsidRPr="00480110">
        <w:rPr>
          <w:rFonts w:ascii="Arial" w:hAnsi="Arial" w:cs="Arial"/>
          <w:b/>
          <w:bCs/>
        </w:rPr>
        <w:t>not</w:t>
      </w:r>
      <w:r w:rsidRPr="00480110">
        <w:rPr>
          <w:rFonts w:ascii="Arial" w:hAnsi="Arial" w:cs="Arial"/>
        </w:rPr>
        <w:t xml:space="preserve"> start the project until it has been approved by the IEPA.</w:t>
      </w:r>
    </w:p>
    <w:p w14:paraId="21A00887" w14:textId="77777777" w:rsidR="004A3989" w:rsidRPr="00480110" w:rsidRDefault="004A3989" w:rsidP="004A3989">
      <w:pPr>
        <w:rPr>
          <w:rFonts w:ascii="Arial" w:hAnsi="Arial" w:cs="Arial"/>
        </w:rPr>
      </w:pPr>
      <w:r w:rsidRPr="00480110">
        <w:rPr>
          <w:rFonts w:ascii="Arial" w:hAnsi="Arial" w:cs="Arial"/>
        </w:rPr>
        <w:t xml:space="preserve">In cases where the City &amp; Guilds Independent End-point Assessor (IEPA) rejects the project brief, the employer will be given </w:t>
      </w:r>
      <w:r w:rsidRPr="00480110">
        <w:rPr>
          <w:rFonts w:ascii="Arial" w:hAnsi="Arial" w:cs="Arial"/>
          <w:b/>
          <w:bCs/>
        </w:rPr>
        <w:t>5 working days</w:t>
      </w:r>
      <w:r w:rsidRPr="00480110">
        <w:rPr>
          <w:rFonts w:ascii="Arial" w:hAnsi="Arial" w:cs="Arial"/>
        </w:rPr>
        <w:t xml:space="preserve"> to consider the feedback and resubmit a revised brief. </w:t>
      </w:r>
    </w:p>
    <w:p w14:paraId="60C25DEA" w14:textId="77777777" w:rsidR="004A3989" w:rsidRPr="00480110" w:rsidRDefault="004A3989" w:rsidP="004A3989">
      <w:pPr>
        <w:rPr>
          <w:rFonts w:ascii="Arial" w:hAnsi="Arial" w:cs="Arial"/>
        </w:rPr>
      </w:pPr>
      <w:r w:rsidRPr="00480110">
        <w:rPr>
          <w:rFonts w:ascii="Arial" w:hAnsi="Arial" w:cs="Arial"/>
        </w:rPr>
        <w:t xml:space="preserve">The 6 weeks’ duration for compiling and writing a work-based Project Report will start once the IEPA has accepted and uploaded the project brief form onto the EPA Pro platform. </w:t>
      </w:r>
    </w:p>
    <w:p w14:paraId="1B99C130" w14:textId="58510AEB" w:rsidR="00901421" w:rsidRPr="00480110" w:rsidRDefault="00901421">
      <w:pPr>
        <w:spacing w:before="0" w:after="160" w:line="259" w:lineRule="auto"/>
        <w:rPr>
          <w:rFonts w:ascii="Arial" w:hAnsi="Arial" w:cs="Arial"/>
        </w:rPr>
      </w:pPr>
      <w:r w:rsidRPr="00480110">
        <w:rPr>
          <w:rFonts w:ascii="Arial" w:hAnsi="Arial" w:cs="Arial"/>
        </w:rPr>
        <w:br w:type="page"/>
      </w:r>
    </w:p>
    <w:p w14:paraId="7495067B" w14:textId="204E5F81" w:rsidR="004A3989" w:rsidRPr="00480110" w:rsidRDefault="004A3989" w:rsidP="004A3989">
      <w:pPr>
        <w:rPr>
          <w:rFonts w:ascii="Arial" w:hAnsi="Arial" w:cs="Arial"/>
          <w:b/>
        </w:rPr>
      </w:pPr>
      <w:r w:rsidRPr="00480110">
        <w:rPr>
          <w:rFonts w:ascii="Arial" w:hAnsi="Arial" w:cs="Arial"/>
          <w:b/>
        </w:rPr>
        <w:lastRenderedPageBreak/>
        <w:t xml:space="preserve">For City &amp; Guilds use only – Project Brief approval </w:t>
      </w:r>
    </w:p>
    <w:p w14:paraId="279A0B02" w14:textId="05CBB7D6" w:rsidR="004A3989" w:rsidRPr="00480110" w:rsidRDefault="00AF4698" w:rsidP="004A3989">
      <w:pPr>
        <w:rPr>
          <w:rFonts w:ascii="Arial" w:hAnsi="Arial" w:cs="Arial"/>
          <w:b/>
        </w:rPr>
      </w:pPr>
      <w:sdt>
        <w:sdtPr>
          <w:rPr>
            <w:rFonts w:ascii="Arial" w:hAnsi="Arial" w:cs="Arial"/>
          </w:rPr>
          <w:id w:val="-1899345972"/>
          <w14:checkbox>
            <w14:checked w14:val="0"/>
            <w14:checkedState w14:val="2612" w14:font="MS Gothic"/>
            <w14:uncheckedState w14:val="2610" w14:font="MS Gothic"/>
          </w14:checkbox>
        </w:sdtPr>
        <w:sdtEndPr/>
        <w:sdtContent>
          <w:r w:rsidR="004A3989" w:rsidRPr="00480110">
            <w:rPr>
              <w:rFonts w:ascii="Segoe UI Symbol" w:hAnsi="Segoe UI Symbol" w:cs="Segoe UI Symbol"/>
            </w:rPr>
            <w:t>☐</w:t>
          </w:r>
        </w:sdtContent>
      </w:sdt>
      <w:r w:rsidR="004A3989" w:rsidRPr="00480110">
        <w:rPr>
          <w:rFonts w:ascii="Arial" w:hAnsi="Arial" w:cs="Arial"/>
          <w:b/>
        </w:rPr>
        <w:t xml:space="preserve"> Approval of this </w:t>
      </w:r>
      <w:r w:rsidR="00CD4822" w:rsidRPr="00480110">
        <w:rPr>
          <w:rFonts w:ascii="Arial" w:hAnsi="Arial" w:cs="Arial"/>
          <w:b/>
        </w:rPr>
        <w:t>P</w:t>
      </w:r>
      <w:r w:rsidR="004A3989" w:rsidRPr="00480110">
        <w:rPr>
          <w:rFonts w:ascii="Arial" w:hAnsi="Arial" w:cs="Arial"/>
          <w:b/>
        </w:rPr>
        <w:t>roject is agreed, subject to the apprentice meeting the requirements of coverage of the KSBs assigned to this assessment method.</w:t>
      </w:r>
    </w:p>
    <w:p w14:paraId="336CD422" w14:textId="1E50973D" w:rsidR="004A3989" w:rsidRPr="00480110" w:rsidRDefault="00AF4698" w:rsidP="004A3989">
      <w:pPr>
        <w:rPr>
          <w:rFonts w:ascii="Arial" w:hAnsi="Arial" w:cs="Arial"/>
          <w:b/>
        </w:rPr>
      </w:pPr>
      <w:sdt>
        <w:sdtPr>
          <w:rPr>
            <w:rFonts w:ascii="Arial" w:hAnsi="Arial" w:cs="Arial"/>
          </w:rPr>
          <w:id w:val="2028678122"/>
          <w14:checkbox>
            <w14:checked w14:val="0"/>
            <w14:checkedState w14:val="2612" w14:font="MS Gothic"/>
            <w14:uncheckedState w14:val="2610" w14:font="MS Gothic"/>
          </w14:checkbox>
        </w:sdtPr>
        <w:sdtEndPr/>
        <w:sdtContent>
          <w:r w:rsidR="004A3989" w:rsidRPr="00480110">
            <w:rPr>
              <w:rFonts w:ascii="Segoe UI Symbol" w:hAnsi="Segoe UI Symbol" w:cs="Segoe UI Symbol"/>
            </w:rPr>
            <w:t>☐</w:t>
          </w:r>
        </w:sdtContent>
      </w:sdt>
      <w:r w:rsidR="004A3989" w:rsidRPr="00480110">
        <w:rPr>
          <w:rFonts w:ascii="Arial" w:hAnsi="Arial" w:cs="Arial"/>
          <w:b/>
        </w:rPr>
        <w:t xml:space="preserve"> Approval of this </w:t>
      </w:r>
      <w:r w:rsidR="00CD4822" w:rsidRPr="00480110">
        <w:rPr>
          <w:rFonts w:ascii="Arial" w:hAnsi="Arial" w:cs="Arial"/>
          <w:b/>
        </w:rPr>
        <w:t>P</w:t>
      </w:r>
      <w:r w:rsidR="004A3989" w:rsidRPr="00480110">
        <w:rPr>
          <w:rFonts w:ascii="Arial" w:hAnsi="Arial" w:cs="Arial"/>
          <w:b/>
        </w:rPr>
        <w:t>roject is rejected on the basis that insufficient information was provided to show that coverage of the KSBs assigned to this assessment method could be met.</w:t>
      </w:r>
    </w:p>
    <w:p w14:paraId="53729AAE" w14:textId="77777777" w:rsidR="006E4F29" w:rsidRPr="00480110" w:rsidRDefault="006E4F29" w:rsidP="004A3989">
      <w:pPr>
        <w:rPr>
          <w:rFonts w:ascii="Arial" w:hAnsi="Arial" w:cs="Arial"/>
          <w:b/>
        </w:rPr>
      </w:pPr>
    </w:p>
    <w:p w14:paraId="7FE302D0" w14:textId="36CC374F" w:rsidR="004A3989" w:rsidRPr="00480110" w:rsidRDefault="004A3989" w:rsidP="004A3989">
      <w:pPr>
        <w:rPr>
          <w:rFonts w:ascii="Arial" w:hAnsi="Arial" w:cs="Arial"/>
          <w:b/>
        </w:rPr>
      </w:pPr>
      <w:r w:rsidRPr="00480110">
        <w:rPr>
          <w:rFonts w:ascii="Arial" w:hAnsi="Arial" w:cs="Arial"/>
          <w:b/>
        </w:rPr>
        <w:t>The agreed date for submission of this Project Report is:</w:t>
      </w:r>
    </w:p>
    <w:p w14:paraId="090659AD" w14:textId="133B3423" w:rsidR="004A3989" w:rsidRPr="00480110" w:rsidRDefault="004A3989" w:rsidP="004A3989">
      <w:pPr>
        <w:rPr>
          <w:rFonts w:ascii="Arial" w:hAnsi="Arial" w:cs="Arial"/>
          <w:b/>
        </w:rPr>
      </w:pPr>
    </w:p>
    <w:p w14:paraId="614BDF8E" w14:textId="77777777" w:rsidR="006E4F29" w:rsidRPr="00480110" w:rsidRDefault="006E4F29" w:rsidP="004A3989">
      <w:pPr>
        <w:rPr>
          <w:rFonts w:ascii="Arial" w:hAnsi="Arial" w:cs="Arial"/>
          <w:b/>
        </w:rPr>
      </w:pPr>
    </w:p>
    <w:tbl>
      <w:tblPr>
        <w:tblW w:w="9356" w:type="dxa"/>
        <w:tblInd w:w="-14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984"/>
        <w:gridCol w:w="5104"/>
        <w:gridCol w:w="869"/>
        <w:gridCol w:w="1399"/>
      </w:tblGrid>
      <w:tr w:rsidR="004A3989" w:rsidRPr="00480110" w14:paraId="3C5A0541" w14:textId="77777777" w:rsidTr="00AC7F7B">
        <w:trPr>
          <w:trHeight w:val="771"/>
        </w:trPr>
        <w:tc>
          <w:tcPr>
            <w:tcW w:w="198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53AB00A3" w14:textId="77777777" w:rsidR="004A3989" w:rsidRPr="00480110" w:rsidRDefault="004A3989" w:rsidP="004A3989">
            <w:pPr>
              <w:rPr>
                <w:rFonts w:ascii="Arial" w:hAnsi="Arial" w:cs="Arial"/>
                <w:b/>
              </w:rPr>
            </w:pPr>
            <w:r w:rsidRPr="00480110">
              <w:rPr>
                <w:rFonts w:ascii="Arial" w:hAnsi="Arial" w:cs="Arial"/>
                <w:b/>
              </w:rPr>
              <w:t xml:space="preserve">Independent End-point Assessor </w:t>
            </w:r>
          </w:p>
        </w:tc>
        <w:tc>
          <w:tcPr>
            <w:tcW w:w="5104" w:type="dxa"/>
            <w:tcBorders>
              <w:top w:val="single" w:sz="4" w:space="0" w:color="A6A6A6"/>
              <w:left w:val="single" w:sz="4" w:space="0" w:color="A6A6A6"/>
              <w:bottom w:val="single" w:sz="4" w:space="0" w:color="A6A6A6"/>
              <w:right w:val="single" w:sz="4" w:space="0" w:color="A6A6A6"/>
            </w:tcBorders>
            <w:vAlign w:val="center"/>
            <w:hideMark/>
          </w:tcPr>
          <w:p w14:paraId="62444F4B" w14:textId="77777777" w:rsidR="004A3989" w:rsidRPr="00480110" w:rsidRDefault="004A3989" w:rsidP="004A3989">
            <w:pPr>
              <w:rPr>
                <w:rFonts w:ascii="Arial" w:hAnsi="Arial" w:cs="Arial"/>
              </w:rPr>
            </w:pPr>
          </w:p>
        </w:tc>
        <w:tc>
          <w:tcPr>
            <w:tcW w:w="869"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71A2E787" w14:textId="77777777" w:rsidR="004A3989" w:rsidRPr="00480110" w:rsidRDefault="004A3989" w:rsidP="004A3989">
            <w:pPr>
              <w:rPr>
                <w:rFonts w:ascii="Arial" w:hAnsi="Arial" w:cs="Arial"/>
                <w:b/>
              </w:rPr>
            </w:pPr>
            <w:r w:rsidRPr="00480110">
              <w:rPr>
                <w:rFonts w:ascii="Arial" w:hAnsi="Arial" w:cs="Arial"/>
                <w:b/>
              </w:rPr>
              <w:t>Date</w:t>
            </w:r>
          </w:p>
        </w:tc>
        <w:tc>
          <w:tcPr>
            <w:tcW w:w="1399" w:type="dxa"/>
            <w:tcBorders>
              <w:top w:val="single" w:sz="4" w:space="0" w:color="A6A6A6"/>
              <w:left w:val="single" w:sz="4" w:space="0" w:color="A6A6A6"/>
              <w:bottom w:val="single" w:sz="4" w:space="0" w:color="A6A6A6"/>
              <w:right w:val="single" w:sz="4" w:space="0" w:color="A6A6A6"/>
            </w:tcBorders>
            <w:vAlign w:val="center"/>
            <w:hideMark/>
          </w:tcPr>
          <w:p w14:paraId="11992CD8" w14:textId="77777777" w:rsidR="004A3989" w:rsidRPr="00480110" w:rsidRDefault="004A3989" w:rsidP="004A3989">
            <w:pPr>
              <w:rPr>
                <w:rFonts w:ascii="Arial" w:hAnsi="Arial" w:cs="Arial"/>
              </w:rPr>
            </w:pPr>
          </w:p>
        </w:tc>
      </w:tr>
    </w:tbl>
    <w:p w14:paraId="750CB0B4" w14:textId="77777777" w:rsidR="006E4F29" w:rsidRPr="00480110" w:rsidRDefault="006E4F29" w:rsidP="008113D0">
      <w:pPr>
        <w:rPr>
          <w:rFonts w:ascii="Arial" w:hAnsi="Arial" w:cs="Arial"/>
        </w:rPr>
        <w:sectPr w:rsidR="006E4F29" w:rsidRPr="00480110" w:rsidSect="00A2100D">
          <w:pgSz w:w="11906" w:h="16838"/>
          <w:pgMar w:top="1440" w:right="1440" w:bottom="1440" w:left="1440" w:header="708" w:footer="708" w:gutter="0"/>
          <w:cols w:space="708"/>
          <w:docGrid w:linePitch="360"/>
        </w:sectPr>
      </w:pPr>
    </w:p>
    <w:p w14:paraId="5920656E" w14:textId="25D4427F" w:rsidR="004A3989" w:rsidRPr="00480110" w:rsidRDefault="006F4C67" w:rsidP="006F4C67">
      <w:pPr>
        <w:pStyle w:val="Heading1-nonewpage"/>
      </w:pPr>
      <w:bookmarkStart w:id="31" w:name="_Toc131063388"/>
      <w:r w:rsidRPr="00480110">
        <w:lastRenderedPageBreak/>
        <w:t>9661-702</w:t>
      </w:r>
      <w:r w:rsidR="00961978" w:rsidRPr="00480110">
        <w:t>:</w:t>
      </w:r>
      <w:r w:rsidRPr="00480110">
        <w:t xml:space="preserve"> </w:t>
      </w:r>
      <w:r w:rsidR="006E4F29" w:rsidRPr="00480110">
        <w:t>Evidence Reference Matrix – Project Report</w:t>
      </w:r>
      <w:bookmarkEnd w:id="31"/>
    </w:p>
    <w:p w14:paraId="46579541" w14:textId="77777777" w:rsidR="00E11173" w:rsidRPr="00480110" w:rsidRDefault="00E11173" w:rsidP="00E11173"/>
    <w:tbl>
      <w:tblPr>
        <w:tblStyle w:val="TableGrid"/>
        <w:tblW w:w="5183"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687"/>
        <w:gridCol w:w="3542"/>
        <w:gridCol w:w="428"/>
        <w:gridCol w:w="4534"/>
        <w:gridCol w:w="2267"/>
      </w:tblGrid>
      <w:tr w:rsidR="00CB6E72" w:rsidRPr="00480110" w14:paraId="2FADBAE6" w14:textId="77777777" w:rsidTr="00CB6E72">
        <w:trPr>
          <w:cantSplit/>
          <w:trHeight w:val="631"/>
          <w:tblHeader/>
        </w:trPr>
        <w:tc>
          <w:tcPr>
            <w:tcW w:w="1275" w:type="pct"/>
            <w:tcBorders>
              <w:bottom w:val="single" w:sz="4" w:space="0" w:color="BFBFBF" w:themeColor="background1" w:themeShade="BF"/>
            </w:tcBorders>
            <w:shd w:val="clear" w:color="auto" w:fill="DA291C" w:themeFill="text2"/>
          </w:tcPr>
          <w:p w14:paraId="67D4077F" w14:textId="77777777" w:rsidR="00CB6E72" w:rsidRPr="00480110" w:rsidRDefault="00CB6E72" w:rsidP="00AF0298">
            <w:pPr>
              <w:spacing w:line="240" w:lineRule="auto"/>
              <w:rPr>
                <w:rFonts w:ascii="Arial" w:hAnsi="Arial" w:cs="Arial"/>
                <w:b/>
                <w:color w:val="FFFFFF" w:themeColor="background1"/>
                <w:sz w:val="20"/>
                <w:szCs w:val="20"/>
              </w:rPr>
            </w:pPr>
            <w:r w:rsidRPr="00480110">
              <w:rPr>
                <w:rFonts w:ascii="Arial" w:hAnsi="Arial" w:cs="Arial"/>
                <w:b/>
                <w:color w:val="FFFFFF" w:themeColor="background1"/>
                <w:sz w:val="20"/>
                <w:szCs w:val="20"/>
              </w:rPr>
              <w:t xml:space="preserve">Pass criteria in Standard </w:t>
            </w:r>
          </w:p>
          <w:p w14:paraId="4C309044" w14:textId="77777777" w:rsidR="00CB6E72" w:rsidRPr="00480110" w:rsidRDefault="00CB6E72" w:rsidP="00AF0298">
            <w:pPr>
              <w:spacing w:line="240" w:lineRule="auto"/>
              <w:rPr>
                <w:rFonts w:ascii="Arial" w:hAnsi="Arial" w:cs="Arial"/>
                <w:b/>
                <w:color w:val="FFFFFF" w:themeColor="background1"/>
                <w:sz w:val="20"/>
                <w:szCs w:val="20"/>
              </w:rPr>
            </w:pPr>
            <w:r w:rsidRPr="00480110">
              <w:rPr>
                <w:rFonts w:ascii="Arial" w:hAnsi="Arial" w:cs="Arial"/>
                <w:b/>
                <w:sz w:val="20"/>
                <w:szCs w:val="20"/>
              </w:rPr>
              <w:t xml:space="preserve">(for reference only) </w:t>
            </w:r>
          </w:p>
        </w:tc>
        <w:tc>
          <w:tcPr>
            <w:tcW w:w="1373" w:type="pct"/>
            <w:gridSpan w:val="2"/>
            <w:tcBorders>
              <w:bottom w:val="single" w:sz="4" w:space="0" w:color="BFBFBF" w:themeColor="background1" w:themeShade="BF"/>
            </w:tcBorders>
            <w:shd w:val="clear" w:color="auto" w:fill="DA291C" w:themeFill="text2"/>
          </w:tcPr>
          <w:p w14:paraId="7E1B6794" w14:textId="77777777" w:rsidR="00CB6E72" w:rsidRPr="00480110" w:rsidRDefault="00CB6E72" w:rsidP="00AF0298">
            <w:pPr>
              <w:spacing w:line="240" w:lineRule="auto"/>
              <w:rPr>
                <w:rFonts w:ascii="Arial" w:hAnsi="Arial" w:cs="Arial"/>
                <w:b/>
                <w:color w:val="FFFFFF" w:themeColor="background1"/>
                <w:sz w:val="20"/>
                <w:szCs w:val="20"/>
              </w:rPr>
            </w:pPr>
            <w:r w:rsidRPr="00480110">
              <w:rPr>
                <w:rFonts w:ascii="Arial" w:hAnsi="Arial" w:cs="Arial"/>
                <w:b/>
                <w:color w:val="FFFFFF" w:themeColor="background1"/>
                <w:sz w:val="20"/>
                <w:szCs w:val="20"/>
              </w:rPr>
              <w:t>Distinction criteria in Standard</w:t>
            </w:r>
          </w:p>
          <w:p w14:paraId="7C6181A9" w14:textId="77777777" w:rsidR="00CB6E72" w:rsidRPr="00480110" w:rsidRDefault="00CB6E72" w:rsidP="00AF0298">
            <w:pPr>
              <w:spacing w:line="240" w:lineRule="auto"/>
              <w:rPr>
                <w:rFonts w:ascii="Arial" w:hAnsi="Arial" w:cs="Arial"/>
                <w:b/>
                <w:color w:val="FFFFFF" w:themeColor="background1"/>
                <w:sz w:val="20"/>
                <w:szCs w:val="20"/>
              </w:rPr>
            </w:pPr>
            <w:r w:rsidRPr="00480110">
              <w:rPr>
                <w:rFonts w:ascii="Arial" w:hAnsi="Arial" w:cs="Arial"/>
                <w:b/>
                <w:sz w:val="20"/>
                <w:szCs w:val="20"/>
              </w:rPr>
              <w:t>(for reference only)</w:t>
            </w:r>
          </w:p>
        </w:tc>
        <w:tc>
          <w:tcPr>
            <w:tcW w:w="1568" w:type="pct"/>
            <w:tcBorders>
              <w:bottom w:val="single" w:sz="4" w:space="0" w:color="BFBFBF" w:themeColor="background1" w:themeShade="BF"/>
            </w:tcBorders>
            <w:shd w:val="clear" w:color="auto" w:fill="DA291C" w:themeFill="text2"/>
          </w:tcPr>
          <w:p w14:paraId="43B83BFC" w14:textId="207C226E" w:rsidR="00CB6E72" w:rsidRPr="00480110" w:rsidRDefault="00CB6E72" w:rsidP="00AF0298">
            <w:pPr>
              <w:spacing w:line="240" w:lineRule="auto"/>
              <w:rPr>
                <w:rFonts w:ascii="Arial" w:hAnsi="Arial" w:cs="Arial"/>
                <w:b/>
                <w:color w:val="FFFFFF" w:themeColor="background1"/>
                <w:sz w:val="20"/>
                <w:szCs w:val="20"/>
              </w:rPr>
            </w:pPr>
            <w:r w:rsidRPr="00480110">
              <w:rPr>
                <w:rFonts w:ascii="Arial" w:hAnsi="Arial" w:cs="Arial"/>
                <w:b/>
                <w:color w:val="FFFFFF" w:themeColor="background1"/>
                <w:sz w:val="20"/>
                <w:szCs w:val="20"/>
              </w:rPr>
              <w:t>Indicate section reference(s) where the reference is covered in the Project Report</w:t>
            </w:r>
          </w:p>
          <w:p w14:paraId="0DE21BAD" w14:textId="77777777" w:rsidR="00CB6E72" w:rsidRPr="00480110" w:rsidRDefault="00CB6E72" w:rsidP="00AF0298">
            <w:pPr>
              <w:spacing w:line="240" w:lineRule="auto"/>
              <w:rPr>
                <w:rFonts w:ascii="Arial" w:hAnsi="Arial" w:cs="Arial"/>
                <w:b/>
                <w:color w:val="FFFFFF" w:themeColor="background1"/>
                <w:sz w:val="20"/>
                <w:szCs w:val="20"/>
              </w:rPr>
            </w:pPr>
            <w:r w:rsidRPr="00480110">
              <w:rPr>
                <w:rFonts w:ascii="Arial" w:hAnsi="Arial" w:cs="Arial"/>
                <w:b/>
                <w:sz w:val="20"/>
                <w:szCs w:val="20"/>
              </w:rPr>
              <w:t>(Apprentice only)</w:t>
            </w:r>
          </w:p>
        </w:tc>
        <w:tc>
          <w:tcPr>
            <w:tcW w:w="784" w:type="pct"/>
            <w:tcBorders>
              <w:bottom w:val="single" w:sz="4" w:space="0" w:color="BFBFBF" w:themeColor="background1" w:themeShade="BF"/>
            </w:tcBorders>
            <w:shd w:val="clear" w:color="auto" w:fill="DA291C" w:themeFill="text2"/>
          </w:tcPr>
          <w:p w14:paraId="364C6941" w14:textId="13D7CEF4" w:rsidR="00CB6E72" w:rsidRPr="00480110" w:rsidRDefault="00CB6E72" w:rsidP="00AF0298">
            <w:pPr>
              <w:spacing w:line="240" w:lineRule="auto"/>
              <w:rPr>
                <w:rFonts w:ascii="Arial" w:hAnsi="Arial" w:cs="Arial"/>
                <w:b/>
                <w:color w:val="FFFFFF" w:themeColor="background1"/>
                <w:sz w:val="20"/>
                <w:szCs w:val="20"/>
              </w:rPr>
            </w:pPr>
            <w:r w:rsidRPr="00480110">
              <w:rPr>
                <w:rFonts w:ascii="Arial" w:hAnsi="Arial" w:cs="Arial"/>
                <w:b/>
                <w:color w:val="FFFFFF" w:themeColor="background1"/>
                <w:sz w:val="20"/>
                <w:szCs w:val="20"/>
              </w:rPr>
              <w:t xml:space="preserve">Checked that evidence is valid </w:t>
            </w:r>
          </w:p>
          <w:p w14:paraId="2C6EBF4D" w14:textId="4BF67F55" w:rsidR="00CB6E72" w:rsidRPr="00480110" w:rsidRDefault="00CB6E72" w:rsidP="00AF0298">
            <w:pPr>
              <w:spacing w:line="240" w:lineRule="auto"/>
              <w:rPr>
                <w:rFonts w:ascii="Arial" w:hAnsi="Arial" w:cs="Arial"/>
                <w:b/>
                <w:color w:val="FFFFFF" w:themeColor="background1"/>
                <w:sz w:val="20"/>
                <w:szCs w:val="20"/>
              </w:rPr>
            </w:pPr>
            <w:r w:rsidRPr="00480110">
              <w:rPr>
                <w:rFonts w:ascii="Arial" w:hAnsi="Arial" w:cs="Arial"/>
                <w:b/>
                <w:sz w:val="20"/>
                <w:szCs w:val="20"/>
              </w:rPr>
              <w:t>(Provider/ Employer only)</w:t>
            </w:r>
          </w:p>
        </w:tc>
      </w:tr>
      <w:tr w:rsidR="008925B8" w:rsidRPr="00480110" w14:paraId="78817191" w14:textId="77777777" w:rsidTr="008925B8">
        <w:trPr>
          <w:cantSplit/>
          <w:trHeight w:val="454"/>
        </w:trPr>
        <w:tc>
          <w:tcPr>
            <w:tcW w:w="2500" w:type="pct"/>
            <w:gridSpan w:val="2"/>
            <w:tcBorders>
              <w:bottom w:val="single" w:sz="4" w:space="0" w:color="BFBFBF" w:themeColor="background1" w:themeShade="BF"/>
            </w:tcBorders>
            <w:shd w:val="clear" w:color="auto" w:fill="auto"/>
          </w:tcPr>
          <w:p w14:paraId="613EC48B" w14:textId="77777777" w:rsidR="008925B8" w:rsidRPr="00480110" w:rsidRDefault="008925B8" w:rsidP="00CB6E72">
            <w:pPr>
              <w:rPr>
                <w:rFonts w:ascii="Arial" w:hAnsi="Arial" w:cs="Arial"/>
                <w:b/>
                <w:lang w:val="ru-RU"/>
              </w:rPr>
            </w:pPr>
            <w:r w:rsidRPr="00480110">
              <w:rPr>
                <w:rFonts w:ascii="Arial" w:hAnsi="Arial" w:cs="Arial"/>
                <w:b/>
                <w:lang w:val="ru-RU"/>
              </w:rPr>
              <w:t>Apprentice name:</w:t>
            </w:r>
          </w:p>
        </w:tc>
        <w:tc>
          <w:tcPr>
            <w:tcW w:w="2500" w:type="pct"/>
            <w:gridSpan w:val="3"/>
            <w:tcBorders>
              <w:bottom w:val="single" w:sz="4" w:space="0" w:color="BFBFBF" w:themeColor="background1" w:themeShade="BF"/>
            </w:tcBorders>
            <w:shd w:val="clear" w:color="auto" w:fill="auto"/>
          </w:tcPr>
          <w:p w14:paraId="36E7DFCC" w14:textId="672520DF" w:rsidR="008925B8" w:rsidRPr="00480110" w:rsidRDefault="008925B8" w:rsidP="00CB6E72">
            <w:pPr>
              <w:rPr>
                <w:rFonts w:ascii="Arial" w:hAnsi="Arial" w:cs="Arial"/>
                <w:b/>
                <w:lang w:val="ru-RU"/>
              </w:rPr>
            </w:pPr>
            <w:r w:rsidRPr="00480110">
              <w:rPr>
                <w:rFonts w:eastAsia="Arial" w:cs="Arial"/>
                <w:b/>
                <w:bCs/>
              </w:rPr>
              <w:t>Enrolment number:</w:t>
            </w:r>
          </w:p>
        </w:tc>
      </w:tr>
      <w:tr w:rsidR="00CB6E72" w:rsidRPr="00480110" w14:paraId="191D1551" w14:textId="77777777" w:rsidTr="00CB6E72">
        <w:trPr>
          <w:trHeight w:val="455"/>
        </w:trPr>
        <w:tc>
          <w:tcPr>
            <w:tcW w:w="5000" w:type="pct"/>
            <w:gridSpan w:val="5"/>
            <w:tcBorders>
              <w:bottom w:val="single" w:sz="4" w:space="0" w:color="BFBFBF" w:themeColor="background1" w:themeShade="BF"/>
            </w:tcBorders>
            <w:shd w:val="clear" w:color="auto" w:fill="DA291C" w:themeFill="text2"/>
          </w:tcPr>
          <w:p w14:paraId="18EECD6D" w14:textId="77777777" w:rsidR="00CB6E72" w:rsidRPr="00480110" w:rsidRDefault="00CB6E72" w:rsidP="00CB6E72">
            <w:pPr>
              <w:rPr>
                <w:rFonts w:ascii="Arial" w:hAnsi="Arial" w:cs="Arial"/>
                <w:b/>
              </w:rPr>
            </w:pPr>
            <w:r w:rsidRPr="00480110">
              <w:rPr>
                <w:rFonts w:ascii="Arial" w:hAnsi="Arial" w:cs="Arial"/>
                <w:b/>
              </w:rPr>
              <w:t>Option-specific Skills for the Cyber Security Engineer</w:t>
            </w:r>
          </w:p>
          <w:p w14:paraId="1C4B8AEB" w14:textId="77777777" w:rsidR="00CB6E72" w:rsidRPr="00480110" w:rsidRDefault="00CB6E72" w:rsidP="00CB6E72">
            <w:pPr>
              <w:rPr>
                <w:rFonts w:ascii="Arial" w:hAnsi="Arial" w:cs="Arial"/>
              </w:rPr>
            </w:pPr>
          </w:p>
        </w:tc>
      </w:tr>
      <w:tr w:rsidR="00CB6E72" w:rsidRPr="00480110" w14:paraId="3D526AC0"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0BC783E5" w14:textId="77777777" w:rsidR="00CB6E72" w:rsidRPr="00480110" w:rsidRDefault="00CB6E72" w:rsidP="00CB6E72">
            <w:pPr>
              <w:rPr>
                <w:rFonts w:ascii="Arial" w:hAnsi="Arial" w:cs="Arial"/>
                <w:b/>
              </w:rPr>
            </w:pPr>
            <w:r w:rsidRPr="00480110">
              <w:rPr>
                <w:rFonts w:ascii="Arial" w:hAnsi="Arial" w:cs="Arial"/>
                <w:b/>
              </w:rPr>
              <w:t>Knowledge, Skills and Behaviours</w:t>
            </w:r>
          </w:p>
          <w:p w14:paraId="001B95E7" w14:textId="79B2893D" w:rsidR="00CB6E72" w:rsidRPr="00480110" w:rsidRDefault="00CB6E72" w:rsidP="00CB6E72">
            <w:pPr>
              <w:rPr>
                <w:rFonts w:ascii="Arial" w:hAnsi="Arial" w:cs="Arial"/>
                <w:bCs/>
              </w:rPr>
            </w:pPr>
            <w:r w:rsidRPr="00480110">
              <w:rPr>
                <w:rFonts w:ascii="Arial" w:hAnsi="Arial" w:cs="Arial"/>
                <w:b/>
              </w:rPr>
              <w:t>S10</w:t>
            </w:r>
            <w:r w:rsidRPr="00480110">
              <w:rPr>
                <w:rFonts w:ascii="Arial" w:hAnsi="Arial" w:cs="Arial"/>
                <w:bCs/>
              </w:rPr>
              <w:t xml:space="preserve"> Design, build, test and troubleshoot a network incorporating more than one subnet with static and dynamic routes, to a given design requirement without supervision. Provide evidence that the system meets the design requirement</w:t>
            </w:r>
          </w:p>
        </w:tc>
      </w:tr>
      <w:tr w:rsidR="00CB6E72" w:rsidRPr="00480110" w14:paraId="34D586FC" w14:textId="77777777" w:rsidTr="00AC7F7B">
        <w:trPr>
          <w:trHeight w:val="455"/>
        </w:trPr>
        <w:tc>
          <w:tcPr>
            <w:tcW w:w="1275" w:type="pct"/>
            <w:tcBorders>
              <w:bottom w:val="single" w:sz="4" w:space="0" w:color="BFBFBF" w:themeColor="background1" w:themeShade="BF"/>
            </w:tcBorders>
            <w:shd w:val="clear" w:color="auto" w:fill="auto"/>
          </w:tcPr>
          <w:p w14:paraId="257C497E" w14:textId="77777777" w:rsidR="00CB6E72" w:rsidRPr="00480110" w:rsidRDefault="00CB6E72" w:rsidP="00CB6E72">
            <w:pPr>
              <w:rPr>
                <w:rFonts w:ascii="Arial" w:hAnsi="Arial" w:cs="Arial"/>
              </w:rPr>
            </w:pPr>
            <w:r w:rsidRPr="00480110">
              <w:rPr>
                <w:rFonts w:ascii="Arial" w:hAnsi="Arial" w:cs="Arial"/>
              </w:rPr>
              <w:t>Designs, builds tests and troubleshoots a network incorporating more than one subnet with static and dynamic routes, that includes servers, hubs, switches, routers, and user devices to a given design requirement without supervision.</w:t>
            </w:r>
          </w:p>
          <w:p w14:paraId="1DD62B8F" w14:textId="5AB32416" w:rsidR="001F4EBB" w:rsidRPr="00480110" w:rsidRDefault="001F4EBB" w:rsidP="00CB6E72">
            <w:pPr>
              <w:rPr>
                <w:rFonts w:ascii="Arial" w:hAnsi="Arial" w:cs="Arial"/>
              </w:rPr>
            </w:pPr>
          </w:p>
        </w:tc>
        <w:tc>
          <w:tcPr>
            <w:tcW w:w="1373" w:type="pct"/>
            <w:gridSpan w:val="2"/>
            <w:tcBorders>
              <w:bottom w:val="single" w:sz="4" w:space="0" w:color="BFBFBF" w:themeColor="background1" w:themeShade="BF"/>
            </w:tcBorders>
            <w:shd w:val="clear" w:color="auto" w:fill="auto"/>
          </w:tcPr>
          <w:p w14:paraId="3C51CCB7" w14:textId="77777777" w:rsidR="00CB6E72" w:rsidRPr="00480110" w:rsidRDefault="00CB6E72" w:rsidP="00CB6E72">
            <w:pPr>
              <w:rPr>
                <w:rFonts w:ascii="Arial" w:hAnsi="Arial" w:cs="Arial"/>
              </w:rPr>
            </w:pPr>
            <w:r w:rsidRPr="00480110">
              <w:rPr>
                <w:rFonts w:ascii="Arial" w:hAnsi="Arial" w:cs="Arial"/>
              </w:rPr>
              <w:t>Evaluates network performance with reference to the design requirements and identifies using troubleshooting techniques ways to implement improvements.</w:t>
            </w:r>
          </w:p>
        </w:tc>
        <w:tc>
          <w:tcPr>
            <w:tcW w:w="1568" w:type="pct"/>
            <w:tcBorders>
              <w:bottom w:val="single" w:sz="4" w:space="0" w:color="BFBFBF" w:themeColor="background1" w:themeShade="BF"/>
            </w:tcBorders>
            <w:shd w:val="clear" w:color="auto" w:fill="auto"/>
          </w:tcPr>
          <w:p w14:paraId="29275210" w14:textId="77777777" w:rsidR="00CB6E72" w:rsidRPr="00480110" w:rsidRDefault="00CB6E72" w:rsidP="00CB6E72">
            <w:pPr>
              <w:rPr>
                <w:rFonts w:ascii="Arial" w:hAnsi="Arial" w:cs="Arial"/>
              </w:rPr>
            </w:pPr>
          </w:p>
        </w:tc>
        <w:tc>
          <w:tcPr>
            <w:tcW w:w="784" w:type="pct"/>
            <w:tcBorders>
              <w:bottom w:val="single" w:sz="4" w:space="0" w:color="BFBFBF" w:themeColor="background1" w:themeShade="BF"/>
            </w:tcBorders>
            <w:shd w:val="clear" w:color="auto" w:fill="auto"/>
          </w:tcPr>
          <w:p w14:paraId="6483F186" w14:textId="77777777" w:rsidR="00CB6E72" w:rsidRPr="00480110" w:rsidRDefault="00CB6E72" w:rsidP="00CB6E72">
            <w:pPr>
              <w:rPr>
                <w:rFonts w:ascii="Arial" w:hAnsi="Arial" w:cs="Arial"/>
              </w:rPr>
            </w:pPr>
            <w:r w:rsidRPr="00480110">
              <w:rPr>
                <w:rFonts w:ascii="Arial" w:hAnsi="Arial" w:cs="Arial"/>
              </w:rPr>
              <w:t xml:space="preserve"> </w:t>
            </w:r>
          </w:p>
        </w:tc>
      </w:tr>
      <w:tr w:rsidR="00CB6E72" w:rsidRPr="00480110" w14:paraId="2A137C5F"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7EA83B33" w14:textId="77777777" w:rsidR="00CB6E72" w:rsidRPr="00480110" w:rsidRDefault="00CB6E72" w:rsidP="00CB6E72">
            <w:pPr>
              <w:rPr>
                <w:rFonts w:ascii="Arial" w:hAnsi="Arial" w:cs="Arial"/>
                <w:b/>
              </w:rPr>
            </w:pPr>
            <w:r w:rsidRPr="00480110">
              <w:rPr>
                <w:rFonts w:ascii="Arial" w:hAnsi="Arial" w:cs="Arial"/>
                <w:b/>
              </w:rPr>
              <w:lastRenderedPageBreak/>
              <w:t>Knowledge, Skills and Behaviours</w:t>
            </w:r>
          </w:p>
          <w:p w14:paraId="16F40293" w14:textId="5147DDE6" w:rsidR="00CB6E72" w:rsidRPr="00480110" w:rsidRDefault="00CB6E72" w:rsidP="00CB6E72">
            <w:pPr>
              <w:rPr>
                <w:rFonts w:ascii="Arial" w:hAnsi="Arial" w:cs="Arial"/>
              </w:rPr>
            </w:pPr>
            <w:r w:rsidRPr="00480110">
              <w:rPr>
                <w:rFonts w:ascii="Arial" w:hAnsi="Arial" w:cs="Arial"/>
                <w:b/>
                <w:bCs/>
              </w:rPr>
              <w:t>S11</w:t>
            </w:r>
            <w:r w:rsidRPr="00480110">
              <w:rPr>
                <w:rFonts w:ascii="Arial" w:hAnsi="Arial" w:cs="Arial"/>
              </w:rPr>
              <w:t xml:space="preserve"> Analyse security requirements (functional and non-functional security requirements that may be presented in a security case) against other design requirements (e.g. usability, cost, size, weight, power, heat, supportability etc.), given for a given system or product. Identify conflicting requirements and propose, with reasoning, resolution through appropriate trade-offs</w:t>
            </w:r>
          </w:p>
        </w:tc>
      </w:tr>
      <w:tr w:rsidR="00CB6E72" w:rsidRPr="00480110" w14:paraId="751487F2" w14:textId="77777777" w:rsidTr="00AC7F7B">
        <w:trPr>
          <w:trHeight w:val="455"/>
        </w:trPr>
        <w:tc>
          <w:tcPr>
            <w:tcW w:w="1275" w:type="pct"/>
            <w:tcBorders>
              <w:bottom w:val="single" w:sz="4" w:space="0" w:color="BFBFBF" w:themeColor="background1" w:themeShade="BF"/>
            </w:tcBorders>
            <w:shd w:val="clear" w:color="auto" w:fill="auto"/>
          </w:tcPr>
          <w:p w14:paraId="4897207A" w14:textId="77777777" w:rsidR="00CB6E72" w:rsidRPr="00480110" w:rsidRDefault="00CB6E72" w:rsidP="00CB6E72">
            <w:pPr>
              <w:rPr>
                <w:rFonts w:ascii="Arial" w:hAnsi="Arial" w:cs="Arial"/>
              </w:rPr>
            </w:pPr>
            <w:r w:rsidRPr="00480110">
              <w:rPr>
                <w:rFonts w:ascii="Arial" w:hAnsi="Arial" w:cs="Arial"/>
              </w:rPr>
              <w:t>Analyses functional and non-functional security requirements presented in a security case against other design requirements identifying conflicts and justifying a solution based on valid trade-offs.</w:t>
            </w:r>
          </w:p>
        </w:tc>
        <w:tc>
          <w:tcPr>
            <w:tcW w:w="1373" w:type="pct"/>
            <w:gridSpan w:val="2"/>
            <w:tcBorders>
              <w:bottom w:val="single" w:sz="4" w:space="0" w:color="BFBFBF" w:themeColor="background1" w:themeShade="BF"/>
            </w:tcBorders>
            <w:shd w:val="clear" w:color="auto" w:fill="auto"/>
          </w:tcPr>
          <w:p w14:paraId="68C5CB99" w14:textId="77777777" w:rsidR="00CB6E72" w:rsidRPr="00480110" w:rsidRDefault="00CB6E72" w:rsidP="00CB6E72">
            <w:pPr>
              <w:rPr>
                <w:rFonts w:ascii="Arial" w:hAnsi="Arial" w:cs="Arial"/>
              </w:rPr>
            </w:pPr>
            <w:r w:rsidRPr="00480110">
              <w:rPr>
                <w:rFonts w:ascii="Arial" w:hAnsi="Arial" w:cs="Arial"/>
              </w:rPr>
              <w:t>N/A</w:t>
            </w:r>
          </w:p>
        </w:tc>
        <w:tc>
          <w:tcPr>
            <w:tcW w:w="1568" w:type="pct"/>
            <w:tcBorders>
              <w:bottom w:val="single" w:sz="4" w:space="0" w:color="BFBFBF" w:themeColor="background1" w:themeShade="BF"/>
            </w:tcBorders>
            <w:shd w:val="clear" w:color="auto" w:fill="auto"/>
          </w:tcPr>
          <w:p w14:paraId="0720A046" w14:textId="77777777" w:rsidR="00CB6E72" w:rsidRPr="00480110" w:rsidRDefault="00CB6E72" w:rsidP="00CB6E72">
            <w:pPr>
              <w:rPr>
                <w:rFonts w:ascii="Arial" w:hAnsi="Arial" w:cs="Arial"/>
              </w:rPr>
            </w:pPr>
          </w:p>
        </w:tc>
        <w:tc>
          <w:tcPr>
            <w:tcW w:w="784" w:type="pct"/>
            <w:tcBorders>
              <w:bottom w:val="single" w:sz="4" w:space="0" w:color="BFBFBF" w:themeColor="background1" w:themeShade="BF"/>
            </w:tcBorders>
            <w:shd w:val="clear" w:color="auto" w:fill="auto"/>
          </w:tcPr>
          <w:p w14:paraId="09B1624B" w14:textId="77777777" w:rsidR="00CB6E72" w:rsidRPr="00480110" w:rsidRDefault="00CB6E72" w:rsidP="00CB6E72">
            <w:pPr>
              <w:rPr>
                <w:rFonts w:ascii="Arial" w:hAnsi="Arial" w:cs="Arial"/>
              </w:rPr>
            </w:pPr>
            <w:r w:rsidRPr="00480110">
              <w:rPr>
                <w:rFonts w:ascii="Arial" w:hAnsi="Arial" w:cs="Arial"/>
              </w:rPr>
              <w:t xml:space="preserve"> </w:t>
            </w:r>
          </w:p>
        </w:tc>
      </w:tr>
      <w:tr w:rsidR="00CB6E72" w:rsidRPr="00480110" w14:paraId="346AC195"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2FB051AA" w14:textId="77777777" w:rsidR="00CB6E72" w:rsidRPr="00480110" w:rsidRDefault="00CB6E72" w:rsidP="00CB6E72">
            <w:pPr>
              <w:rPr>
                <w:rFonts w:ascii="Arial" w:hAnsi="Arial" w:cs="Arial"/>
                <w:b/>
              </w:rPr>
            </w:pPr>
            <w:r w:rsidRPr="00480110">
              <w:rPr>
                <w:rFonts w:ascii="Arial" w:hAnsi="Arial" w:cs="Arial"/>
                <w:b/>
              </w:rPr>
              <w:t>Knowledge, Skills and Behaviours</w:t>
            </w:r>
          </w:p>
          <w:p w14:paraId="1A39BF40" w14:textId="4D189A65" w:rsidR="00CB6E72" w:rsidRPr="00480110" w:rsidRDefault="00CB6E72" w:rsidP="00CB6E72">
            <w:pPr>
              <w:rPr>
                <w:rFonts w:ascii="Arial" w:hAnsi="Arial" w:cs="Arial"/>
                <w:bCs/>
              </w:rPr>
            </w:pPr>
            <w:r w:rsidRPr="00480110">
              <w:rPr>
                <w:rFonts w:ascii="Arial" w:hAnsi="Arial" w:cs="Arial"/>
                <w:b/>
              </w:rPr>
              <w:t>S12</w:t>
            </w:r>
            <w:r w:rsidRPr="00480110">
              <w:rPr>
                <w:rFonts w:ascii="Arial" w:hAnsi="Arial" w:cs="Arial"/>
                <w:bCs/>
              </w:rPr>
              <w:t xml:space="preserve"> Design and build systems in accordance with a security case within broad but generally well-defined parameters. This should include selection and configuration of typical security hardware and software components. Provide evidence that the system has properly implemented the security controls required by the security case</w:t>
            </w:r>
          </w:p>
        </w:tc>
      </w:tr>
      <w:tr w:rsidR="00CB6E72" w:rsidRPr="00480110" w14:paraId="58877830" w14:textId="77777777" w:rsidTr="00AC7F7B">
        <w:trPr>
          <w:trHeight w:val="455"/>
        </w:trPr>
        <w:tc>
          <w:tcPr>
            <w:tcW w:w="1275" w:type="pct"/>
            <w:tcBorders>
              <w:bottom w:val="single" w:sz="4" w:space="0" w:color="BFBFBF" w:themeColor="background1" w:themeShade="BF"/>
            </w:tcBorders>
            <w:shd w:val="clear" w:color="auto" w:fill="auto"/>
          </w:tcPr>
          <w:p w14:paraId="7E9147F8" w14:textId="77777777" w:rsidR="00CB6E72" w:rsidRPr="00480110" w:rsidRDefault="00CB6E72" w:rsidP="00CB6E72">
            <w:pPr>
              <w:rPr>
                <w:rFonts w:ascii="Arial" w:hAnsi="Arial" w:cs="Arial"/>
              </w:rPr>
            </w:pPr>
            <w:r w:rsidRPr="00480110">
              <w:rPr>
                <w:rFonts w:ascii="Arial" w:hAnsi="Arial" w:cs="Arial"/>
              </w:rPr>
              <w:t xml:space="preserve">Designs and builds, within broad but generally well-defined parameters, a system in accordance with a security case, including selection and configuration of typical security </w:t>
            </w:r>
            <w:r w:rsidRPr="00480110">
              <w:rPr>
                <w:rFonts w:ascii="Arial" w:hAnsi="Arial" w:cs="Arial"/>
              </w:rPr>
              <w:lastRenderedPageBreak/>
              <w:t>hardware and software components, for example a system at the enterprise, network or application layer ensuring that the system has properly implemented security controls as required by the security case.</w:t>
            </w:r>
          </w:p>
        </w:tc>
        <w:tc>
          <w:tcPr>
            <w:tcW w:w="1373" w:type="pct"/>
            <w:gridSpan w:val="2"/>
            <w:tcBorders>
              <w:bottom w:val="single" w:sz="4" w:space="0" w:color="BFBFBF" w:themeColor="background1" w:themeShade="BF"/>
            </w:tcBorders>
            <w:shd w:val="clear" w:color="auto" w:fill="auto"/>
          </w:tcPr>
          <w:p w14:paraId="2682E2F1" w14:textId="77777777" w:rsidR="00CB6E72" w:rsidRPr="00480110" w:rsidRDefault="00CB6E72" w:rsidP="00CB6E72">
            <w:pPr>
              <w:rPr>
                <w:rFonts w:ascii="Arial" w:hAnsi="Arial" w:cs="Arial"/>
              </w:rPr>
            </w:pPr>
            <w:r w:rsidRPr="00480110">
              <w:rPr>
                <w:rFonts w:ascii="Arial" w:hAnsi="Arial" w:cs="Arial"/>
              </w:rPr>
              <w:lastRenderedPageBreak/>
              <w:t>Analyse the rationale and consequences of the selection of typical security components for the business.</w:t>
            </w:r>
          </w:p>
        </w:tc>
        <w:tc>
          <w:tcPr>
            <w:tcW w:w="1568" w:type="pct"/>
            <w:tcBorders>
              <w:bottom w:val="single" w:sz="4" w:space="0" w:color="BFBFBF" w:themeColor="background1" w:themeShade="BF"/>
            </w:tcBorders>
            <w:shd w:val="clear" w:color="auto" w:fill="auto"/>
          </w:tcPr>
          <w:p w14:paraId="0648F61F" w14:textId="77777777" w:rsidR="00CB6E72" w:rsidRPr="00480110" w:rsidRDefault="00CB6E72" w:rsidP="00CB6E72">
            <w:pPr>
              <w:rPr>
                <w:rFonts w:ascii="Arial" w:hAnsi="Arial" w:cs="Arial"/>
              </w:rPr>
            </w:pPr>
          </w:p>
        </w:tc>
        <w:tc>
          <w:tcPr>
            <w:tcW w:w="784" w:type="pct"/>
            <w:tcBorders>
              <w:bottom w:val="single" w:sz="4" w:space="0" w:color="BFBFBF" w:themeColor="background1" w:themeShade="BF"/>
            </w:tcBorders>
            <w:shd w:val="clear" w:color="auto" w:fill="auto"/>
          </w:tcPr>
          <w:p w14:paraId="3816AA13" w14:textId="77777777" w:rsidR="00CB6E72" w:rsidRPr="00480110" w:rsidRDefault="00CB6E72" w:rsidP="00CB6E72">
            <w:pPr>
              <w:rPr>
                <w:rFonts w:ascii="Arial" w:hAnsi="Arial" w:cs="Arial"/>
              </w:rPr>
            </w:pPr>
            <w:r w:rsidRPr="00480110">
              <w:rPr>
                <w:rFonts w:ascii="Arial" w:hAnsi="Arial" w:cs="Arial"/>
              </w:rPr>
              <w:t xml:space="preserve"> </w:t>
            </w:r>
          </w:p>
        </w:tc>
      </w:tr>
      <w:tr w:rsidR="00CB6E72" w:rsidRPr="00480110" w14:paraId="1C575CA4" w14:textId="77777777" w:rsidTr="00AC7F7B">
        <w:trPr>
          <w:trHeight w:val="455"/>
        </w:trPr>
        <w:tc>
          <w:tcPr>
            <w:tcW w:w="5000" w:type="pct"/>
            <w:gridSpan w:val="5"/>
            <w:tcBorders>
              <w:bottom w:val="single" w:sz="4" w:space="0" w:color="BFBFBF" w:themeColor="background1" w:themeShade="BF"/>
            </w:tcBorders>
            <w:shd w:val="clear" w:color="auto" w:fill="D9D9D9" w:themeFill="background1" w:themeFillShade="D9"/>
          </w:tcPr>
          <w:p w14:paraId="601AA8BF" w14:textId="77777777" w:rsidR="00CB6E72" w:rsidRPr="00480110" w:rsidRDefault="00CB6E72" w:rsidP="00CB6E72">
            <w:pPr>
              <w:rPr>
                <w:rFonts w:ascii="Arial" w:hAnsi="Arial" w:cs="Arial"/>
                <w:b/>
              </w:rPr>
            </w:pPr>
            <w:r w:rsidRPr="00480110">
              <w:rPr>
                <w:rFonts w:ascii="Arial" w:hAnsi="Arial" w:cs="Arial"/>
                <w:b/>
              </w:rPr>
              <w:t>Knowledge, Skills and Behaviours</w:t>
            </w:r>
          </w:p>
          <w:p w14:paraId="79C88305" w14:textId="43E7E65D" w:rsidR="00CB6E72" w:rsidRPr="00480110" w:rsidRDefault="00CB6E72" w:rsidP="00CB6E72">
            <w:pPr>
              <w:rPr>
                <w:rFonts w:ascii="Arial" w:hAnsi="Arial" w:cs="Arial"/>
              </w:rPr>
            </w:pPr>
            <w:r w:rsidRPr="00480110">
              <w:rPr>
                <w:rFonts w:ascii="Arial" w:hAnsi="Arial" w:cs="Arial"/>
                <w:b/>
                <w:bCs/>
              </w:rPr>
              <w:t>S14</w:t>
            </w:r>
            <w:r w:rsidRPr="00480110">
              <w:rPr>
                <w:rFonts w:ascii="Arial" w:hAnsi="Arial" w:cs="Arial"/>
              </w:rPr>
              <w:t xml:space="preserve"> Design systems employing encryption to meet defined security objectives. Develop and implement a plan for managing the associated encryption keys for the given scenario or system</w:t>
            </w:r>
          </w:p>
        </w:tc>
      </w:tr>
      <w:tr w:rsidR="00CB6E72" w:rsidRPr="00480110" w14:paraId="6BBC795A" w14:textId="77777777" w:rsidTr="00AC7F7B">
        <w:trPr>
          <w:trHeight w:val="455"/>
        </w:trPr>
        <w:tc>
          <w:tcPr>
            <w:tcW w:w="1275" w:type="pct"/>
            <w:tcBorders>
              <w:bottom w:val="single" w:sz="4" w:space="0" w:color="BFBFBF" w:themeColor="background1" w:themeShade="BF"/>
            </w:tcBorders>
            <w:shd w:val="clear" w:color="auto" w:fill="auto"/>
          </w:tcPr>
          <w:p w14:paraId="5E89C2F0" w14:textId="77777777" w:rsidR="00CB6E72" w:rsidRPr="00480110" w:rsidRDefault="00CB6E72" w:rsidP="00CB6E72">
            <w:pPr>
              <w:rPr>
                <w:rFonts w:ascii="Arial" w:hAnsi="Arial" w:cs="Arial"/>
              </w:rPr>
            </w:pPr>
            <w:r w:rsidRPr="00480110">
              <w:rPr>
                <w:rFonts w:ascii="Arial" w:hAnsi="Arial" w:cs="Arial"/>
              </w:rPr>
              <w:t>Designs a system employing encryption to meet defined security objectives and develops and implements a plan for managing the associated encryption keys for the given system.</w:t>
            </w:r>
          </w:p>
        </w:tc>
        <w:tc>
          <w:tcPr>
            <w:tcW w:w="1373" w:type="pct"/>
            <w:gridSpan w:val="2"/>
            <w:tcBorders>
              <w:bottom w:val="single" w:sz="4" w:space="0" w:color="BFBFBF" w:themeColor="background1" w:themeShade="BF"/>
            </w:tcBorders>
            <w:shd w:val="clear" w:color="auto" w:fill="auto"/>
          </w:tcPr>
          <w:p w14:paraId="66085657" w14:textId="77777777" w:rsidR="00CB6E72" w:rsidRPr="00480110" w:rsidRDefault="00CB6E72" w:rsidP="00CB6E72">
            <w:pPr>
              <w:rPr>
                <w:rFonts w:ascii="Arial" w:hAnsi="Arial" w:cs="Arial"/>
              </w:rPr>
            </w:pPr>
            <w:r w:rsidRPr="00480110">
              <w:rPr>
                <w:rFonts w:ascii="Arial" w:hAnsi="Arial" w:cs="Arial"/>
              </w:rPr>
              <w:t>Critically evaluates the use of encryption and the plan for the management of encryption keys in terms of the usability, costs and benefits for relevant stakeholders.</w:t>
            </w:r>
          </w:p>
        </w:tc>
        <w:tc>
          <w:tcPr>
            <w:tcW w:w="1568" w:type="pct"/>
            <w:tcBorders>
              <w:bottom w:val="single" w:sz="4" w:space="0" w:color="BFBFBF" w:themeColor="background1" w:themeShade="BF"/>
            </w:tcBorders>
            <w:shd w:val="clear" w:color="auto" w:fill="auto"/>
          </w:tcPr>
          <w:p w14:paraId="68E529AF" w14:textId="77777777" w:rsidR="00CB6E72" w:rsidRPr="00480110" w:rsidRDefault="00CB6E72" w:rsidP="00CB6E72">
            <w:pPr>
              <w:rPr>
                <w:rFonts w:ascii="Arial" w:hAnsi="Arial" w:cs="Arial"/>
              </w:rPr>
            </w:pPr>
          </w:p>
        </w:tc>
        <w:tc>
          <w:tcPr>
            <w:tcW w:w="784" w:type="pct"/>
            <w:tcBorders>
              <w:bottom w:val="single" w:sz="4" w:space="0" w:color="BFBFBF" w:themeColor="background1" w:themeShade="BF"/>
            </w:tcBorders>
            <w:shd w:val="clear" w:color="auto" w:fill="auto"/>
          </w:tcPr>
          <w:p w14:paraId="3A7D15DC" w14:textId="77777777" w:rsidR="00CB6E72" w:rsidRPr="00480110" w:rsidRDefault="00CB6E72" w:rsidP="00CB6E72">
            <w:pPr>
              <w:rPr>
                <w:rFonts w:ascii="Arial" w:hAnsi="Arial" w:cs="Arial"/>
              </w:rPr>
            </w:pPr>
          </w:p>
        </w:tc>
      </w:tr>
    </w:tbl>
    <w:p w14:paraId="7DAF5531" w14:textId="77777777" w:rsidR="005A717E" w:rsidRPr="00480110" w:rsidRDefault="005A717E" w:rsidP="008113D0">
      <w:pPr>
        <w:rPr>
          <w:rFonts w:ascii="Arial" w:hAnsi="Arial" w:cs="Arial"/>
        </w:rPr>
        <w:sectPr w:rsidR="005A717E" w:rsidRPr="00480110" w:rsidSect="00CB6E72">
          <w:pgSz w:w="16838" w:h="11906" w:orient="landscape"/>
          <w:pgMar w:top="1440" w:right="1440" w:bottom="1440" w:left="1440" w:header="708" w:footer="708" w:gutter="0"/>
          <w:cols w:space="708"/>
          <w:docGrid w:linePitch="360"/>
        </w:sectPr>
      </w:pPr>
    </w:p>
    <w:p w14:paraId="763FA403" w14:textId="37C83653" w:rsidR="00CB6E72" w:rsidRPr="00480110" w:rsidRDefault="005A717E" w:rsidP="005A717E">
      <w:pPr>
        <w:pStyle w:val="Heading1-nonewpage"/>
      </w:pPr>
      <w:bookmarkStart w:id="32" w:name="_Toc131063389"/>
      <w:r w:rsidRPr="00480110">
        <w:lastRenderedPageBreak/>
        <w:t>9661-702</w:t>
      </w:r>
      <w:r w:rsidR="001F4EBB" w:rsidRPr="00480110">
        <w:t>:</w:t>
      </w:r>
      <w:r w:rsidRPr="00480110">
        <w:t xml:space="preserve"> Declaration of Authenticity – Project Report</w:t>
      </w:r>
      <w:bookmarkEnd w:id="32"/>
    </w:p>
    <w:p w14:paraId="5A039E87" w14:textId="77777777" w:rsidR="00E11173" w:rsidRPr="00480110" w:rsidRDefault="00E11173" w:rsidP="00E11173">
      <w:pPr>
        <w:rPr>
          <w:rFonts w:ascii="Arial" w:eastAsia="Avenir LT Std 35 Light,Arial,Ti" w:hAnsi="Arial" w:cs="Arial"/>
        </w:rPr>
      </w:pPr>
      <w:r w:rsidRPr="00480110">
        <w:rPr>
          <w:rFonts w:ascii="Arial" w:eastAsia="Avenir LT Std 35 Light" w:hAnsi="Arial" w:cs="Arial"/>
        </w:rPr>
        <w:t xml:space="preserve">The Declaration of Authenticity must be completed as appropriate and submitted to City &amp; Guilds with the apprentice’s evidence for End-point Assessment. </w:t>
      </w:r>
    </w:p>
    <w:p w14:paraId="57E57C4E" w14:textId="77777777" w:rsidR="00E11173" w:rsidRPr="00480110" w:rsidRDefault="00E11173" w:rsidP="00E11173">
      <w:pPr>
        <w:rPr>
          <w:rFonts w:ascii="Arial" w:hAnsi="Arial" w:cs="Arial"/>
        </w:rPr>
      </w:pPr>
    </w:p>
    <w:tbl>
      <w:tblPr>
        <w:tblStyle w:val="TableStandardHeaderAlternateRows-XY3"/>
        <w:tblW w:w="8931" w:type="dxa"/>
        <w:tblInd w:w="-5" w:type="dxa"/>
        <w:tblLook w:val="01E0" w:firstRow="1" w:lastRow="1" w:firstColumn="1" w:lastColumn="1" w:noHBand="0" w:noVBand="0"/>
      </w:tblPr>
      <w:tblGrid>
        <w:gridCol w:w="1432"/>
        <w:gridCol w:w="3671"/>
        <w:gridCol w:w="1555"/>
        <w:gridCol w:w="2273"/>
      </w:tblGrid>
      <w:tr w:rsidR="00E11173" w:rsidRPr="00480110" w14:paraId="7265A943" w14:textId="77777777" w:rsidTr="00AC7F7B">
        <w:trPr>
          <w:cnfStyle w:val="100000000000" w:firstRow="1" w:lastRow="0" w:firstColumn="0" w:lastColumn="0" w:oddVBand="0" w:evenVBand="0" w:oddHBand="0" w:evenHBand="0" w:firstRowFirstColumn="0" w:firstRowLastColumn="0" w:lastRowFirstColumn="0" w:lastRowLastColumn="0"/>
        </w:trPr>
        <w:tc>
          <w:tcPr>
            <w:tcW w:w="14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C92BE3F" w14:textId="44A7CE01" w:rsidR="00E11173" w:rsidRPr="00480110" w:rsidRDefault="00E11173" w:rsidP="001F4EBB">
            <w:pPr>
              <w:rPr>
                <w:rFonts w:ascii="Arial" w:eastAsia="Avenir LT Std 35 Light,Arial,Ca" w:hAnsi="Arial" w:cs="Arial"/>
                <w:color w:val="auto"/>
              </w:rPr>
            </w:pPr>
            <w:r w:rsidRPr="00480110">
              <w:rPr>
                <w:rFonts w:ascii="Arial" w:eastAsia="Avenir LT Std 35 Light" w:hAnsi="Arial" w:cs="Arial"/>
                <w:color w:val="auto"/>
              </w:rPr>
              <w:t>Apprentice</w:t>
            </w:r>
            <w:r w:rsidR="001F4EBB" w:rsidRPr="00480110">
              <w:rPr>
                <w:rFonts w:ascii="Arial" w:eastAsia="Avenir LT Std 35 Light" w:hAnsi="Arial" w:cs="Arial"/>
                <w:color w:val="auto"/>
              </w:rPr>
              <w:t xml:space="preserve"> </w:t>
            </w:r>
            <w:r w:rsidRPr="00480110">
              <w:rPr>
                <w:rFonts w:ascii="Arial" w:eastAsia="Avenir LT Std 35 Light" w:hAnsi="Arial" w:cs="Arial"/>
                <w:color w:val="auto"/>
              </w:rPr>
              <w:t>Name</w:t>
            </w:r>
          </w:p>
        </w:tc>
        <w:tc>
          <w:tcPr>
            <w:tcW w:w="3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49925DD" w14:textId="77777777" w:rsidR="00E11173" w:rsidRPr="00480110" w:rsidRDefault="00E11173" w:rsidP="00AC7F7B">
            <w:pPr>
              <w:rPr>
                <w:rFonts w:ascii="Arial" w:eastAsia="Avenir LT Std 35 Light,Arial,Ca" w:hAnsi="Arial" w:cs="Arial"/>
                <w:b w:val="0"/>
                <w:color w:val="C4BC96"/>
              </w:rPr>
            </w:pPr>
            <w:r w:rsidRPr="00480110">
              <w:rPr>
                <w:rFonts w:ascii="Arial" w:eastAsia="Avenir LT Std 35 Light" w:hAnsi="Arial" w:cs="Arial"/>
                <w:b w:val="0"/>
                <w:color w:val="BFBFBF" w:themeColor="background1" w:themeShade="BF"/>
              </w:rPr>
              <w:t>Apprentice Name</w:t>
            </w:r>
          </w:p>
        </w:t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A3FA79B" w14:textId="2C2EE62D" w:rsidR="00E11173" w:rsidRPr="00480110" w:rsidRDefault="00E11173" w:rsidP="001F4EBB">
            <w:pPr>
              <w:rPr>
                <w:rFonts w:ascii="Arial" w:eastAsia="Avenir LT Std 35 Light,Arial,Ca" w:hAnsi="Arial" w:cs="Arial"/>
                <w:color w:val="auto"/>
              </w:rPr>
            </w:pPr>
            <w:r w:rsidRPr="00480110">
              <w:rPr>
                <w:rFonts w:ascii="Arial" w:eastAsia="Avenir LT Std 35 Light" w:hAnsi="Arial" w:cs="Arial"/>
                <w:color w:val="auto"/>
              </w:rPr>
              <w:t>Enrolment Number</w:t>
            </w:r>
          </w:p>
        </w:tc>
        <w:tc>
          <w:tcPr>
            <w:tcW w:w="2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70DAAFE" w14:textId="77777777" w:rsidR="00E11173" w:rsidRPr="00480110" w:rsidRDefault="00E11173" w:rsidP="00AC7F7B">
            <w:pPr>
              <w:rPr>
                <w:rFonts w:ascii="Arial" w:eastAsia="Avenir LT Std 35 Light,Arial,Ca" w:hAnsi="Arial" w:cs="Arial"/>
                <w:b w:val="0"/>
                <w:color w:val="auto"/>
              </w:rPr>
            </w:pPr>
            <w:r w:rsidRPr="00480110">
              <w:rPr>
                <w:rFonts w:ascii="Arial" w:eastAsia="Avenir LT Std 35 Light" w:hAnsi="Arial" w:cs="Arial"/>
                <w:b w:val="0"/>
                <w:color w:val="BFBFBF" w:themeColor="background1" w:themeShade="BF"/>
              </w:rPr>
              <w:t>1234567</w:t>
            </w:r>
          </w:p>
        </w:tc>
      </w:tr>
    </w:tbl>
    <w:p w14:paraId="411B6B1F" w14:textId="77777777" w:rsidR="00E11173" w:rsidRPr="00480110" w:rsidRDefault="00E11173" w:rsidP="00E11173">
      <w:pPr>
        <w:rPr>
          <w:rFonts w:ascii="Arial" w:hAnsi="Arial" w:cs="Arial"/>
        </w:rPr>
      </w:pPr>
    </w:p>
    <w:p w14:paraId="53E960CC" w14:textId="77777777" w:rsidR="00E11173" w:rsidRPr="00480110" w:rsidRDefault="00E11173" w:rsidP="00E11173">
      <w:pPr>
        <w:rPr>
          <w:rFonts w:ascii="Arial" w:eastAsia="Bitter,Arial,Times New Roman" w:hAnsi="Arial" w:cs="Arial"/>
          <w:b/>
          <w:bCs/>
          <w:color w:val="D81E05"/>
        </w:rPr>
      </w:pPr>
      <w:r w:rsidRPr="00480110">
        <w:rPr>
          <w:rFonts w:ascii="Arial" w:eastAsia="Bitter" w:hAnsi="Arial" w:cs="Arial"/>
          <w:b/>
          <w:bCs/>
          <w:color w:val="D81E05"/>
        </w:rPr>
        <w:t>Apprentice declaration:</w:t>
      </w:r>
    </w:p>
    <w:p w14:paraId="3B335876" w14:textId="77777777" w:rsidR="00E11173" w:rsidRPr="00480110" w:rsidRDefault="00E11173" w:rsidP="00E11173">
      <w:pPr>
        <w:spacing w:after="0"/>
        <w:rPr>
          <w:rFonts w:ascii="Arial" w:eastAsia="Avenir LT Std 35 Light,Arial,Ti" w:hAnsi="Arial" w:cs="Arial"/>
        </w:rPr>
      </w:pPr>
      <w:r w:rsidRPr="00480110">
        <w:rPr>
          <w:rFonts w:ascii="Arial" w:eastAsia="Avenir LT Std 35 Light" w:hAnsi="Arial" w:cs="Arial"/>
        </w:rPr>
        <w:t>I confirm that all work submitted is my own and that I have acknowledged any sources I have used.</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8"/>
      </w:tblGrid>
      <w:tr w:rsidR="00E11173" w:rsidRPr="00480110" w14:paraId="647F5E58" w14:textId="77777777" w:rsidTr="00AC7F7B">
        <w:trPr>
          <w:trHeight w:val="771"/>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BD5855A" w14:textId="77777777" w:rsidR="00E11173" w:rsidRPr="00480110" w:rsidRDefault="00E11173" w:rsidP="00AC7F7B">
            <w:pPr>
              <w:rPr>
                <w:rFonts w:ascii="Arial" w:eastAsia="Avenir LT Std 35 Light,Arial,Ti" w:hAnsi="Arial" w:cs="Arial"/>
                <w:b/>
                <w:bCs/>
              </w:rPr>
            </w:pPr>
            <w:r w:rsidRPr="00480110">
              <w:rPr>
                <w:rFonts w:ascii="Arial" w:eastAsia="Avenir LT Std 35 Light" w:hAnsi="Arial" w:cs="Arial"/>
                <w:b/>
                <w:bCs/>
              </w:rPr>
              <w:t>Apprentice</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969A969" w14:textId="77777777" w:rsidR="00E11173" w:rsidRPr="00480110" w:rsidRDefault="00E11173" w:rsidP="00AC7F7B">
            <w:pPr>
              <w:rPr>
                <w:rFonts w:ascii="Arial" w:eastAsia="Avenir LT Std 35 Light,Arial,Ti" w:hAnsi="Arial" w:cs="Arial"/>
                <w:color w:val="BFBFBF" w:themeColor="background1" w:themeShade="BF"/>
              </w:rPr>
            </w:pPr>
            <w:r w:rsidRPr="00480110">
              <w:rPr>
                <w:rFonts w:ascii="Arial" w:eastAsia="Avenir LT Std 35 Light" w:hAnsi="Arial" w:cs="Arial"/>
                <w:color w:val="BFBFBF" w:themeColor="background1" w:themeShade="BF"/>
              </w:rPr>
              <w:t xml:space="preserve">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594E136" w14:textId="77777777" w:rsidR="00E11173" w:rsidRPr="00480110" w:rsidRDefault="00E11173" w:rsidP="00AC7F7B">
            <w:pPr>
              <w:rPr>
                <w:rFonts w:ascii="Arial" w:eastAsia="Avenir LT Std 35 Light,Arial,Ti" w:hAnsi="Arial" w:cs="Arial"/>
                <w:b/>
                <w:bCs/>
              </w:rPr>
            </w:pPr>
            <w:r w:rsidRPr="00480110">
              <w:rPr>
                <w:rFonts w:ascii="Arial" w:eastAsia="Avenir LT Std 35 Light" w:hAnsi="Arial" w:cs="Arial"/>
                <w:b/>
                <w:bCs/>
              </w:rPr>
              <w:t>Date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9093B5" w14:textId="77777777" w:rsidR="00E11173" w:rsidRPr="00480110" w:rsidRDefault="00E11173" w:rsidP="00AC7F7B">
            <w:pPr>
              <w:rPr>
                <w:rFonts w:ascii="Arial" w:eastAsia="Avenir LT Std 35 Light,Arial,Ti" w:hAnsi="Arial" w:cs="Arial"/>
                <w:color w:val="BFBFBF" w:themeColor="background1" w:themeShade="BF"/>
              </w:rPr>
            </w:pPr>
            <w:r w:rsidRPr="00480110">
              <w:rPr>
                <w:rFonts w:ascii="Arial" w:eastAsia="Avenir LT Std 35 Light" w:hAnsi="Arial" w:cs="Arial"/>
                <w:color w:val="BFBFBF" w:themeColor="background1" w:themeShade="BF"/>
              </w:rPr>
              <w:t>DD/MM/YY</w:t>
            </w:r>
          </w:p>
        </w:tc>
      </w:tr>
    </w:tbl>
    <w:p w14:paraId="05533CC6" w14:textId="77777777" w:rsidR="00E11173" w:rsidRPr="00480110" w:rsidRDefault="00E11173" w:rsidP="00E11173">
      <w:pPr>
        <w:spacing w:after="0"/>
        <w:rPr>
          <w:rFonts w:ascii="Arial" w:hAnsi="Arial" w:cs="Arial"/>
          <w:b/>
        </w:rPr>
      </w:pPr>
    </w:p>
    <w:p w14:paraId="654F337F" w14:textId="77777777" w:rsidR="00E11173" w:rsidRPr="00480110" w:rsidRDefault="00E11173" w:rsidP="00E11173">
      <w:pPr>
        <w:spacing w:after="0"/>
        <w:rPr>
          <w:rFonts w:ascii="Arial" w:eastAsia="Bitter,Arial,Times New Roman" w:hAnsi="Arial" w:cs="Arial"/>
          <w:b/>
          <w:bCs/>
          <w:color w:val="D81E05"/>
        </w:rPr>
      </w:pPr>
      <w:r w:rsidRPr="00480110">
        <w:rPr>
          <w:rFonts w:ascii="Arial" w:eastAsia="Bitter" w:hAnsi="Arial" w:cs="Arial"/>
          <w:b/>
          <w:bCs/>
          <w:color w:val="D81E05"/>
        </w:rPr>
        <w:t>Employer representative declaration:</w:t>
      </w:r>
    </w:p>
    <w:p w14:paraId="2A77787D" w14:textId="77777777" w:rsidR="00E11173" w:rsidRPr="00480110" w:rsidRDefault="00E11173" w:rsidP="00E11173">
      <w:r w:rsidRPr="00480110">
        <w:rPr>
          <w:rFonts w:ascii="Arial" w:eastAsia="Avenir LT Std 35 Light" w:hAnsi="Arial" w:cs="Arial"/>
        </w:rPr>
        <w:t>I confirm that all work was conducted under conditions designed to assure the authenticity of the apprentice’s work, and am satisfied that, to the best of my knowledge, the work produced is solely that of the apprentice.</w:t>
      </w:r>
      <w:r w:rsidRPr="00480110">
        <w:t xml:space="preserve"> </w:t>
      </w:r>
    </w:p>
    <w:p w14:paraId="445615B9" w14:textId="77777777" w:rsidR="00E11173" w:rsidRPr="00480110" w:rsidRDefault="00E11173" w:rsidP="00E11173">
      <w:pPr>
        <w:rPr>
          <w:rFonts w:ascii="Arial" w:eastAsia="Avenir LT Std 35 Light,Arial,Ti" w:hAnsi="Arial" w:cs="Arial"/>
        </w:rPr>
      </w:pPr>
      <w:r w:rsidRPr="00480110">
        <w:rPr>
          <w:rFonts w:ascii="Arial" w:eastAsia="Avenir LT Std 35 Light" w:hAnsi="Arial" w:cs="Arial"/>
        </w:rPr>
        <w:t>I confirm that the evidence presented by the apprentice is ready for End-point Assessment. It is valid, authentic, reliable and current and sufficient to meet the requirements of the relevant Standard.</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8"/>
      </w:tblGrid>
      <w:tr w:rsidR="00E11173" w:rsidRPr="00480110" w14:paraId="1E70C8A2" w14:textId="77777777" w:rsidTr="00AC7F7B">
        <w:trPr>
          <w:trHeight w:val="771"/>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58C2A88" w14:textId="77777777" w:rsidR="00E11173" w:rsidRPr="00480110" w:rsidRDefault="00E11173" w:rsidP="00AC7F7B">
            <w:pPr>
              <w:rPr>
                <w:rFonts w:ascii="Arial" w:eastAsia="Avenir LT Std 35 Light,Arial,Ti" w:hAnsi="Arial" w:cs="Arial"/>
                <w:b/>
                <w:bCs/>
              </w:rPr>
            </w:pPr>
            <w:r w:rsidRPr="00480110">
              <w:rPr>
                <w:rFonts w:ascii="Arial" w:eastAsia="Avenir LT Std 35 Light" w:hAnsi="Arial" w:cs="Arial"/>
                <w:b/>
                <w:bCs/>
              </w:rPr>
              <w:t>Employer Representative</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D487274" w14:textId="77777777" w:rsidR="00E11173" w:rsidRPr="00480110" w:rsidRDefault="00E11173" w:rsidP="00AC7F7B">
            <w:pPr>
              <w:rPr>
                <w:rFonts w:ascii="Arial" w:eastAsia="Avenir LT Std 35 Light,Arial,Ti" w:hAnsi="Arial" w:cs="Arial"/>
                <w:color w:val="BFBFBF" w:themeColor="background1" w:themeShade="BF"/>
              </w:rPr>
            </w:pPr>
            <w:r w:rsidRPr="00480110">
              <w:rPr>
                <w:rFonts w:ascii="Arial" w:eastAsia="Avenir LT Std 35 Light" w:hAnsi="Arial" w:cs="Arial"/>
                <w:color w:val="BFBFBF" w:themeColor="background1" w:themeShade="BF"/>
              </w:rPr>
              <w:t xml:space="preserve">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F5BBE2F" w14:textId="77777777" w:rsidR="00E11173" w:rsidRPr="00480110" w:rsidRDefault="00E11173" w:rsidP="00AC7F7B">
            <w:pPr>
              <w:rPr>
                <w:rFonts w:ascii="Arial" w:eastAsia="Avenir LT Std 35 Light,Arial,Ti" w:hAnsi="Arial" w:cs="Arial"/>
                <w:b/>
                <w:bCs/>
              </w:rPr>
            </w:pPr>
            <w:r w:rsidRPr="00480110">
              <w:rPr>
                <w:rFonts w:ascii="Arial" w:eastAsia="Avenir LT Std 35 Light" w:hAnsi="Arial" w:cs="Arial"/>
                <w:b/>
                <w:bCs/>
              </w:rPr>
              <w:t>Date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9BD615" w14:textId="77777777" w:rsidR="00E11173" w:rsidRPr="00480110" w:rsidRDefault="00E11173" w:rsidP="00AC7F7B">
            <w:pPr>
              <w:rPr>
                <w:rFonts w:ascii="Arial" w:eastAsia="Avenir LT Std 35 Light,Arial,Ti" w:hAnsi="Arial" w:cs="Arial"/>
                <w:color w:val="BFBFBF" w:themeColor="background1" w:themeShade="BF"/>
              </w:rPr>
            </w:pPr>
            <w:r w:rsidRPr="00480110">
              <w:rPr>
                <w:rFonts w:ascii="Arial" w:eastAsia="Avenir LT Std 35 Light" w:hAnsi="Arial" w:cs="Arial"/>
                <w:color w:val="BFBFBF" w:themeColor="background1" w:themeShade="BF"/>
              </w:rPr>
              <w:t>DD/MM/YY</w:t>
            </w:r>
          </w:p>
        </w:tc>
      </w:tr>
    </w:tbl>
    <w:p w14:paraId="67CDC2FE" w14:textId="77777777" w:rsidR="00E11173" w:rsidRPr="00480110" w:rsidRDefault="00E11173" w:rsidP="00E11173">
      <w:pPr>
        <w:rPr>
          <w:rFonts w:ascii="Arial" w:hAnsi="Arial" w:cs="Arial"/>
        </w:rPr>
      </w:pPr>
    </w:p>
    <w:p w14:paraId="5BBE89CD" w14:textId="489C3876" w:rsidR="00E11173" w:rsidRPr="00480110" w:rsidRDefault="00E11173" w:rsidP="00E11173">
      <w:pPr>
        <w:rPr>
          <w:rFonts w:ascii="Arial" w:eastAsia="Arial,Times New Roman" w:hAnsi="Arial" w:cs="Arial"/>
          <w:b/>
          <w:bCs/>
          <w:color w:val="D81E05"/>
        </w:rPr>
      </w:pPr>
      <w:r w:rsidRPr="00480110">
        <w:rPr>
          <w:rFonts w:ascii="Arial" w:eastAsia="Bitter" w:hAnsi="Arial" w:cs="Arial"/>
          <w:b/>
          <w:bCs/>
          <w:color w:val="D81E05"/>
        </w:rPr>
        <w:t>Provider declaration (if appropriate)</w:t>
      </w:r>
      <w:r w:rsidRPr="00480110">
        <w:rPr>
          <w:rFonts w:ascii="Arial" w:eastAsia="Arial,Times New Roman" w:hAnsi="Arial" w:cs="Arial"/>
          <w:b/>
          <w:bCs/>
          <w:color w:val="D81E05"/>
        </w:rPr>
        <w:t>:</w:t>
      </w:r>
    </w:p>
    <w:p w14:paraId="37B95D28" w14:textId="77777777" w:rsidR="00E11173" w:rsidRPr="00480110" w:rsidRDefault="00E11173" w:rsidP="00E11173">
      <w:pPr>
        <w:rPr>
          <w:rFonts w:ascii="Arial" w:eastAsia="Avenir LT Std 35 Light,Arial,Ti" w:hAnsi="Arial" w:cs="Arial"/>
        </w:rPr>
      </w:pPr>
      <w:r w:rsidRPr="00480110">
        <w:rPr>
          <w:rFonts w:ascii="Arial" w:eastAsia="Avenir LT Std 35 Light" w:hAnsi="Arial" w:cs="Arial"/>
        </w:rPr>
        <w:t>I confirm that the evidence presented by the apprentice is ready for End-point Assessment. It is valid, authentic, reliable and current and sufficient to meet the requirements of the relevant Standard.</w:t>
      </w:r>
    </w:p>
    <w:tbl>
      <w:tblPr>
        <w:tblW w:w="892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9"/>
      </w:tblGrid>
      <w:tr w:rsidR="00E11173" w:rsidRPr="00480110" w14:paraId="4798ECD8" w14:textId="77777777" w:rsidTr="00AC7F7B">
        <w:trPr>
          <w:trHeight w:val="777"/>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D379FA5" w14:textId="77777777" w:rsidR="00E11173" w:rsidRPr="00480110" w:rsidRDefault="00E11173" w:rsidP="00AC7F7B">
            <w:pPr>
              <w:rPr>
                <w:rFonts w:ascii="Arial" w:eastAsia="Avenir LT Std 35 Light,Arial,Ti" w:hAnsi="Arial" w:cs="Arial"/>
                <w:b/>
                <w:bCs/>
              </w:rPr>
            </w:pPr>
            <w:r w:rsidRPr="00480110">
              <w:rPr>
                <w:rFonts w:ascii="Arial" w:eastAsia="Avenir LT Std 35 Light" w:hAnsi="Arial" w:cs="Arial"/>
                <w:b/>
                <w:bCs/>
              </w:rPr>
              <w:t>Provider</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F46E29" w14:textId="77777777" w:rsidR="00E11173" w:rsidRPr="00480110" w:rsidRDefault="00E11173" w:rsidP="00AC7F7B">
            <w:pPr>
              <w:rPr>
                <w:rFonts w:ascii="Arial" w:eastAsia="Avenir LT Std 35 Light,Arial,Ti" w:hAnsi="Arial" w:cs="Arial"/>
                <w:color w:val="BFBFBF" w:themeColor="background1" w:themeShade="BF"/>
              </w:rPr>
            </w:pPr>
            <w:r w:rsidRPr="00480110">
              <w:rPr>
                <w:rFonts w:ascii="Arial" w:eastAsia="Avenir LT Std 35 Light" w:hAnsi="Arial" w:cs="Arial"/>
                <w:color w:val="BFBFBF" w:themeColor="background1" w:themeShade="BF"/>
              </w:rPr>
              <w:t xml:space="preserve">Name &amp; 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132DFFA" w14:textId="77777777" w:rsidR="00E11173" w:rsidRPr="00480110" w:rsidRDefault="00E11173" w:rsidP="00AC7F7B">
            <w:pPr>
              <w:rPr>
                <w:rFonts w:ascii="Arial" w:eastAsia="Avenir LT Std 35 Light,Arial,Ti" w:hAnsi="Arial" w:cs="Arial"/>
                <w:b/>
                <w:bCs/>
              </w:rPr>
            </w:pPr>
            <w:r w:rsidRPr="00480110">
              <w:rPr>
                <w:rFonts w:ascii="Arial" w:eastAsia="Avenir LT Std 35 Light" w:hAnsi="Arial" w:cs="Arial"/>
                <w:b/>
                <w:bCs/>
              </w:rPr>
              <w:t>Date</w:t>
            </w:r>
          </w:p>
        </w:tc>
        <w:tc>
          <w:tcPr>
            <w:tcW w:w="22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C765CB" w14:textId="77777777" w:rsidR="00E11173" w:rsidRPr="00480110" w:rsidRDefault="00E11173" w:rsidP="00AC7F7B">
            <w:pPr>
              <w:rPr>
                <w:rFonts w:ascii="Arial" w:eastAsia="Avenir LT Std 35 Light,Arial,Ti" w:hAnsi="Arial" w:cs="Arial"/>
                <w:color w:val="BFBFBF" w:themeColor="background1" w:themeShade="BF"/>
              </w:rPr>
            </w:pPr>
            <w:r w:rsidRPr="00480110">
              <w:rPr>
                <w:rFonts w:ascii="Arial" w:eastAsia="Avenir LT Std 35 Light" w:hAnsi="Arial" w:cs="Arial"/>
                <w:color w:val="BFBFBF" w:themeColor="background1" w:themeShade="BF"/>
              </w:rPr>
              <w:t>DD/MM/YY</w:t>
            </w:r>
          </w:p>
        </w:tc>
      </w:tr>
    </w:tbl>
    <w:p w14:paraId="1A3C12E6" w14:textId="77777777" w:rsidR="001F4EBB" w:rsidRPr="00480110" w:rsidRDefault="001F4EBB" w:rsidP="001F4EBB">
      <w:pPr>
        <w:spacing w:before="0" w:after="0"/>
        <w:rPr>
          <w:rFonts w:ascii="Arial" w:hAnsi="Arial" w:cs="Arial"/>
        </w:rPr>
      </w:pPr>
      <w:r w:rsidRPr="00480110">
        <w:rPr>
          <w:rFonts w:ascii="Arial" w:hAnsi="Arial" w:cs="Arial"/>
        </w:rPr>
        <w:br w:type="page"/>
      </w:r>
    </w:p>
    <w:p w14:paraId="107FEDAD" w14:textId="16896465" w:rsidR="00700963" w:rsidRPr="00480110" w:rsidRDefault="008113D0" w:rsidP="00B639DA">
      <w:pPr>
        <w:pStyle w:val="Heading1-nonewpage"/>
      </w:pPr>
      <w:bookmarkStart w:id="33" w:name="_Hlk84411738"/>
      <w:bookmarkStart w:id="34" w:name="_Toc131063390"/>
      <w:bookmarkEnd w:id="26"/>
      <w:r w:rsidRPr="00480110">
        <w:lastRenderedPageBreak/>
        <w:t xml:space="preserve">Sample </w:t>
      </w:r>
      <w:bookmarkEnd w:id="33"/>
      <w:r w:rsidRPr="00480110">
        <w:t xml:space="preserve">Apprentice Feedback Form for </w:t>
      </w:r>
      <w:r w:rsidR="00E77137" w:rsidRPr="00480110">
        <w:t>Providers</w:t>
      </w:r>
      <w:r w:rsidR="004B3C37" w:rsidRPr="00480110">
        <w:t xml:space="preserve"> &amp; </w:t>
      </w:r>
      <w:r w:rsidR="00E77137" w:rsidRPr="00480110">
        <w:t>Employers</w:t>
      </w:r>
      <w:bookmarkEnd w:id="34"/>
    </w:p>
    <w:p w14:paraId="2B99F60C" w14:textId="77777777" w:rsidR="008113D0" w:rsidRPr="00480110" w:rsidRDefault="008113D0">
      <w:pPr>
        <w:spacing w:before="0" w:after="160" w:line="259" w:lineRule="auto"/>
      </w:pPr>
    </w:p>
    <w:p w14:paraId="0AB44EE6" w14:textId="3FEE3E05" w:rsidR="008113D0" w:rsidRPr="00480110" w:rsidRDefault="008113D0" w:rsidP="000E0DB5">
      <w:r w:rsidRPr="00480110">
        <w:t xml:space="preserve">It is expected that the </w:t>
      </w:r>
      <w:r w:rsidR="00ED64CE" w:rsidRPr="00480110">
        <w:t>provider/</w:t>
      </w:r>
      <w:r w:rsidRPr="00480110">
        <w:t xml:space="preserve">employer will have regular reviews with the apprentice. </w:t>
      </w:r>
      <w:r w:rsidR="00E77137" w:rsidRPr="00480110">
        <w:t xml:space="preserve">This sample </w:t>
      </w:r>
      <w:r w:rsidR="00717EFA" w:rsidRPr="00480110">
        <w:t>‘</w:t>
      </w:r>
      <w:r w:rsidR="00E77137" w:rsidRPr="00480110">
        <w:t xml:space="preserve">Apprentice Feedback Form for </w:t>
      </w:r>
      <w:bookmarkStart w:id="35" w:name="_Hlk85118908"/>
      <w:r w:rsidR="00E77137" w:rsidRPr="00480110">
        <w:t>Providers</w:t>
      </w:r>
      <w:r w:rsidR="00B466AF" w:rsidRPr="00480110">
        <w:t xml:space="preserve"> &amp; </w:t>
      </w:r>
      <w:r w:rsidR="00E77137" w:rsidRPr="00480110">
        <w:t>Employer</w:t>
      </w:r>
      <w:r w:rsidR="00B466AF" w:rsidRPr="00480110">
        <w:t>s</w:t>
      </w:r>
      <w:r w:rsidR="00717EFA" w:rsidRPr="00480110">
        <w:t>’</w:t>
      </w:r>
      <w:r w:rsidR="00E77137" w:rsidRPr="00480110">
        <w:t xml:space="preserve"> </w:t>
      </w:r>
      <w:bookmarkEnd w:id="35"/>
      <w:r w:rsidRPr="00480110">
        <w:t>can be used to record these meetings</w:t>
      </w:r>
      <w:r w:rsidR="00717EFA" w:rsidRPr="00480110">
        <w:t>. Alternatively,</w:t>
      </w:r>
      <w:r w:rsidRPr="00480110">
        <w:t xml:space="preserve"> employers/providers may devise their own forms or systems (electronic or paper-based). </w:t>
      </w:r>
    </w:p>
    <w:p w14:paraId="42437E55" w14:textId="30A310E8" w:rsidR="008113D0" w:rsidRPr="00480110" w:rsidRDefault="008113D0" w:rsidP="00C57E29">
      <w:r w:rsidRPr="00480110">
        <w:rPr>
          <w:b/>
          <w:bCs/>
        </w:rPr>
        <w:t>N</w:t>
      </w:r>
      <w:r w:rsidR="00717EFA" w:rsidRPr="00480110">
        <w:rPr>
          <w:b/>
          <w:bCs/>
        </w:rPr>
        <w:t>ote</w:t>
      </w:r>
      <w:r w:rsidRPr="00480110">
        <w:t>: This form is not submitted to City &amp; Guilds.</w:t>
      </w:r>
    </w:p>
    <w:p w14:paraId="0B54782B" w14:textId="77777777" w:rsidR="008113D0" w:rsidRPr="00480110" w:rsidRDefault="008113D0">
      <w:pPr>
        <w:spacing w:before="0" w:after="160" w:line="259" w:lineRule="auto"/>
      </w:pPr>
    </w:p>
    <w:tbl>
      <w:tblPr>
        <w:tblStyle w:val="EPAdefault"/>
        <w:tblpPr w:leftFromText="181" w:rightFromText="181" w:vertAnchor="text" w:horzAnchor="margin" w:tblpX="-13" w:tblpY="1"/>
        <w:tblW w:w="9206" w:type="dxa"/>
        <w:tblLook w:val="04A0" w:firstRow="1" w:lastRow="0" w:firstColumn="1" w:lastColumn="0" w:noHBand="0" w:noVBand="1"/>
      </w:tblPr>
      <w:tblGrid>
        <w:gridCol w:w="2323"/>
        <w:gridCol w:w="4064"/>
        <w:gridCol w:w="1560"/>
        <w:gridCol w:w="1259"/>
      </w:tblGrid>
      <w:tr w:rsidR="00C57E29" w:rsidRPr="00480110" w14:paraId="4DF7A4F8" w14:textId="77777777" w:rsidTr="002F65AF">
        <w:trPr>
          <w:cnfStyle w:val="100000000000" w:firstRow="1" w:lastRow="0" w:firstColumn="0" w:lastColumn="0" w:oddVBand="0" w:evenVBand="0" w:oddHBand="0" w:evenHBand="0" w:firstRowFirstColumn="0" w:firstRowLastColumn="0" w:lastRowFirstColumn="0" w:lastRowLastColumn="0"/>
          <w:trHeight w:val="270"/>
        </w:trPr>
        <w:tc>
          <w:tcPr>
            <w:tcW w:w="9206" w:type="dxa"/>
            <w:gridSpan w:val="4"/>
          </w:tcPr>
          <w:p w14:paraId="0F0500AD" w14:textId="77777777" w:rsidR="00C57E29" w:rsidRPr="00480110" w:rsidRDefault="00C57E29" w:rsidP="002F65AF">
            <w:pPr>
              <w:ind w:right="670"/>
              <w:rPr>
                <w:rFonts w:cs="Arial"/>
                <w:color w:val="BFBFBF"/>
              </w:rPr>
            </w:pPr>
          </w:p>
        </w:tc>
      </w:tr>
      <w:tr w:rsidR="008113D0" w:rsidRPr="00480110" w14:paraId="3DD1E117" w14:textId="77777777" w:rsidTr="002F65AF">
        <w:trPr>
          <w:cnfStyle w:val="000000100000" w:firstRow="0" w:lastRow="0" w:firstColumn="0" w:lastColumn="0" w:oddVBand="0" w:evenVBand="0" w:oddHBand="1" w:evenHBand="0" w:firstRowFirstColumn="0" w:firstRowLastColumn="0" w:lastRowFirstColumn="0" w:lastRowLastColumn="0"/>
          <w:trHeight w:val="771"/>
        </w:trPr>
        <w:tc>
          <w:tcPr>
            <w:tcW w:w="2323" w:type="dxa"/>
            <w:hideMark/>
          </w:tcPr>
          <w:p w14:paraId="68BC58F2" w14:textId="77777777" w:rsidR="008113D0" w:rsidRPr="00480110" w:rsidRDefault="008113D0" w:rsidP="002F65AF">
            <w:pPr>
              <w:rPr>
                <w:rFonts w:cs="Arial"/>
                <w:b/>
              </w:rPr>
            </w:pPr>
            <w:r w:rsidRPr="00480110">
              <w:rPr>
                <w:rFonts w:eastAsia="CongressSans,Times New Roman" w:cs="Arial"/>
                <w:b/>
                <w:bCs/>
              </w:rPr>
              <w:t>Apprentice name</w:t>
            </w:r>
          </w:p>
        </w:tc>
        <w:tc>
          <w:tcPr>
            <w:tcW w:w="4064" w:type="dxa"/>
            <w:hideMark/>
          </w:tcPr>
          <w:p w14:paraId="1CAD397F" w14:textId="77777777" w:rsidR="008113D0" w:rsidRPr="00480110" w:rsidRDefault="008113D0" w:rsidP="002F65AF">
            <w:pPr>
              <w:rPr>
                <w:rFonts w:cs="Arial"/>
                <w:bCs/>
                <w:color w:val="BFBFBF"/>
              </w:rPr>
            </w:pPr>
          </w:p>
        </w:tc>
        <w:tc>
          <w:tcPr>
            <w:tcW w:w="1560" w:type="dxa"/>
            <w:hideMark/>
          </w:tcPr>
          <w:p w14:paraId="3C838119" w14:textId="77777777" w:rsidR="008113D0" w:rsidRPr="00480110" w:rsidRDefault="008113D0" w:rsidP="002F65AF">
            <w:pPr>
              <w:rPr>
                <w:rFonts w:cs="Arial"/>
                <w:b/>
              </w:rPr>
            </w:pPr>
            <w:r w:rsidRPr="00480110">
              <w:rPr>
                <w:rFonts w:eastAsia="CongressSans,Times New Roman" w:cs="Arial"/>
                <w:b/>
                <w:bCs/>
              </w:rPr>
              <w:t>Enrolment number</w:t>
            </w:r>
          </w:p>
        </w:tc>
        <w:tc>
          <w:tcPr>
            <w:tcW w:w="1259" w:type="dxa"/>
          </w:tcPr>
          <w:p w14:paraId="1BFC6C42" w14:textId="77777777" w:rsidR="008113D0" w:rsidRPr="00480110" w:rsidRDefault="008113D0" w:rsidP="002F65AF">
            <w:pPr>
              <w:ind w:right="670"/>
              <w:rPr>
                <w:rFonts w:cs="Arial"/>
                <w:color w:val="BFBFBF"/>
              </w:rPr>
            </w:pPr>
          </w:p>
        </w:tc>
      </w:tr>
      <w:tr w:rsidR="008113D0" w:rsidRPr="00480110" w14:paraId="095601C6" w14:textId="77777777" w:rsidTr="002F65AF">
        <w:trPr>
          <w:cnfStyle w:val="000000010000" w:firstRow="0" w:lastRow="0" w:firstColumn="0" w:lastColumn="0" w:oddVBand="0" w:evenVBand="0" w:oddHBand="0" w:evenHBand="1" w:firstRowFirstColumn="0" w:firstRowLastColumn="0" w:lastRowFirstColumn="0" w:lastRowLastColumn="0"/>
          <w:trHeight w:val="771"/>
        </w:trPr>
        <w:tc>
          <w:tcPr>
            <w:tcW w:w="2323" w:type="dxa"/>
          </w:tcPr>
          <w:p w14:paraId="37B50347" w14:textId="77777777" w:rsidR="008113D0" w:rsidRPr="00480110" w:rsidRDefault="008113D0" w:rsidP="002F65AF">
            <w:pPr>
              <w:rPr>
                <w:rFonts w:eastAsia="CongressSans,Times New Roman" w:cs="Arial"/>
                <w:b/>
                <w:bCs/>
              </w:rPr>
            </w:pPr>
            <w:r w:rsidRPr="00480110">
              <w:rPr>
                <w:rFonts w:eastAsia="CongressSans,Times New Roman" w:cs="Arial"/>
                <w:b/>
                <w:bCs/>
              </w:rPr>
              <w:t>Assessment method &amp; title</w:t>
            </w:r>
          </w:p>
        </w:tc>
        <w:tc>
          <w:tcPr>
            <w:tcW w:w="6883" w:type="dxa"/>
            <w:gridSpan w:val="3"/>
          </w:tcPr>
          <w:p w14:paraId="364B7F0E" w14:textId="77777777" w:rsidR="008113D0" w:rsidRPr="00480110" w:rsidRDefault="008113D0" w:rsidP="002F65AF">
            <w:pPr>
              <w:rPr>
                <w:rFonts w:cs="Arial"/>
                <w:color w:val="BFBFBF"/>
              </w:rPr>
            </w:pPr>
          </w:p>
        </w:tc>
      </w:tr>
      <w:tr w:rsidR="008113D0" w:rsidRPr="00480110" w14:paraId="3AC9FFBC" w14:textId="77777777" w:rsidTr="002F65AF">
        <w:trPr>
          <w:cnfStyle w:val="000000100000" w:firstRow="0" w:lastRow="0" w:firstColumn="0" w:lastColumn="0" w:oddVBand="0" w:evenVBand="0" w:oddHBand="1" w:evenHBand="0" w:firstRowFirstColumn="0" w:firstRowLastColumn="0" w:lastRowFirstColumn="0" w:lastRowLastColumn="0"/>
          <w:trHeight w:val="771"/>
        </w:trPr>
        <w:tc>
          <w:tcPr>
            <w:tcW w:w="2323" w:type="dxa"/>
            <w:hideMark/>
          </w:tcPr>
          <w:p w14:paraId="438EB98F" w14:textId="1F4AEAE4" w:rsidR="008113D0" w:rsidRPr="00480110" w:rsidRDefault="009133F2" w:rsidP="002F65AF">
            <w:pPr>
              <w:rPr>
                <w:rFonts w:cs="Arial"/>
                <w:b/>
                <w:bCs/>
              </w:rPr>
            </w:pPr>
            <w:r w:rsidRPr="00480110">
              <w:rPr>
                <w:b/>
                <w:bCs/>
              </w:rPr>
              <w:t>Provider/Employer</w:t>
            </w:r>
          </w:p>
        </w:tc>
        <w:tc>
          <w:tcPr>
            <w:tcW w:w="4064" w:type="dxa"/>
            <w:hideMark/>
          </w:tcPr>
          <w:p w14:paraId="5571785E" w14:textId="77777777" w:rsidR="008113D0" w:rsidRPr="00480110" w:rsidRDefault="008113D0" w:rsidP="002F65AF">
            <w:pPr>
              <w:rPr>
                <w:rFonts w:cs="Arial"/>
                <w:color w:val="BFBFBF"/>
              </w:rPr>
            </w:pPr>
          </w:p>
        </w:tc>
        <w:tc>
          <w:tcPr>
            <w:tcW w:w="1560" w:type="dxa"/>
            <w:hideMark/>
          </w:tcPr>
          <w:p w14:paraId="7D238AAE" w14:textId="77777777" w:rsidR="008113D0" w:rsidRPr="00480110" w:rsidRDefault="008113D0" w:rsidP="002F65AF">
            <w:pPr>
              <w:rPr>
                <w:rFonts w:cs="Arial"/>
                <w:b/>
              </w:rPr>
            </w:pPr>
            <w:r w:rsidRPr="00480110">
              <w:rPr>
                <w:rFonts w:eastAsia="CongressSans,Times New Roman" w:cs="Arial"/>
                <w:b/>
                <w:bCs/>
              </w:rPr>
              <w:t>Date of End-point Assessment</w:t>
            </w:r>
          </w:p>
        </w:tc>
        <w:tc>
          <w:tcPr>
            <w:tcW w:w="1259" w:type="dxa"/>
            <w:hideMark/>
          </w:tcPr>
          <w:p w14:paraId="578C41ED" w14:textId="77777777" w:rsidR="008113D0" w:rsidRPr="00480110" w:rsidRDefault="008113D0" w:rsidP="002F65AF">
            <w:pPr>
              <w:rPr>
                <w:rFonts w:cs="Arial"/>
                <w:color w:val="BFBFBF"/>
              </w:rPr>
            </w:pPr>
          </w:p>
        </w:tc>
      </w:tr>
    </w:tbl>
    <w:p w14:paraId="15D152B3" w14:textId="1A220371" w:rsidR="008113D0" w:rsidRPr="00480110" w:rsidRDefault="008113D0">
      <w:pPr>
        <w:spacing w:before="0" w:after="160" w:line="259" w:lineRule="auto"/>
      </w:pPr>
    </w:p>
    <w:tbl>
      <w:tblPr>
        <w:tblStyle w:val="EPAdefault"/>
        <w:tblW w:w="9214" w:type="dxa"/>
        <w:tblLook w:val="01E0" w:firstRow="1" w:lastRow="1" w:firstColumn="1" w:lastColumn="1" w:noHBand="0" w:noVBand="0"/>
      </w:tblPr>
      <w:tblGrid>
        <w:gridCol w:w="1559"/>
        <w:gridCol w:w="7655"/>
      </w:tblGrid>
      <w:tr w:rsidR="008113D0" w:rsidRPr="00480110" w14:paraId="71A34716" w14:textId="77777777" w:rsidTr="00C57E29">
        <w:trPr>
          <w:cnfStyle w:val="100000000000" w:firstRow="1" w:lastRow="0" w:firstColumn="0" w:lastColumn="0" w:oddVBand="0" w:evenVBand="0" w:oddHBand="0" w:evenHBand="0" w:firstRowFirstColumn="0" w:firstRowLastColumn="0" w:lastRowFirstColumn="0" w:lastRowLastColumn="0"/>
        </w:trPr>
        <w:tc>
          <w:tcPr>
            <w:tcW w:w="1559" w:type="dxa"/>
            <w:hideMark/>
          </w:tcPr>
          <w:p w14:paraId="3912DF42" w14:textId="77777777" w:rsidR="008113D0" w:rsidRPr="00480110" w:rsidRDefault="008113D0" w:rsidP="00E369EF">
            <w:pPr>
              <w:spacing w:before="80" w:after="80" w:line="260" w:lineRule="exact"/>
              <w:ind w:left="57"/>
              <w:rPr>
                <w:rFonts w:cs="Arial"/>
                <w:b w:val="0"/>
                <w:color w:val="FFFFFF"/>
              </w:rPr>
            </w:pPr>
            <w:r w:rsidRPr="00480110">
              <w:rPr>
                <w:rFonts w:eastAsia="CongressSans" w:cs="Arial"/>
                <w:bCs/>
                <w:color w:val="FFFFFF"/>
              </w:rPr>
              <w:t>Task / AO</w:t>
            </w:r>
          </w:p>
        </w:tc>
        <w:tc>
          <w:tcPr>
            <w:tcW w:w="7655" w:type="dxa"/>
            <w:hideMark/>
          </w:tcPr>
          <w:p w14:paraId="240BBECB" w14:textId="77777777" w:rsidR="008113D0" w:rsidRPr="00480110" w:rsidRDefault="008113D0" w:rsidP="00E369EF">
            <w:pPr>
              <w:spacing w:before="80" w:after="80" w:line="260" w:lineRule="exact"/>
              <w:ind w:left="57"/>
              <w:rPr>
                <w:rFonts w:cs="Arial"/>
                <w:b w:val="0"/>
                <w:color w:val="FFFFFF"/>
              </w:rPr>
            </w:pPr>
            <w:r w:rsidRPr="00480110">
              <w:rPr>
                <w:rFonts w:eastAsia="CongressSans" w:cs="Arial"/>
                <w:bCs/>
                <w:color w:val="FFFFFF"/>
              </w:rPr>
              <w:t>Feedback</w:t>
            </w:r>
          </w:p>
        </w:tc>
      </w:tr>
      <w:tr w:rsidR="008113D0" w:rsidRPr="00480110" w14:paraId="36A8B7CD" w14:textId="77777777" w:rsidTr="00C57E29">
        <w:trPr>
          <w:cnfStyle w:val="000000100000" w:firstRow="0" w:lastRow="0" w:firstColumn="0" w:lastColumn="0" w:oddVBand="0" w:evenVBand="0" w:oddHBand="1" w:evenHBand="0" w:firstRowFirstColumn="0" w:firstRowLastColumn="0" w:lastRowFirstColumn="0" w:lastRowLastColumn="0"/>
          <w:trHeight w:val="2259"/>
        </w:trPr>
        <w:tc>
          <w:tcPr>
            <w:tcW w:w="1559" w:type="dxa"/>
          </w:tcPr>
          <w:p w14:paraId="1841D25C" w14:textId="77777777" w:rsidR="008113D0" w:rsidRPr="00480110" w:rsidRDefault="008113D0" w:rsidP="00E369EF">
            <w:pPr>
              <w:rPr>
                <w:rFonts w:cs="Arial"/>
              </w:rPr>
            </w:pPr>
          </w:p>
        </w:tc>
        <w:tc>
          <w:tcPr>
            <w:tcW w:w="7655" w:type="dxa"/>
          </w:tcPr>
          <w:p w14:paraId="302FD91B" w14:textId="77777777" w:rsidR="008113D0" w:rsidRPr="00480110" w:rsidRDefault="008113D0" w:rsidP="00E369EF">
            <w:pPr>
              <w:rPr>
                <w:rFonts w:cs="Arial"/>
              </w:rPr>
            </w:pPr>
          </w:p>
        </w:tc>
      </w:tr>
      <w:tr w:rsidR="008113D0" w:rsidRPr="00480110" w14:paraId="5AC8A923" w14:textId="77777777" w:rsidTr="00C57E29">
        <w:trPr>
          <w:cnfStyle w:val="000000010000" w:firstRow="0" w:lastRow="0" w:firstColumn="0" w:lastColumn="0" w:oddVBand="0" w:evenVBand="0" w:oddHBand="0" w:evenHBand="1" w:firstRowFirstColumn="0" w:firstRowLastColumn="0" w:lastRowFirstColumn="0" w:lastRowLastColumn="0"/>
          <w:trHeight w:val="2259"/>
        </w:trPr>
        <w:tc>
          <w:tcPr>
            <w:tcW w:w="1559" w:type="dxa"/>
          </w:tcPr>
          <w:p w14:paraId="01A008E5" w14:textId="77777777" w:rsidR="008113D0" w:rsidRPr="00480110" w:rsidRDefault="008113D0" w:rsidP="00E369EF">
            <w:pPr>
              <w:rPr>
                <w:rFonts w:cs="Arial"/>
              </w:rPr>
            </w:pPr>
          </w:p>
        </w:tc>
        <w:tc>
          <w:tcPr>
            <w:tcW w:w="7655" w:type="dxa"/>
          </w:tcPr>
          <w:p w14:paraId="7381EF5D" w14:textId="77777777" w:rsidR="008113D0" w:rsidRPr="00480110" w:rsidRDefault="008113D0" w:rsidP="00E369EF">
            <w:pPr>
              <w:rPr>
                <w:rFonts w:cs="Arial"/>
              </w:rPr>
            </w:pPr>
          </w:p>
        </w:tc>
      </w:tr>
    </w:tbl>
    <w:p w14:paraId="7E16A1B4" w14:textId="77777777" w:rsidR="001F4EBB" w:rsidRPr="00480110" w:rsidRDefault="001F4EBB" w:rsidP="001F4EBB">
      <w:pPr>
        <w:spacing w:before="0" w:after="0"/>
        <w:rPr>
          <w:rFonts w:ascii="Arial" w:hAnsi="Arial" w:cs="Arial"/>
        </w:rPr>
      </w:pPr>
      <w:r w:rsidRPr="00480110">
        <w:rPr>
          <w:rFonts w:ascii="Arial" w:hAnsi="Arial" w:cs="Arial"/>
        </w:rPr>
        <w:br w:type="page"/>
      </w:r>
    </w:p>
    <w:p w14:paraId="38997862" w14:textId="77777777" w:rsidR="008439DF" w:rsidRPr="00480110" w:rsidRDefault="008439DF" w:rsidP="008439DF">
      <w:pPr>
        <w:pStyle w:val="Heading1"/>
        <w:numPr>
          <w:ilvl w:val="0"/>
          <w:numId w:val="0"/>
        </w:numPr>
      </w:pPr>
      <w:bookmarkStart w:id="36" w:name="_Toc74739055"/>
      <w:bookmarkStart w:id="37" w:name="_Toc131063391"/>
      <w:r w:rsidRPr="00480110">
        <w:lastRenderedPageBreak/>
        <w:t>Contact Us</w:t>
      </w:r>
      <w:bookmarkEnd w:id="36"/>
      <w:bookmarkEnd w:id="37"/>
    </w:p>
    <w:tbl>
      <w:tblPr>
        <w:tblStyle w:val="EPABoxedtable"/>
        <w:tblW w:w="0" w:type="auto"/>
        <w:tblLook w:val="04A0" w:firstRow="1" w:lastRow="0" w:firstColumn="1" w:lastColumn="0" w:noHBand="0" w:noVBand="1"/>
      </w:tblPr>
      <w:tblGrid>
        <w:gridCol w:w="5143"/>
        <w:gridCol w:w="3911"/>
      </w:tblGrid>
      <w:tr w:rsidR="008439DF" w:rsidRPr="00480110" w14:paraId="200906FB" w14:textId="77777777" w:rsidTr="001368B0">
        <w:tc>
          <w:tcPr>
            <w:tcW w:w="5143" w:type="dxa"/>
          </w:tcPr>
          <w:p w14:paraId="72AC2423" w14:textId="77777777" w:rsidR="008439DF" w:rsidRPr="00480110" w:rsidRDefault="008439DF" w:rsidP="001368B0">
            <w:r w:rsidRPr="00480110">
              <w:t>EPA Gateway Team: Initial Reservation &amp; Gateway</w:t>
            </w:r>
          </w:p>
        </w:tc>
        <w:tc>
          <w:tcPr>
            <w:tcW w:w="3911" w:type="dxa"/>
          </w:tcPr>
          <w:p w14:paraId="50F34774" w14:textId="77777777" w:rsidR="008439DF" w:rsidRPr="00480110" w:rsidRDefault="00AF4698" w:rsidP="001368B0">
            <w:hyperlink r:id="rId22" w:history="1">
              <w:r w:rsidR="008439DF" w:rsidRPr="00480110">
                <w:rPr>
                  <w:rStyle w:val="Hyperlink"/>
                </w:rPr>
                <w:t>epa.gateway@cityandguilds.com</w:t>
              </w:r>
            </w:hyperlink>
          </w:p>
        </w:tc>
      </w:tr>
      <w:tr w:rsidR="008439DF" w:rsidRPr="00480110" w14:paraId="08AF7682" w14:textId="77777777" w:rsidTr="001368B0">
        <w:tc>
          <w:tcPr>
            <w:tcW w:w="5143" w:type="dxa"/>
          </w:tcPr>
          <w:p w14:paraId="155D9CDC" w14:textId="77777777" w:rsidR="008439DF" w:rsidRPr="00480110" w:rsidRDefault="008439DF" w:rsidP="001368B0">
            <w:r w:rsidRPr="00480110">
              <w:t xml:space="preserve">EPA Events Team: Bookings &amp; Cancellations (Post Gateway) </w:t>
            </w:r>
            <w:r w:rsidRPr="00480110">
              <w:tab/>
            </w:r>
          </w:p>
        </w:tc>
        <w:tc>
          <w:tcPr>
            <w:tcW w:w="3911" w:type="dxa"/>
          </w:tcPr>
          <w:p w14:paraId="435756F3" w14:textId="77777777" w:rsidR="008439DF" w:rsidRPr="00480110" w:rsidRDefault="00AF4698" w:rsidP="001368B0">
            <w:hyperlink r:id="rId23" w:history="1">
              <w:r w:rsidR="008439DF" w:rsidRPr="00480110">
                <w:rPr>
                  <w:rStyle w:val="Hyperlink"/>
                </w:rPr>
                <w:t>EPA@cityandguilds.com</w:t>
              </w:r>
            </w:hyperlink>
          </w:p>
        </w:tc>
      </w:tr>
      <w:tr w:rsidR="008439DF" w:rsidRPr="00480110" w14:paraId="1AB4C550" w14:textId="77777777" w:rsidTr="001368B0">
        <w:tc>
          <w:tcPr>
            <w:tcW w:w="5143" w:type="dxa"/>
          </w:tcPr>
          <w:p w14:paraId="745534FE" w14:textId="77777777" w:rsidR="008439DF" w:rsidRPr="00480110" w:rsidRDefault="008439DF" w:rsidP="001368B0">
            <w:r w:rsidRPr="00480110">
              <w:rPr>
                <w:rFonts w:cs="Avenir LT Std 35 Light"/>
                <w:color w:val="000000"/>
              </w:rPr>
              <w:t>Technical Advisors: Sector Specific Guidance</w:t>
            </w:r>
          </w:p>
        </w:tc>
        <w:tc>
          <w:tcPr>
            <w:tcW w:w="3911" w:type="dxa"/>
          </w:tcPr>
          <w:p w14:paraId="03DEF049" w14:textId="77777777" w:rsidR="008439DF" w:rsidRPr="00480110" w:rsidRDefault="00AF4698" w:rsidP="001368B0">
            <w:hyperlink r:id="rId24" w:history="1">
              <w:r w:rsidR="008439DF" w:rsidRPr="00480110">
                <w:rPr>
                  <w:rStyle w:val="Hyperlink"/>
                </w:rPr>
                <w:t>Technical Advisors contact details</w:t>
              </w:r>
            </w:hyperlink>
          </w:p>
        </w:tc>
      </w:tr>
      <w:tr w:rsidR="008439DF" w:rsidRPr="00480110" w14:paraId="4A142FD7" w14:textId="77777777" w:rsidTr="001368B0">
        <w:tc>
          <w:tcPr>
            <w:tcW w:w="5143" w:type="dxa"/>
          </w:tcPr>
          <w:p w14:paraId="240248A9" w14:textId="77777777" w:rsidR="008439DF" w:rsidRPr="00480110" w:rsidRDefault="008439DF" w:rsidP="001368B0">
            <w:r w:rsidRPr="00480110">
              <w:t>City &amp; Guilds Sales Team</w:t>
            </w:r>
          </w:p>
        </w:tc>
        <w:tc>
          <w:tcPr>
            <w:tcW w:w="3911" w:type="dxa"/>
          </w:tcPr>
          <w:p w14:paraId="06AA3086" w14:textId="77777777" w:rsidR="008439DF" w:rsidRPr="00480110" w:rsidRDefault="00AF4698" w:rsidP="001368B0">
            <w:hyperlink r:id="rId25" w:history="1">
              <w:r w:rsidR="008439DF" w:rsidRPr="00480110">
                <w:rPr>
                  <w:rStyle w:val="Hyperlink"/>
                </w:rPr>
                <w:t>directsales@cityandguilds.com</w:t>
              </w:r>
            </w:hyperlink>
          </w:p>
        </w:tc>
      </w:tr>
      <w:tr w:rsidR="008439DF" w:rsidRPr="00480110" w14:paraId="36B0DD65" w14:textId="77777777" w:rsidTr="001368B0">
        <w:tc>
          <w:tcPr>
            <w:tcW w:w="5143" w:type="dxa"/>
          </w:tcPr>
          <w:p w14:paraId="037C1690" w14:textId="77777777" w:rsidR="008439DF" w:rsidRPr="00480110" w:rsidRDefault="008439DF" w:rsidP="001368B0">
            <w:r w:rsidRPr="00480110">
              <w:t>ILM Sales team</w:t>
            </w:r>
          </w:p>
        </w:tc>
        <w:tc>
          <w:tcPr>
            <w:tcW w:w="3911" w:type="dxa"/>
          </w:tcPr>
          <w:p w14:paraId="4A7A426B" w14:textId="77777777" w:rsidR="008439DF" w:rsidRPr="00480110" w:rsidRDefault="008439DF" w:rsidP="001368B0">
            <w:r w:rsidRPr="00480110">
              <w:t>01543 266 867</w:t>
            </w:r>
          </w:p>
          <w:p w14:paraId="4F52CDE0" w14:textId="77777777" w:rsidR="008439DF" w:rsidRPr="00480110" w:rsidRDefault="00AF4698" w:rsidP="001368B0">
            <w:hyperlink r:id="rId26" w:history="1">
              <w:r w:rsidR="008439DF" w:rsidRPr="00480110">
                <w:rPr>
                  <w:rStyle w:val="Hyperlink"/>
                </w:rPr>
                <w:t>customer@i-l-m.com</w:t>
              </w:r>
            </w:hyperlink>
          </w:p>
        </w:tc>
      </w:tr>
      <w:tr w:rsidR="008439DF" w:rsidRPr="00480110" w14:paraId="61C43205" w14:textId="77777777" w:rsidTr="001368B0">
        <w:tc>
          <w:tcPr>
            <w:tcW w:w="5143" w:type="dxa"/>
          </w:tcPr>
          <w:p w14:paraId="3A2A4F6C" w14:textId="77777777" w:rsidR="008439DF" w:rsidRPr="00480110" w:rsidRDefault="008439DF" w:rsidP="001368B0">
            <w:r w:rsidRPr="00480110">
              <w:t>City &amp; Guilds Customer Services team</w:t>
            </w:r>
          </w:p>
        </w:tc>
        <w:tc>
          <w:tcPr>
            <w:tcW w:w="3911" w:type="dxa"/>
          </w:tcPr>
          <w:p w14:paraId="0435B303" w14:textId="77777777" w:rsidR="008439DF" w:rsidRPr="00480110" w:rsidRDefault="008439DF" w:rsidP="001368B0">
            <w:pPr>
              <w:rPr>
                <w:lang w:val="fr-FR"/>
              </w:rPr>
            </w:pPr>
            <w:r w:rsidRPr="00480110">
              <w:rPr>
                <w:lang w:val="fr-FR"/>
              </w:rPr>
              <w:t>0844 543 0000 (option 5 EPA)</w:t>
            </w:r>
          </w:p>
          <w:p w14:paraId="1B21263A" w14:textId="77777777" w:rsidR="008439DF" w:rsidRPr="00480110" w:rsidRDefault="00AF4698" w:rsidP="001368B0">
            <w:pPr>
              <w:rPr>
                <w:lang w:val="fr-FR"/>
              </w:rPr>
            </w:pPr>
            <w:hyperlink r:id="rId27" w:history="1">
              <w:r w:rsidR="008439DF" w:rsidRPr="00480110">
                <w:rPr>
                  <w:rStyle w:val="Hyperlink"/>
                  <w:lang w:val="fr-FR"/>
                </w:rPr>
                <w:t>centresupport@cityandguilds.com</w:t>
              </w:r>
            </w:hyperlink>
          </w:p>
        </w:tc>
      </w:tr>
      <w:tr w:rsidR="008439DF" w:rsidRPr="00480110" w14:paraId="6AF20369" w14:textId="77777777" w:rsidTr="001368B0">
        <w:tc>
          <w:tcPr>
            <w:tcW w:w="5143" w:type="dxa"/>
          </w:tcPr>
          <w:p w14:paraId="3EBFD770" w14:textId="77777777" w:rsidR="008439DF" w:rsidRPr="00480110" w:rsidRDefault="008439DF" w:rsidP="001368B0">
            <w:r w:rsidRPr="00480110">
              <w:t>ILM Customer Services team</w:t>
            </w:r>
          </w:p>
        </w:tc>
        <w:tc>
          <w:tcPr>
            <w:tcW w:w="3911" w:type="dxa"/>
          </w:tcPr>
          <w:p w14:paraId="60B8B38F" w14:textId="77777777" w:rsidR="008439DF" w:rsidRPr="00480110" w:rsidRDefault="008439DF" w:rsidP="001368B0">
            <w:r w:rsidRPr="00480110">
              <w:t>01543 266 867</w:t>
            </w:r>
          </w:p>
          <w:p w14:paraId="28CD66EB" w14:textId="77777777" w:rsidR="008439DF" w:rsidRPr="00480110" w:rsidRDefault="00AF4698" w:rsidP="001368B0">
            <w:hyperlink r:id="rId28" w:history="1">
              <w:r w:rsidR="008439DF" w:rsidRPr="00480110">
                <w:rPr>
                  <w:rStyle w:val="Hyperlink"/>
                </w:rPr>
                <w:t>customer@i-l-m.com</w:t>
              </w:r>
            </w:hyperlink>
          </w:p>
        </w:tc>
      </w:tr>
      <w:tr w:rsidR="008439DF" w:rsidRPr="00480110" w14:paraId="0F36AC4D" w14:textId="77777777" w:rsidTr="001368B0">
        <w:tc>
          <w:tcPr>
            <w:tcW w:w="5143" w:type="dxa"/>
          </w:tcPr>
          <w:p w14:paraId="6179BC44" w14:textId="77777777" w:rsidR="008439DF" w:rsidRPr="00480110" w:rsidRDefault="008439DF" w:rsidP="001368B0">
            <w:r w:rsidRPr="00480110">
              <w:t>Digital Sales: on-programme delivery resources</w:t>
            </w:r>
          </w:p>
        </w:tc>
        <w:tc>
          <w:tcPr>
            <w:tcW w:w="3911" w:type="dxa"/>
          </w:tcPr>
          <w:p w14:paraId="163876EA" w14:textId="77777777" w:rsidR="008439DF" w:rsidRPr="00480110" w:rsidRDefault="00AF4698" w:rsidP="001368B0">
            <w:hyperlink r:id="rId29" w:history="1">
              <w:r w:rsidR="008439DF" w:rsidRPr="00480110">
                <w:rPr>
                  <w:rStyle w:val="Hyperlink"/>
                </w:rPr>
                <w:t>Digitalsales@cityandguilds.com</w:t>
              </w:r>
            </w:hyperlink>
          </w:p>
        </w:tc>
      </w:tr>
      <w:tr w:rsidR="008439DF" w:rsidRPr="00480110" w14:paraId="3D705296" w14:textId="77777777" w:rsidTr="001368B0">
        <w:tc>
          <w:tcPr>
            <w:tcW w:w="5143" w:type="dxa"/>
          </w:tcPr>
          <w:p w14:paraId="3F7CCFC7" w14:textId="77777777" w:rsidR="008439DF" w:rsidRPr="00480110" w:rsidRDefault="008439DF" w:rsidP="001368B0">
            <w:r w:rsidRPr="00480110">
              <w:t>Digital Credentials</w:t>
            </w:r>
          </w:p>
        </w:tc>
        <w:tc>
          <w:tcPr>
            <w:tcW w:w="3911" w:type="dxa"/>
          </w:tcPr>
          <w:p w14:paraId="323BDBE9" w14:textId="77777777" w:rsidR="008439DF" w:rsidRPr="00480110" w:rsidRDefault="00AF4698" w:rsidP="001368B0">
            <w:hyperlink r:id="rId30" w:history="1">
              <w:r w:rsidR="008439DF" w:rsidRPr="00480110">
                <w:rPr>
                  <w:rStyle w:val="Hyperlink"/>
                </w:rPr>
                <w:t>digitalsupport@cityandguilds.com</w:t>
              </w:r>
            </w:hyperlink>
          </w:p>
        </w:tc>
      </w:tr>
      <w:tr w:rsidR="008439DF" w:rsidRPr="00480110" w14:paraId="4237FA97" w14:textId="77777777" w:rsidTr="001368B0">
        <w:tc>
          <w:tcPr>
            <w:tcW w:w="5143" w:type="dxa"/>
          </w:tcPr>
          <w:p w14:paraId="191D0F46" w14:textId="77777777" w:rsidR="008439DF" w:rsidRPr="00480110" w:rsidRDefault="008439DF" w:rsidP="001368B0">
            <w:r w:rsidRPr="00480110">
              <w:t>Digital Credentials: bulk email uploads</w:t>
            </w:r>
          </w:p>
        </w:tc>
        <w:tc>
          <w:tcPr>
            <w:tcW w:w="3911" w:type="dxa"/>
          </w:tcPr>
          <w:p w14:paraId="0ADFAE8C" w14:textId="77777777" w:rsidR="008439DF" w:rsidRPr="00480110" w:rsidRDefault="00AF4698" w:rsidP="001368B0">
            <w:hyperlink r:id="rId31" w:history="1">
              <w:r w:rsidR="008439DF" w:rsidRPr="00480110">
                <w:rPr>
                  <w:rStyle w:val="Hyperlink"/>
                </w:rPr>
                <w:t>DCServiceTeam@cityandguilds.com</w:t>
              </w:r>
            </w:hyperlink>
          </w:p>
        </w:tc>
      </w:tr>
    </w:tbl>
    <w:p w14:paraId="78954280" w14:textId="77777777" w:rsidR="008439DF" w:rsidRPr="00480110" w:rsidRDefault="008439DF">
      <w:pPr>
        <w:spacing w:before="0" w:after="160" w:line="259" w:lineRule="auto"/>
      </w:pPr>
    </w:p>
    <w:p w14:paraId="11252BED" w14:textId="77777777" w:rsidR="008439DF" w:rsidRPr="00480110" w:rsidRDefault="008439DF">
      <w:pPr>
        <w:spacing w:before="0" w:after="160" w:line="259" w:lineRule="auto"/>
      </w:pPr>
      <w:r w:rsidRPr="00480110">
        <w:br w:type="page"/>
      </w:r>
    </w:p>
    <w:p w14:paraId="5A12EDA6" w14:textId="77777777" w:rsidR="00FB0688" w:rsidRPr="00480110" w:rsidRDefault="00FB0688">
      <w:pPr>
        <w:spacing w:before="0" w:after="160" w:line="259" w:lineRule="auto"/>
      </w:pPr>
    </w:p>
    <w:p w14:paraId="2333EF3E" w14:textId="77777777" w:rsidR="00EB7190" w:rsidRPr="00480110" w:rsidRDefault="00EB7190" w:rsidP="00004705">
      <w:pPr>
        <w:spacing w:before="0" w:after="160" w:line="259" w:lineRule="auto"/>
      </w:pPr>
    </w:p>
    <w:p w14:paraId="1A6DF39E" w14:textId="77777777" w:rsidR="00EB7190" w:rsidRPr="00480110" w:rsidRDefault="00EB7190">
      <w:pPr>
        <w:spacing w:before="0" w:after="160" w:line="259" w:lineRule="auto"/>
      </w:pPr>
    </w:p>
    <w:p w14:paraId="0727C2ED" w14:textId="77777777" w:rsidR="00EB7190" w:rsidRDefault="00EB7190">
      <w:pPr>
        <w:spacing w:before="0" w:after="160" w:line="259" w:lineRule="auto"/>
      </w:pPr>
      <w:r w:rsidRPr="00480110">
        <w:rPr>
          <w:noProof/>
        </w:rPr>
        <mc:AlternateContent>
          <mc:Choice Requires="wpg">
            <w:drawing>
              <wp:anchor distT="0" distB="0" distL="114300" distR="114300" simplePos="0" relativeHeight="251659264" behindDoc="1" locked="1" layoutInCell="1" allowOverlap="1" wp14:anchorId="59B2391D" wp14:editId="2545FED4">
                <wp:simplePos x="0" y="0"/>
                <wp:positionH relativeFrom="page">
                  <wp:align>left</wp:align>
                </wp:positionH>
                <wp:positionV relativeFrom="page">
                  <wp:align>top</wp:align>
                </wp:positionV>
                <wp:extent cx="7560000" cy="10692000"/>
                <wp:effectExtent l="0" t="0" r="3175" b="0"/>
                <wp:wrapNone/>
                <wp:docPr id="12" name="Group 12"/>
                <wp:cNvGraphicFramePr/>
                <a:graphic xmlns:a="http://schemas.openxmlformats.org/drawingml/2006/main">
                  <a:graphicData uri="http://schemas.microsoft.com/office/word/2010/wordprocessingGroup">
                    <wpg:wgp>
                      <wpg:cNvGrpSpPr/>
                      <wpg:grpSpPr>
                        <a:xfrm>
                          <a:off x="0" y="0"/>
                          <a:ext cx="7560000" cy="10692000"/>
                          <a:chOff x="0" y="0"/>
                          <a:chExt cx="7596000" cy="10728000"/>
                        </a:xfrm>
                      </wpg:grpSpPr>
                      <wps:wsp>
                        <wps:cNvPr id="17" name="Text Box 15"/>
                        <wps:cNvSpPr txBox="1"/>
                        <wps:spPr>
                          <a:xfrm>
                            <a:off x="0" y="0"/>
                            <a:ext cx="7596000" cy="10728000"/>
                          </a:xfrm>
                          <a:prstGeom prst="rect">
                            <a:avLst/>
                          </a:prstGeom>
                          <a:solidFill>
                            <a:schemeClr val="bg2"/>
                          </a:solidFill>
                          <a:ln w="6350">
                            <a:noFill/>
                          </a:ln>
                        </wps:spPr>
                        <wps:txbx>
                          <w:txbxContent>
                            <w:tbl>
                              <w:tblPr>
                                <w:tblStyle w:val="Blank"/>
                                <w:tblW w:w="0" w:type="auto"/>
                                <w:tblLook w:val="04A0" w:firstRow="1" w:lastRow="0" w:firstColumn="1" w:lastColumn="0" w:noHBand="0" w:noVBand="1"/>
                              </w:tblPr>
                              <w:tblGrid>
                                <w:gridCol w:w="8225"/>
                              </w:tblGrid>
                              <w:tr w:rsidR="007C3CAD" w14:paraId="1D989EA5" w14:textId="77777777" w:rsidTr="00331622">
                                <w:trPr>
                                  <w:trHeight w:hRule="exact" w:val="6236"/>
                                </w:trPr>
                                <w:tc>
                                  <w:tcPr>
                                    <w:tcW w:w="8272" w:type="dxa"/>
                                  </w:tcPr>
                                  <w:p w14:paraId="7782A5C9" w14:textId="77777777" w:rsidR="007C3CAD" w:rsidRDefault="007C3CAD" w:rsidP="008439DF">
                                    <w:pPr>
                                      <w:pStyle w:val="EndpageHeading1"/>
                                    </w:pPr>
                                    <w:r>
                                      <w:t>Who we are</w:t>
                                    </w:r>
                                  </w:p>
                                  <w:p w14:paraId="6A1F0C19" w14:textId="77777777" w:rsidR="007C3CAD" w:rsidRDefault="007C3CAD" w:rsidP="008439DF">
                                    <w:pPr>
                                      <w:pStyle w:val="EndpageIntro"/>
                                    </w:pPr>
                                    <w:r>
                                      <w:t>As part of the City &amp; Guilds Group, we believe in a world where people and organisations have the confidence and capabilities to prosper, today and in the future.</w:t>
                                    </w:r>
                                  </w:p>
                                  <w:p w14:paraId="4420137E" w14:textId="77777777" w:rsidR="007C3CAD" w:rsidRDefault="007C3CAD" w:rsidP="008439DF">
                                    <w:pPr>
                                      <w:pStyle w:val="EndpageIntro"/>
                                    </w:pPr>
                                    <w:r>
                                      <w:t>As workplaces evolve, so do we. That’s why we set the standard for skills that transform lives, industries, and economies.</w:t>
                                    </w:r>
                                  </w:p>
                                </w:tc>
                              </w:tr>
                              <w:tr w:rsidR="007C3CAD" w14:paraId="0FD89A29" w14:textId="77777777" w:rsidTr="00331622">
                                <w:trPr>
                                  <w:cantSplit/>
                                  <w:trHeight w:hRule="exact" w:val="4535"/>
                                </w:trPr>
                                <w:tc>
                                  <w:tcPr>
                                    <w:tcW w:w="8272" w:type="dxa"/>
                                  </w:tcPr>
                                  <w:p w14:paraId="030AD991" w14:textId="77777777" w:rsidR="007C3CAD" w:rsidRDefault="007C3CAD" w:rsidP="00B12E83">
                                    <w:pPr>
                                      <w:pStyle w:val="EndpageHeading2"/>
                                    </w:pPr>
                                    <w:r>
                                      <w:t xml:space="preserve">About City &amp; Guilds </w:t>
                                    </w:r>
                                  </w:p>
                                  <w:p w14:paraId="524936F0" w14:textId="77777777" w:rsidR="007C3CAD" w:rsidRPr="00B12E83" w:rsidRDefault="007C3CAD"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workbased learning. </w:t>
                                    </w:r>
                                  </w:p>
                                  <w:p w14:paraId="5DCD75EC" w14:textId="77777777" w:rsidR="007C3CAD" w:rsidRPr="00B12E83" w:rsidRDefault="007C3CAD" w:rsidP="00B12E83">
                                    <w:pPr>
                                      <w:pStyle w:val="EndpageBodytext"/>
                                    </w:pPr>
                                    <w:r w:rsidRPr="00B12E83">
                                      <w:t xml:space="preserve">We believe in a world where people and organisations have the confidence and capabilities to prosper, today and in the future. So we work with like-minded partners to develop the skills that industries demand across the world. </w:t>
                                    </w:r>
                                  </w:p>
                                  <w:p w14:paraId="2E31BC52" w14:textId="77777777" w:rsidR="007C3CAD" w:rsidRDefault="007C3CAD" w:rsidP="00B12E83">
                                    <w:pPr>
                                      <w:pStyle w:val="EndpageHeading2"/>
                                    </w:pPr>
                                    <w:r>
                                      <w:t>City and Guilds Group</w:t>
                                    </w:r>
                                  </w:p>
                                  <w:p w14:paraId="45126A9C" w14:textId="77777777" w:rsidR="007C3CAD" w:rsidRPr="00B12E83" w:rsidRDefault="007C3CAD" w:rsidP="00B12E83">
                                    <w:pPr>
                                      <w:pStyle w:val="EndpageBodytext"/>
                                      <w:rPr>
                                        <w:rStyle w:val="Strong"/>
                                      </w:rPr>
                                    </w:pPr>
                                    <w:r w:rsidRPr="00B12E83">
                                      <w:rPr>
                                        <w:rStyle w:val="Strong"/>
                                      </w:rPr>
                                      <w:t>Giltspur House</w:t>
                                    </w:r>
                                  </w:p>
                                  <w:p w14:paraId="6E90ADD3" w14:textId="77777777" w:rsidR="007C3CAD" w:rsidRPr="00B12E83" w:rsidRDefault="007C3CAD" w:rsidP="00B12E83">
                                    <w:pPr>
                                      <w:pStyle w:val="EndpageBodytext"/>
                                      <w:rPr>
                                        <w:rStyle w:val="Strong"/>
                                      </w:rPr>
                                    </w:pPr>
                                    <w:r w:rsidRPr="00B12E83">
                                      <w:rPr>
                                        <w:rStyle w:val="Strong"/>
                                      </w:rPr>
                                      <w:t>5–6 Giltspur Street</w:t>
                                    </w:r>
                                  </w:p>
                                  <w:p w14:paraId="3F69589C" w14:textId="77777777" w:rsidR="007C3CAD" w:rsidRPr="00B12E83" w:rsidRDefault="007C3CAD" w:rsidP="00B12E83">
                                    <w:pPr>
                                      <w:pStyle w:val="EndpageBodytext"/>
                                      <w:rPr>
                                        <w:rStyle w:val="Strong"/>
                                      </w:rPr>
                                    </w:pPr>
                                    <w:r w:rsidRPr="00B12E83">
                                      <w:rPr>
                                        <w:rStyle w:val="Strong"/>
                                      </w:rPr>
                                      <w:t>London EC1A 9DE</w:t>
                                    </w:r>
                                  </w:p>
                                  <w:p w14:paraId="4779344F" w14:textId="77777777" w:rsidR="007C3CAD" w:rsidRDefault="00AF4698" w:rsidP="00B12E83">
                                    <w:pPr>
                                      <w:pStyle w:val="EndpageBodytext"/>
                                    </w:pPr>
                                    <w:hyperlink r:id="rId32" w:history="1">
                                      <w:r w:rsidR="007C3CAD" w:rsidRPr="009B0376">
                                        <w:rPr>
                                          <w:rStyle w:val="Hyperlink"/>
                                        </w:rPr>
                                        <w:t>www.cityandguilds.com</w:t>
                                      </w:r>
                                    </w:hyperlink>
                                  </w:p>
                                </w:tc>
                              </w:tr>
                              <w:tr w:rsidR="007C3CAD" w14:paraId="6B483209" w14:textId="77777777" w:rsidTr="00B12E83">
                                <w:trPr>
                                  <w:cantSplit/>
                                  <w:trHeight w:hRule="exact" w:val="2551"/>
                                </w:trPr>
                                <w:tc>
                                  <w:tcPr>
                                    <w:tcW w:w="8272" w:type="dxa"/>
                                  </w:tcPr>
                                  <w:p w14:paraId="039EDA1C"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0221508" w14:textId="77777777" w:rsidR="007C3CAD" w:rsidRDefault="007C3CAD" w:rsidP="008439DF">
                                    <w:pPr>
                                      <w:pStyle w:val="Disclaimer"/>
                                    </w:pPr>
                                    <w:r>
                                      <w:t>City &amp; Guilds cannot accept responsibility for any loss or damage arising from the use of information in this publication.</w:t>
                                    </w:r>
                                  </w:p>
                                  <w:p w14:paraId="368D7181" w14:textId="77777777" w:rsidR="007C3CAD" w:rsidRDefault="007C3CAD"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4BB47922" w14:textId="77777777" w:rsidR="007C3CAD" w:rsidRDefault="007C3CAD" w:rsidP="00EF5B8C"/>
                          </w:txbxContent>
                        </wps:txbx>
                        <wps:bodyPr rot="0" spcFirstLastPara="0" vertOverflow="overflow" horzOverflow="overflow" vert="horz" wrap="square" lIns="900000" tIns="1440000" rIns="1440000" bIns="720000" numCol="1" spcCol="0" rtlCol="0" fromWordArt="0" anchor="t" anchorCtr="0" forceAA="0" compatLnSpc="1">
                          <a:prstTxWarp prst="textNoShape">
                            <a:avLst/>
                          </a:prstTxWarp>
                          <a:noAutofit/>
                        </wps:bodyPr>
                      </wps:wsp>
                      <pic:pic xmlns:pic="http://schemas.openxmlformats.org/drawingml/2006/picture">
                        <pic:nvPicPr>
                          <pic:cNvPr id="19" name="Graphic 4"/>
                          <pic:cNvPicPr>
                            <a:picLocks noChangeAspect="1"/>
                          </pic:cNvPicPr>
                        </pic:nvPicPr>
                        <pic:blipFill rotWithShape="1">
                          <a:blip r:embed="rId33">
                            <a:extLst>
                              <a:ext uri="{96DAC541-7B7A-43D3-8B79-37D633B846F1}">
                                <asvg:svgBlip xmlns:asvg="http://schemas.microsoft.com/office/drawing/2016/SVG/main" r:embed="rId34"/>
                              </a:ext>
                            </a:extLst>
                          </a:blip>
                          <a:srcRect l="-1" t="-58293" r="-24804"/>
                          <a:stretch/>
                        </pic:blipFill>
                        <pic:spPr bwMode="auto">
                          <a:xfrm>
                            <a:off x="539070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B2391D" id="Group 12" o:spid="_x0000_s1027" style="position:absolute;margin-left:0;margin-top:0;width:595.3pt;height:841.9pt;z-index:-251657216;mso-position-horizontal:left;mso-position-horizontal-relative:page;mso-position-vertical:top;mso-position-vertical-relative:page;mso-width-relative:margin;mso-height-relative:margin" coordsize="75960,10728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D/3967HkuOI+m2R4T7b8xq565qEUaEFuGI0CK0CKNBi9AipAglQonQIowI&#10;5/IDwczYkU4E4XCQAGMts8/mUckXCPgLHt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">
                <v:shapetype id="_x0000_t202" coordsize="21600,21600" o:spt="202" path="m,l,21600r21600,l21600,xe">
                  <v:stroke joinstyle="miter"/>
                  <v:path gradientshapeok="t" o:connecttype="rect"/>
                </v:shapetype>
                <v:shape id="Text Box 15" o:spid="_x0000_s1028" type="#_x0000_t202" style="position:absolute;width:75960;height:10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" fillcolor="#ededee [3214]" stroked="f" strokeweight=".5pt">
                  <v:textbox inset="25mm,40mm,40mm,20mm">
                    <w:txbxContent>
                      <w:tbl>
                        <w:tblPr>
                          <w:tblStyle w:val="Blank"/>
                          <w:tblW w:w="0" w:type="auto"/>
                          <w:tblLook w:val="04A0" w:firstRow="1" w:lastRow="0" w:firstColumn="1" w:lastColumn="0" w:noHBand="0" w:noVBand="1"/>
                        </w:tblPr>
                        <w:tblGrid>
                          <w:gridCol w:w="8225"/>
                        </w:tblGrid>
                        <w:tr w:rsidR="007C3CAD" w14:paraId="1D989EA5" w14:textId="77777777" w:rsidTr="00331622">
                          <w:trPr>
                            <w:trHeight w:hRule="exact" w:val="6236"/>
                          </w:trPr>
                          <w:tc>
                            <w:tcPr>
                              <w:tcW w:w="8272" w:type="dxa"/>
                            </w:tcPr>
                            <w:p w14:paraId="7782A5C9" w14:textId="77777777" w:rsidR="007C3CAD" w:rsidRDefault="007C3CAD" w:rsidP="008439DF">
                              <w:pPr>
                                <w:pStyle w:val="EndpageHeading1"/>
                              </w:pPr>
                              <w:r>
                                <w:t>Who we are</w:t>
                              </w:r>
                            </w:p>
                            <w:p w14:paraId="6A1F0C19" w14:textId="77777777" w:rsidR="007C3CAD" w:rsidRDefault="007C3CAD" w:rsidP="008439DF">
                              <w:pPr>
                                <w:pStyle w:val="EndpageIntro"/>
                              </w:pPr>
                              <w:r>
                                <w:t>As part of the City &amp; Guilds Group, we believe in a world where people and organisations have the confidence and capabilities to prosper, today and in the future.</w:t>
                              </w:r>
                            </w:p>
                            <w:p w14:paraId="4420137E" w14:textId="77777777" w:rsidR="007C3CAD" w:rsidRDefault="007C3CAD" w:rsidP="008439DF">
                              <w:pPr>
                                <w:pStyle w:val="EndpageIntro"/>
                              </w:pPr>
                              <w:r>
                                <w:t>As workplaces evolve, so do we. That’s why we set the standard for skills that transform lives, industries, and economies.</w:t>
                              </w:r>
                            </w:p>
                          </w:tc>
                        </w:tr>
                        <w:tr w:rsidR="007C3CAD" w14:paraId="0FD89A29" w14:textId="77777777" w:rsidTr="00331622">
                          <w:trPr>
                            <w:cantSplit/>
                            <w:trHeight w:hRule="exact" w:val="4535"/>
                          </w:trPr>
                          <w:tc>
                            <w:tcPr>
                              <w:tcW w:w="8272" w:type="dxa"/>
                            </w:tcPr>
                            <w:p w14:paraId="030AD991" w14:textId="77777777" w:rsidR="007C3CAD" w:rsidRDefault="007C3CAD" w:rsidP="00B12E83">
                              <w:pPr>
                                <w:pStyle w:val="EndpageHeading2"/>
                              </w:pPr>
                              <w:r>
                                <w:t xml:space="preserve">About City &amp; Guilds </w:t>
                              </w:r>
                            </w:p>
                            <w:p w14:paraId="524936F0" w14:textId="77777777" w:rsidR="007C3CAD" w:rsidRPr="00B12E83" w:rsidRDefault="007C3CAD"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workbased learning. </w:t>
                              </w:r>
                            </w:p>
                            <w:p w14:paraId="5DCD75EC" w14:textId="77777777" w:rsidR="007C3CAD" w:rsidRPr="00B12E83" w:rsidRDefault="007C3CAD" w:rsidP="00B12E83">
                              <w:pPr>
                                <w:pStyle w:val="EndpageBodytext"/>
                              </w:pPr>
                              <w:r w:rsidRPr="00B12E83">
                                <w:t xml:space="preserve">We believe in a world where people and organisations have the confidence and capabilities to prosper, today and in the future. So we work with like-minded partners to develop the skills that industries demand across the world. </w:t>
                              </w:r>
                            </w:p>
                            <w:p w14:paraId="2E31BC52" w14:textId="77777777" w:rsidR="007C3CAD" w:rsidRDefault="007C3CAD" w:rsidP="00B12E83">
                              <w:pPr>
                                <w:pStyle w:val="EndpageHeading2"/>
                              </w:pPr>
                              <w:r>
                                <w:t>City and Guilds Group</w:t>
                              </w:r>
                            </w:p>
                            <w:p w14:paraId="45126A9C" w14:textId="77777777" w:rsidR="007C3CAD" w:rsidRPr="00B12E83" w:rsidRDefault="007C3CAD" w:rsidP="00B12E83">
                              <w:pPr>
                                <w:pStyle w:val="EndpageBodytext"/>
                                <w:rPr>
                                  <w:rStyle w:val="Strong"/>
                                </w:rPr>
                              </w:pPr>
                              <w:r w:rsidRPr="00B12E83">
                                <w:rPr>
                                  <w:rStyle w:val="Strong"/>
                                </w:rPr>
                                <w:t>Giltspur House</w:t>
                              </w:r>
                            </w:p>
                            <w:p w14:paraId="6E90ADD3" w14:textId="77777777" w:rsidR="007C3CAD" w:rsidRPr="00B12E83" w:rsidRDefault="007C3CAD" w:rsidP="00B12E83">
                              <w:pPr>
                                <w:pStyle w:val="EndpageBodytext"/>
                                <w:rPr>
                                  <w:rStyle w:val="Strong"/>
                                </w:rPr>
                              </w:pPr>
                              <w:r w:rsidRPr="00B12E83">
                                <w:rPr>
                                  <w:rStyle w:val="Strong"/>
                                </w:rPr>
                                <w:t>5–6 Giltspur Street</w:t>
                              </w:r>
                            </w:p>
                            <w:p w14:paraId="3F69589C" w14:textId="77777777" w:rsidR="007C3CAD" w:rsidRPr="00B12E83" w:rsidRDefault="007C3CAD" w:rsidP="00B12E83">
                              <w:pPr>
                                <w:pStyle w:val="EndpageBodytext"/>
                                <w:rPr>
                                  <w:rStyle w:val="Strong"/>
                                </w:rPr>
                              </w:pPr>
                              <w:r w:rsidRPr="00B12E83">
                                <w:rPr>
                                  <w:rStyle w:val="Strong"/>
                                </w:rPr>
                                <w:t>London EC1A 9DE</w:t>
                              </w:r>
                            </w:p>
                            <w:p w14:paraId="4779344F" w14:textId="77777777" w:rsidR="007C3CAD" w:rsidRDefault="00AF4698" w:rsidP="00B12E83">
                              <w:pPr>
                                <w:pStyle w:val="EndpageBodytext"/>
                              </w:pPr>
                              <w:hyperlink r:id="rId35" w:history="1">
                                <w:r w:rsidR="007C3CAD" w:rsidRPr="009B0376">
                                  <w:rPr>
                                    <w:rStyle w:val="Hyperlink"/>
                                  </w:rPr>
                                  <w:t>www.cityandguilds.com</w:t>
                                </w:r>
                              </w:hyperlink>
                            </w:p>
                          </w:tc>
                        </w:tr>
                        <w:tr w:rsidR="007C3CAD" w14:paraId="6B483209" w14:textId="77777777" w:rsidTr="00B12E83">
                          <w:trPr>
                            <w:cantSplit/>
                            <w:trHeight w:hRule="exact" w:val="2551"/>
                          </w:trPr>
                          <w:tc>
                            <w:tcPr>
                              <w:tcW w:w="8272" w:type="dxa"/>
                            </w:tcPr>
                            <w:p w14:paraId="039EDA1C"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0221508" w14:textId="77777777" w:rsidR="007C3CAD" w:rsidRDefault="007C3CAD" w:rsidP="008439DF">
                              <w:pPr>
                                <w:pStyle w:val="Disclaimer"/>
                              </w:pPr>
                              <w:r>
                                <w:t>City &amp; Guilds cannot accept responsibility for any loss or damage arising from the use of information in this publication.</w:t>
                              </w:r>
                            </w:p>
                            <w:p w14:paraId="368D7181" w14:textId="77777777" w:rsidR="007C3CAD" w:rsidRDefault="007C3CAD"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4BB47922" w14:textId="77777777" w:rsidR="007C3CAD" w:rsidRDefault="007C3CAD" w:rsidP="00EF5B8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9" type="#_x0000_t75" style="position:absolute;left:53907;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">
                  <v:imagedata r:id="rId36" o:title="" croptop="-38203f" cropleft="-1f" cropright="-16256f"/>
                </v:shape>
                <w10:wrap anchorx="page" anchory="page"/>
                <w10:anchorlock/>
              </v:group>
            </w:pict>
          </mc:Fallback>
        </mc:AlternateContent>
      </w:r>
    </w:p>
    <w:sectPr w:rsidR="00EB7190" w:rsidSect="001F4EBB">
      <w:headerReference w:type="default" r:id="rId37"/>
      <w:footerReference w:type="default" r:id="rId38"/>
      <w:headerReference w:type="first" r:id="rId39"/>
      <w:pgSz w:w="11906" w:h="16838" w:code="9"/>
      <w:pgMar w:top="454" w:right="1418" w:bottom="1418" w:left="1418"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DF980" w14:textId="77777777" w:rsidR="00197D8E" w:rsidRDefault="00197D8E" w:rsidP="00C37A29">
      <w:pPr>
        <w:spacing w:after="0"/>
      </w:pPr>
      <w:r>
        <w:separator/>
      </w:r>
    </w:p>
  </w:endnote>
  <w:endnote w:type="continuationSeparator" w:id="0">
    <w:p w14:paraId="65903A01" w14:textId="77777777" w:rsidR="00197D8E" w:rsidRDefault="00197D8E"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panose1 w:val="020B0400020200020204"/>
    <w:charset w:val="00"/>
    <w:family w:val="swiss"/>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Avenir LT Std 35 Light,Arial,Ti">
    <w:altName w:val="Times New Roman"/>
    <w:panose1 w:val="00000000000000000000"/>
    <w:charset w:val="00"/>
    <w:family w:val="roman"/>
    <w:notTrueType/>
    <w:pitch w:val="default"/>
  </w:font>
  <w:font w:name="Avenir LT Std 35 Light">
    <w:altName w:val="Calibri"/>
    <w:panose1 w:val="020B0402020203020204"/>
    <w:charset w:val="00"/>
    <w:family w:val="swiss"/>
    <w:notTrueType/>
    <w:pitch w:val="variable"/>
    <w:sig w:usb0="800000AF" w:usb1="4000204A" w:usb2="00000000" w:usb3="00000000" w:csb0="00000001" w:csb1="00000000"/>
  </w:font>
  <w:font w:name="Avenir LT Std 35 Light,Arial,Ca">
    <w:altName w:val="Times New Roman"/>
    <w:panose1 w:val="00000000000000000000"/>
    <w:charset w:val="00"/>
    <w:family w:val="roman"/>
    <w:notTrueType/>
    <w:pitch w:val="default"/>
  </w:font>
  <w:font w:name="Bitter">
    <w:altName w:val="Times New Roman"/>
    <w:charset w:val="00"/>
    <w:family w:val="auto"/>
    <w:pitch w:val="variable"/>
    <w:sig w:usb0="800000AF" w:usb1="40002042" w:usb2="00000000" w:usb3="00000000" w:csb0="00000001" w:csb1="00000000"/>
  </w:font>
  <w:font w:name="Bitter,Arial,Times New Roman">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ongressSans,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10661"/>
      <w:docPartObj>
        <w:docPartGallery w:val="Page Numbers (Bottom of Page)"/>
        <w:docPartUnique/>
      </w:docPartObj>
    </w:sdtPr>
    <w:sdtEndPr/>
    <w:sdtContent>
      <w:p w14:paraId="14884B41" w14:textId="77777777" w:rsidR="007C3CAD" w:rsidRDefault="007C3CAD" w:rsidP="00E14E3A">
        <w:pPr>
          <w:pStyle w:val="FooterMiddle"/>
        </w:pPr>
        <w:r>
          <w:rPr>
            <w:noProof/>
          </w:rPr>
          <mc:AlternateContent>
            <mc:Choice Requires="wps">
              <w:drawing>
                <wp:anchor distT="0" distB="0" distL="114300" distR="114300" simplePos="0" relativeHeight="251671552" behindDoc="0" locked="1" layoutInCell="1" allowOverlap="1" wp14:anchorId="7AF3937B" wp14:editId="6D6DC83F">
                  <wp:simplePos x="0" y="0"/>
                  <wp:positionH relativeFrom="page">
                    <wp:align>center</wp:align>
                  </wp:positionH>
                  <wp:positionV relativeFrom="page">
                    <wp:align>bottom</wp:align>
                  </wp:positionV>
                  <wp:extent cx="2160000" cy="576000"/>
                  <wp:effectExtent l="0" t="0" r="12065" b="14605"/>
                  <wp:wrapNone/>
                  <wp:docPr id="39" name="Text Box 39"/>
                  <wp:cNvGraphicFramePr/>
                  <a:graphic xmlns:a="http://schemas.openxmlformats.org/drawingml/2006/main">
                    <a:graphicData uri="http://schemas.microsoft.com/office/word/2010/wordprocessingShape">
                      <wps:wsp>
                        <wps:cNvSpPr txBox="1"/>
                        <wps:spPr>
                          <a:xfrm>
                            <a:off x="0" y="0"/>
                            <a:ext cx="2160000" cy="576000"/>
                          </a:xfrm>
                          <a:prstGeom prst="rect">
                            <a:avLst/>
                          </a:prstGeom>
                          <a:noFill/>
                          <a:ln w="6350">
                            <a:noFill/>
                          </a:ln>
                        </wps:spPr>
                        <wps:txbx>
                          <w:txbxContent>
                            <w:p w14:paraId="074882E0" w14:textId="77777777" w:rsidR="007C3CAD" w:rsidRDefault="007C3CAD" w:rsidP="00F90189">
                              <w:pPr>
                                <w:pStyle w:val="FooterMiddle"/>
                              </w:pPr>
                              <w:r>
                                <w:t xml:space="preserve">Commercial in </w:t>
                              </w:r>
                              <w:r w:rsidRPr="00B321A3">
                                <w:t>Confidence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3937B" id="_x0000_t202" coordsize="21600,21600" o:spt="202" path="m,l,21600r21600,l21600,xe">
                  <v:stroke joinstyle="miter"/>
                  <v:path gradientshapeok="t" o:connecttype="rect"/>
                </v:shapetype>
                <v:shape id="Text Box 39" o:spid="_x0000_s1030" type="#_x0000_t202" style="position:absolute;left:0;text-align:left;margin-left:0;margin-top:0;width:170.1pt;height:45.35pt;z-index:25167155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" filled="f" stroked="f" strokeweight=".5pt">
                  <v:textbox inset="0,0,0,0">
                    <w:txbxContent>
                      <w:p w14:paraId="074882E0" w14:textId="77777777" w:rsidR="007C3CAD" w:rsidRDefault="007C3CAD" w:rsidP="00F90189">
                        <w:pPr>
                          <w:pStyle w:val="FooterMiddle"/>
                        </w:pPr>
                        <w:r>
                          <w:t xml:space="preserve">Commercial in </w:t>
                        </w:r>
                        <w:r w:rsidRPr="00B321A3">
                          <w:t>Confidence</w:t>
                        </w:r>
                      </w:p>
                    </w:txbxContent>
                  </v:textbox>
                  <w10:wrap anchorx="page" anchory="page"/>
                  <w10:anchorlock/>
                </v:shape>
              </w:pict>
            </mc:Fallback>
          </mc:AlternateContent>
        </w:r>
        <w:r>
          <w:t xml:space="preserve"> </w:t>
        </w:r>
      </w:p>
      <w:p w14:paraId="4BBBC5F8" w14:textId="2646113F" w:rsidR="007C3CAD" w:rsidRPr="0042508F" w:rsidRDefault="007C3CAD" w:rsidP="00E14E3A">
        <w:pPr>
          <w:pStyle w:val="FooterRight"/>
          <w:framePr w:wrap="around"/>
        </w:pPr>
        <w:r>
          <w:t xml:space="preserve">© </w:t>
        </w:r>
        <w:r>
          <w:t>eo. All rights reserved</w:t>
        </w:r>
        <w:r w:rsidR="00307E18">
          <w:t xml:space="preserve"> </w:t>
        </w:r>
        <w:r>
          <w:t xml:space="preserve"> </w:t>
        </w: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9201" w14:textId="77777777" w:rsidR="007C3CAD" w:rsidRPr="0042508F" w:rsidRDefault="007C3CAD" w:rsidP="0042508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6604"/>
      <w:docPartObj>
        <w:docPartGallery w:val="Page Numbers (Bottom of Page)"/>
        <w:docPartUnique/>
      </w:docPartObj>
    </w:sdtPr>
    <w:sdtEndPr/>
    <w:sdtContent>
      <w:p w14:paraId="4C41874D" w14:textId="1CA6CAE6" w:rsidR="007C3CAD" w:rsidRPr="007F6D07" w:rsidRDefault="00AF4698" w:rsidP="001171A1">
        <w:pPr>
          <w:pStyle w:val="FooterLeft"/>
          <w:framePr w:wrap="around"/>
          <w:spacing w:after="0"/>
        </w:pPr>
        <w:sdt>
          <w:sdtPr>
            <w:alias w:val="Publish Date"/>
            <w:tag w:val=""/>
            <w:id w:val="-1165633623"/>
            <w:placeholder>
              <w:docPart w:val="ABE7422E69E74770973B318E08AE65F9"/>
            </w:placeholder>
            <w:dataBinding w:prefixMappings="xmlns:ns0='http://schemas.microsoft.com/office/2006/coverPageProps' " w:xpath="/ns0:CoverPageProperties[1]/ns0:PublishDate[1]" w:storeItemID="{55AF091B-3C7A-41E3-B477-F2FDAA23CFDA}"/>
            <w:date w:fullDate="2023-03-29T00:00:00Z">
              <w:dateFormat w:val="MMMM yyyy"/>
              <w:lid w:val="en-AU"/>
              <w:storeMappedDataAs w:val="dateTime"/>
              <w:calendar w:val="gregorian"/>
            </w:date>
          </w:sdtPr>
          <w:sdtEndPr/>
          <w:sdtContent>
            <w:r w:rsidR="001171A1">
              <w:rPr>
                <w:lang w:val="en-AU"/>
              </w:rPr>
              <w:t>March 2023</w:t>
            </w:r>
          </w:sdtContent>
        </w:sdt>
      </w:p>
      <w:p w14:paraId="0B5F0D29" w14:textId="5A516695" w:rsidR="007C3CAD" w:rsidRPr="0042508F" w:rsidRDefault="00AF4698" w:rsidP="001171A1">
        <w:pPr>
          <w:pStyle w:val="FooterRight"/>
          <w:framePr w:wrap="around"/>
          <w:spacing w:after="0"/>
        </w:pPr>
        <w:sdt>
          <w:sdtPr>
            <w:alias w:val="Title"/>
            <w:tag w:val=""/>
            <w:id w:val="-543522640"/>
            <w:placeholder>
              <w:docPart w:val="E57D1A1CEA234FF48056F4859D52AF8E"/>
            </w:placeholder>
            <w:dataBinding w:prefixMappings="xmlns:ns0='http://purl.org/dc/elements/1.1/' xmlns:ns1='http://schemas.openxmlformats.org/package/2006/metadata/core-properties' " w:xpath="/ns1:coreProperties[1]/ns0:title[1]" w:storeItemID="{6C3C8BC8-F283-45AE-878A-BAB7291924A1}"/>
            <w:text/>
          </w:sdtPr>
          <w:sdtEndPr/>
          <w:sdtContent>
            <w:r w:rsidR="00564FFF">
              <w:t>City &amp; Guilds Level 4 End-point Assessment for ST1021/AP02 Cyber Security Technologist–Cyber Security Engineer (9661-12)</w:t>
            </w:r>
          </w:sdtContent>
        </w:sdt>
        <w:r w:rsidR="007C3CAD">
          <w:t xml:space="preserve"> Version: </w:t>
        </w:r>
        <w:sdt>
          <w:sdtPr>
            <w:alias w:val="Version"/>
            <w:tag w:val=""/>
            <w:id w:val="1089504708"/>
            <w:placeholder>
              <w:docPart w:val="DDC6010BAD1B41E5A6F7A3F2C8958C5A"/>
            </w:placeholder>
            <w:dataBinding w:prefixMappings="xmlns:ns0='http://purl.org/dc/elements/1.1/' xmlns:ns1='http://schemas.openxmlformats.org/package/2006/metadata/core-properties' " w:xpath="/ns1:coreProperties[1]/ns1:contentStatus[1]" w:storeItemID="{6C3C8BC8-F283-45AE-878A-BAB7291924A1}"/>
            <w:text/>
          </w:sdtPr>
          <w:sdtEndPr/>
          <w:sdtContent>
            <w:r w:rsidR="001171A1">
              <w:t>2</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t>3</w:t>
        </w:r>
        <w:r w:rsidR="007C3CAD">
          <w:rPr>
            <w:noProof/>
          </w:rPr>
          <w:fldChar w:fldCharType="end"/>
        </w:r>
      </w:p>
    </w:sdtContent>
  </w:sdt>
  <w:p w14:paraId="58888F0C" w14:textId="77777777" w:rsidR="007C3CAD" w:rsidRPr="00C4059C" w:rsidRDefault="007C3CAD" w:rsidP="001171A1">
    <w:pPr>
      <w:pStyle w:val="Footer"/>
      <w:spacing w:befor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96603"/>
      <w:docPartObj>
        <w:docPartGallery w:val="Page Numbers (Bottom of Page)"/>
        <w:docPartUnique/>
      </w:docPartObj>
    </w:sdtPr>
    <w:sdtEndPr/>
    <w:sdtContent>
      <w:sdt>
        <w:sdtPr>
          <w:id w:val="-902363838"/>
          <w:docPartObj>
            <w:docPartGallery w:val="Page Numbers (Top of Page)"/>
            <w:docPartUnique/>
          </w:docPartObj>
        </w:sdtPr>
        <w:sdtEndPr/>
        <w:sdtContent>
          <w:p w14:paraId="503621D1" w14:textId="77777777" w:rsidR="007C3CAD" w:rsidRPr="0042508F" w:rsidRDefault="007C3CAD"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39102"/>
      <w:docPartObj>
        <w:docPartGallery w:val="Page Numbers (Bottom of Page)"/>
        <w:docPartUnique/>
      </w:docPartObj>
    </w:sdtPr>
    <w:sdtEndPr/>
    <w:sdtContent>
      <w:p w14:paraId="6E5D856F" w14:textId="5569A967" w:rsidR="007C3CAD" w:rsidRPr="007F6D07" w:rsidRDefault="00AF4698" w:rsidP="00511CF9">
        <w:pPr>
          <w:pStyle w:val="FooterLeft"/>
          <w:framePr w:wrap="around"/>
        </w:pPr>
        <w:sdt>
          <w:sdtPr>
            <w:alias w:val="Publish Date"/>
            <w:tag w:val=""/>
            <w:id w:val="-37824572"/>
            <w:placeholder>
              <w:docPart w:val="8FC82138AB014E6D9D7CD7808D15584A"/>
            </w:placeholder>
            <w:dataBinding w:prefixMappings="xmlns:ns0='http://schemas.microsoft.com/office/2006/coverPageProps' " w:xpath="/ns0:CoverPageProperties[1]/ns0:PublishDate[1]" w:storeItemID="{55AF091B-3C7A-41E3-B477-F2FDAA23CFDA}"/>
            <w:date w:fullDate="2023-03-29T00:00:00Z">
              <w:dateFormat w:val="MMMM yyyy"/>
              <w:lid w:val="en-AU"/>
              <w:storeMappedDataAs w:val="dateTime"/>
              <w:calendar w:val="gregorian"/>
            </w:date>
          </w:sdtPr>
          <w:sdtEndPr/>
          <w:sdtContent>
            <w:r w:rsidR="001171A1">
              <w:rPr>
                <w:lang w:val="en-AU"/>
              </w:rPr>
              <w:t>March 2023</w:t>
            </w:r>
          </w:sdtContent>
        </w:sdt>
      </w:p>
      <w:p w14:paraId="14D4F554" w14:textId="2B9153AF" w:rsidR="007C3CAD" w:rsidRDefault="007C3CAD" w:rsidP="00E14E3A">
        <w:pPr>
          <w:pStyle w:val="FooterMiddle"/>
        </w:pPr>
      </w:p>
      <w:p w14:paraId="48D450B0" w14:textId="78152A0C" w:rsidR="007C3CAD" w:rsidRPr="0042508F" w:rsidRDefault="00AF4698" w:rsidP="00511CF9">
        <w:pPr>
          <w:pStyle w:val="FooterRight"/>
          <w:framePr w:wrap="around"/>
        </w:pPr>
        <w:sdt>
          <w:sdtPr>
            <w:alias w:val="Title"/>
            <w:tag w:val=""/>
            <w:id w:val="-1456410006"/>
            <w:placeholder>
              <w:docPart w:val="390CEC8AC32C46C2977ADDACDC8CE6F1"/>
            </w:placeholder>
            <w:dataBinding w:prefixMappings="xmlns:ns0='http://purl.org/dc/elements/1.1/' xmlns:ns1='http://schemas.openxmlformats.org/package/2006/metadata/core-properties' " w:xpath="/ns1:coreProperties[1]/ns0:title[1]" w:storeItemID="{6C3C8BC8-F283-45AE-878A-BAB7291924A1}"/>
            <w:text/>
          </w:sdtPr>
          <w:sdtEndPr/>
          <w:sdtContent>
            <w:r w:rsidR="00564FFF">
              <w:t>City &amp; Guilds Level 4 End-point Assessment for ST1021/AP02 Cyber Security Technologist–Cyber Security Engineer (9661-12)</w:t>
            </w:r>
          </w:sdtContent>
        </w:sdt>
        <w:r w:rsidR="007C3CAD">
          <w:t xml:space="preserve">, Version: </w:t>
        </w:r>
        <w:sdt>
          <w:sdtPr>
            <w:alias w:val="Version"/>
            <w:tag w:val=""/>
            <w:id w:val="40102524"/>
            <w:placeholder>
              <w:docPart w:val="AB7217B6190D49DC9CD9F37F2BF6CA82"/>
            </w:placeholder>
            <w:dataBinding w:prefixMappings="xmlns:ns0='http://purl.org/dc/elements/1.1/' xmlns:ns1='http://schemas.openxmlformats.org/package/2006/metadata/core-properties' " w:xpath="/ns1:coreProperties[1]/ns1:contentStatus[1]" w:storeItemID="{6C3C8BC8-F283-45AE-878A-BAB7291924A1}"/>
            <w:text/>
          </w:sdtPr>
          <w:sdtEndPr/>
          <w:sdtContent>
            <w:r w:rsidR="001171A1">
              <w:t>2</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rPr>
            <w:noProof/>
          </w:rPr>
          <w:t>1</w:t>
        </w:r>
        <w:r w:rsidR="007C3CA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4475D" w14:textId="77777777" w:rsidR="00197D8E" w:rsidRDefault="00197D8E" w:rsidP="00C37A29">
      <w:pPr>
        <w:spacing w:after="0"/>
      </w:pPr>
      <w:r>
        <w:separator/>
      </w:r>
    </w:p>
  </w:footnote>
  <w:footnote w:type="continuationSeparator" w:id="0">
    <w:p w14:paraId="38DAB32A" w14:textId="77777777" w:rsidR="00197D8E" w:rsidRDefault="00197D8E"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333461103"/>
      <w:placeholder>
        <w:docPart w:val="B82282021BC64EFC915AD15A10C14B8C"/>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137E4F5B" w14:textId="07973223" w:rsidR="007C3CAD" w:rsidRDefault="00564FFF" w:rsidP="00396E67">
        <w:pPr>
          <w:pStyle w:val="HeaderLeft"/>
          <w:framePr w:wrap="around"/>
        </w:pPr>
        <w:r>
          <w:t xml:space="preserve">City &amp; Guilds Level 4 End-point Assessment for ST1021/AP02 Cyber Security Technologist–Cyber Security Engineer </w:t>
        </w:r>
        <w:r>
          <w:br/>
          <w:t>(9661-12)</w:t>
        </w:r>
      </w:p>
    </w:sdtContent>
  </w:sdt>
  <w:p w14:paraId="6FB72422" w14:textId="77777777" w:rsidR="007C3CAD" w:rsidRDefault="007C3CAD" w:rsidP="00793040">
    <w:pPr>
      <w:pStyle w:val="Header"/>
    </w:pPr>
  </w:p>
  <w:p w14:paraId="5FF21087" w14:textId="77777777" w:rsidR="007C3CAD" w:rsidRDefault="007C3CAD" w:rsidP="00793040">
    <w:pPr>
      <w:pStyle w:val="Header"/>
    </w:pPr>
    <w:r>
      <w:rPr>
        <w:noProof/>
      </w:rPr>
      <mc:AlternateContent>
        <mc:Choice Requires="wps">
          <w:drawing>
            <wp:anchor distT="0" distB="0" distL="114300" distR="114300" simplePos="0" relativeHeight="251670528" behindDoc="0" locked="1" layoutInCell="1" allowOverlap="1" wp14:anchorId="6AB676CD" wp14:editId="74F876D4">
              <wp:simplePos x="0" y="0"/>
              <wp:positionH relativeFrom="page">
                <wp:align>center</wp:align>
              </wp:positionH>
              <wp:positionV relativeFrom="page">
                <wp:align>center</wp:align>
              </wp:positionV>
              <wp:extent cx="7250400" cy="10386000"/>
              <wp:effectExtent l="0" t="0" r="8255" b="0"/>
              <wp:wrapNone/>
              <wp:docPr id="3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0400" cy="1038600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48DE1" id="Rectangle 40" o:spid="_x0000_s1026" style="position:absolute;margin-left:0;margin-top:0;width:570.9pt;height:817.8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" fillcolor="#ededee [3214]" stroked="f">
              <w10:wrap anchorx="page" anchory="page"/>
              <w10:anchorlock/>
            </v:rect>
          </w:pict>
        </mc:Fallback>
      </mc:AlternateContent>
    </w:r>
  </w:p>
  <w:p w14:paraId="647105B3" w14:textId="77777777" w:rsidR="007C3CAD" w:rsidRDefault="007C3CAD" w:rsidP="00396E67">
    <w:pPr>
      <w:pStyle w:val="HeaderLeft"/>
      <w:framePr w:wrap="around"/>
    </w:pPr>
  </w:p>
  <w:sdt>
    <w:sdtPr>
      <w:alias w:val="Publish Date"/>
      <w:tag w:val=""/>
      <w:id w:val="632447065"/>
      <w:placeholder>
        <w:docPart w:val="C00B9E3E8E09497D88BA9539C984D6CB"/>
      </w:placeholder>
      <w:dataBinding w:prefixMappings="xmlns:ns0='http://schemas.microsoft.com/office/2006/coverPageProps' " w:xpath="/ns0:CoverPageProperties[1]/ns0:PublishDate[1]" w:storeItemID="{55AF091B-3C7A-41E3-B477-F2FDAA23CFDA}"/>
      <w:date w:fullDate="2023-03-29T00:00:00Z">
        <w:dateFormat w:val="d/MM/yy"/>
        <w:lid w:val="en-AU"/>
        <w:storeMappedDataAs w:val="dateTime"/>
        <w:calendar w:val="gregorian"/>
      </w:date>
    </w:sdtPr>
    <w:sdtEndPr/>
    <w:sdtContent>
      <w:p w14:paraId="5EF48B21" w14:textId="1AFEC701" w:rsidR="007C3CAD" w:rsidRDefault="001171A1" w:rsidP="00770759">
        <w:pPr>
          <w:pStyle w:val="HeaderMiddle"/>
          <w:framePr w:wrap="around"/>
        </w:pPr>
        <w:r>
          <w:rPr>
            <w:lang w:val="en-AU"/>
          </w:rPr>
          <w:t>29/03/23</w:t>
        </w:r>
      </w:p>
    </w:sdtContent>
  </w:sdt>
  <w:p w14:paraId="668A486D" w14:textId="77777777" w:rsidR="007C3CAD" w:rsidRDefault="007C3CAD" w:rsidP="00B07C4E">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62097CD3" w14:textId="77777777" w:rsidR="007C3CAD" w:rsidRPr="00B321A3" w:rsidRDefault="007C3CAD" w:rsidP="00B07C4E">
    <w:pPr>
      <w:pStyle w:val="HeaderRight"/>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78D0" w14:textId="737E57F1" w:rsidR="007C3CAD" w:rsidRDefault="007C3CAD" w:rsidP="00CA1D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C00DB" w14:textId="77777777" w:rsidR="007C3CAD" w:rsidRDefault="007C3CAD">
    <w:pPr>
      <w:pStyle w:val="Header"/>
    </w:pPr>
    <w:r>
      <w:rPr>
        <w:noProof/>
      </w:rPr>
      <mc:AlternateContent>
        <mc:Choice Requires="wpg">
          <w:drawing>
            <wp:anchor distT="0" distB="0" distL="114300" distR="114300" simplePos="0" relativeHeight="251668480" behindDoc="1" locked="1" layoutInCell="1" allowOverlap="1" wp14:anchorId="27A80EC0" wp14:editId="754AAAF2">
              <wp:simplePos x="0" y="0"/>
              <wp:positionH relativeFrom="page">
                <wp:align>left</wp:align>
              </wp:positionH>
              <wp:positionV relativeFrom="page">
                <wp:align>top</wp:align>
              </wp:positionV>
              <wp:extent cx="7563600" cy="10699200"/>
              <wp:effectExtent l="0" t="0" r="0" b="6985"/>
              <wp:wrapNone/>
              <wp:docPr id="2" name="Group 2"/>
              <wp:cNvGraphicFramePr/>
              <a:graphic xmlns:a="http://schemas.openxmlformats.org/drawingml/2006/main">
                <a:graphicData uri="http://schemas.microsoft.com/office/word/2010/wordprocessingGroup">
                  <wpg:wgp>
                    <wpg:cNvGrpSpPr/>
                    <wpg:grpSpPr>
                      <a:xfrm>
                        <a:off x="0" y="0"/>
                        <a:ext cx="7563600" cy="10699200"/>
                        <a:chOff x="0" y="0"/>
                        <a:chExt cx="7563697" cy="10699115"/>
                      </a:xfrm>
                    </wpg:grpSpPr>
                    <pic:pic xmlns:pic="http://schemas.openxmlformats.org/drawingml/2006/picture">
                      <pic:nvPicPr>
                        <pic:cNvPr id="21" name="Graphic 15">
                          <a:extLst>
                            <a:ext uri="{FF2B5EF4-FFF2-40B4-BE49-F238E27FC236}">
                              <a16:creationId xmlns:a16="http://schemas.microsoft.com/office/drawing/2014/main" id="{A45151CD-E59E-43A1-907D-5D972971144A}"/>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9115"/>
                        </a:xfrm>
                        <a:prstGeom prst="rect">
                          <a:avLst/>
                        </a:prstGeom>
                      </pic:spPr>
                    </pic:pic>
                    <pic:pic xmlns:pic="http://schemas.openxmlformats.org/drawingml/2006/picture">
                      <pic:nvPicPr>
                        <pic:cNvPr id="5" name="Graphic 4">
                          <a:extLst>
                            <a:ext uri="{FF2B5EF4-FFF2-40B4-BE49-F238E27FC236}">
                              <a16:creationId xmlns:a16="http://schemas.microsoft.com/office/drawing/2014/main" id="{D43A5F6B-0C90-4ED7-8DE8-C683AB6DC6C1}"/>
                            </a:ext>
                          </a:extLst>
                        </pic:cNvPr>
                        <pic:cNvPicPr>
                          <a:picLocks noChangeAspect="1"/>
                        </pic:cNvPicPr>
                      </pic:nvPicPr>
                      <pic:blipFill rotWithShape="1">
                        <a:blip r:embed="rId3">
                          <a:extLst>
                            <a:ext uri="{96DAC541-7B7A-43D3-8B79-37D633B846F1}">
                              <asvg:svgBlip xmlns:asvg="http://schemas.microsoft.com/office/drawing/2016/SVG/main" r:embed="rId4"/>
                            </a:ext>
                          </a:extLst>
                        </a:blip>
                        <a:srcRect l="-1" t="-58293" r="-24804"/>
                        <a:stretch/>
                      </pic:blipFill>
                      <pic:spPr bwMode="auto">
                        <a:xfrm>
                          <a:off x="539326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9A2544" id="Group 2" o:spid="_x0000_s1026" style="position:absolute;margin-left:0;margin-top:0;width:595.55pt;height:842.45pt;z-index:-251648000;mso-position-horizontal:left;mso-position-horizontal-relative:page;mso-position-vertical:top;mso-position-vertical-relative:page;mso-width-relative:margin;mso-height-relative:margin" coordsize="75636,10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3965HsuNIuu0R4f5rs4rMqhZhRGgRjggjQoswGrQILcIWoUQoEVqEEeFcfiC4d2SkB4JwOEiA&#10;sZbZZ/OozRcI+Ase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27" type="#_x0000_t75" style="position:absolute;width:75596;height:10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">
                <v:imagedata r:id="rId5" o:title=""/>
              </v:shape>
              <v:shape id="Graphic 4" o:spid="_x0000_s1028" type="#_x0000_t75" style="position:absolute;left:53932;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">
                <v:imagedata r:id="rId6" o:title="" croptop="-38203f" cropleft="-1f" cropright="-16256f"/>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25BD" w14:textId="77777777" w:rsidR="007C3CAD" w:rsidRPr="005A578E" w:rsidRDefault="007C3CAD" w:rsidP="005A57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514225853"/>
      <w:placeholder>
        <w:docPart w:val="E3BD6FC1087B4FBAAD070AE652D94C15"/>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64A63FE" w14:textId="1B817AB1" w:rsidR="007C3CAD" w:rsidRDefault="00564FFF" w:rsidP="00793040">
        <w:pPr>
          <w:pStyle w:val="HeaderLeft"/>
          <w:framePr w:wrap="around"/>
        </w:pPr>
        <w:r>
          <w:t xml:space="preserve">City &amp; Guilds Level 4 End-point Assessment for ST1021/AP02 Cyber Security Technologist–Cyber Security Engineer </w:t>
        </w:r>
        <w:r>
          <w:br/>
          <w:t>(9661-12)</w:t>
        </w:r>
      </w:p>
    </w:sdtContent>
  </w:sdt>
  <w:sdt>
    <w:sdtPr>
      <w:alias w:val="Publish Date"/>
      <w:tag w:val=""/>
      <w:id w:val="-755740375"/>
      <w:placeholder>
        <w:docPart w:val="2A35B6DC58D8481B827E1EEC38C1FFF6"/>
      </w:placeholder>
      <w:dataBinding w:prefixMappings="xmlns:ns0='http://schemas.microsoft.com/office/2006/coverPageProps' " w:xpath="/ns0:CoverPageProperties[1]/ns0:PublishDate[1]" w:storeItemID="{55AF091B-3C7A-41E3-B477-F2FDAA23CFDA}"/>
      <w:date w:fullDate="2023-03-29T00:00:00Z">
        <w:dateFormat w:val="d/MM/yy"/>
        <w:lid w:val="en-AU"/>
        <w:storeMappedDataAs w:val="dateTime"/>
        <w:calendar w:val="gregorian"/>
      </w:date>
    </w:sdtPr>
    <w:sdtEndPr/>
    <w:sdtContent>
      <w:p w14:paraId="4EEAF1F9" w14:textId="51411C63" w:rsidR="007C3CAD" w:rsidRDefault="001171A1" w:rsidP="00793040">
        <w:pPr>
          <w:pStyle w:val="HeaderMiddle"/>
          <w:framePr w:wrap="around"/>
        </w:pPr>
        <w:r>
          <w:rPr>
            <w:lang w:val="en-AU"/>
          </w:rPr>
          <w:t>29/03/23</w:t>
        </w:r>
      </w:p>
    </w:sdtContent>
  </w:sdt>
  <w:p w14:paraId="2651AA1C" w14:textId="77777777" w:rsidR="007C3CAD" w:rsidRPr="00B321A3" w:rsidRDefault="007C3CAD" w:rsidP="00793040">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25F7C70B" w14:textId="77777777" w:rsidR="007C3CAD" w:rsidRPr="00793040" w:rsidRDefault="007C3CAD" w:rsidP="00793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402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E4FA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1438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2A8DA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57E6A56"/>
    <w:multiLevelType w:val="multilevel"/>
    <w:tmpl w:val="E272EE4A"/>
    <w:numStyleLink w:val="ListHeadings"/>
  </w:abstractNum>
  <w:abstractNum w:abstractNumId="12" w15:restartNumberingAfterBreak="0">
    <w:nsid w:val="0AC2735F"/>
    <w:multiLevelType w:val="multilevel"/>
    <w:tmpl w:val="E272EE4A"/>
    <w:styleLink w:val="ListHeadings"/>
    <w:lvl w:ilvl="0">
      <w:start w:val="1"/>
      <w:numFmt w:val="decimal"/>
      <w:pStyle w:val="Heading1"/>
      <w:lvlText w:val="%1."/>
      <w:lvlJc w:val="left"/>
      <w:pPr>
        <w:ind w:left="0" w:hanging="794"/>
      </w:pPr>
      <w:rPr>
        <w:rFonts w:hint="default"/>
        <w:color w:val="DA291C" w:themeColor="text2"/>
      </w:rPr>
    </w:lvl>
    <w:lvl w:ilvl="1">
      <w:start w:val="1"/>
      <w:numFmt w:val="decimal"/>
      <w:pStyle w:val="Heading2"/>
      <w:lvlText w:val="%1.%2."/>
      <w:lvlJc w:val="left"/>
      <w:pPr>
        <w:ind w:left="0" w:hanging="794"/>
      </w:pPr>
      <w:rPr>
        <w:rFonts w:hint="default"/>
        <w:color w:val="DA291C" w:themeColor="text2"/>
      </w:rPr>
    </w:lvl>
    <w:lvl w:ilvl="2">
      <w:start w:val="1"/>
      <w:numFmt w:val="decimal"/>
      <w:pStyle w:val="Heading3"/>
      <w:lvlText w:val="%1.%2.%3."/>
      <w:lvlJc w:val="left"/>
      <w:pPr>
        <w:ind w:left="1021" w:hanging="1021"/>
      </w:pPr>
      <w:rPr>
        <w:rFonts w:hint="default"/>
        <w:color w:val="DA291C"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FDFA17AC"/>
    <w:numStyleLink w:val="Bullets"/>
  </w:abstractNum>
  <w:abstractNum w:abstractNumId="15" w15:restartNumberingAfterBreak="0">
    <w:nsid w:val="0F3A604B"/>
    <w:multiLevelType w:val="hybridMultilevel"/>
    <w:tmpl w:val="AE1CD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3F95CEF"/>
    <w:multiLevelType w:val="multilevel"/>
    <w:tmpl w:val="E272EE4A"/>
    <w:numStyleLink w:val="ListHeadings"/>
  </w:abstractNum>
  <w:abstractNum w:abstractNumId="1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A4B732C"/>
    <w:multiLevelType w:val="hybridMultilevel"/>
    <w:tmpl w:val="86C25CDE"/>
    <w:lvl w:ilvl="0" w:tplc="30385CAC">
      <w:start w:val="1"/>
      <w:numFmt w:val="bullet"/>
      <w:pStyle w:val="Texttoedit-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322B09"/>
    <w:multiLevelType w:val="multilevel"/>
    <w:tmpl w:val="97DAEA0E"/>
    <w:numStyleLink w:val="Numbering"/>
  </w:abstractNum>
  <w:abstractNum w:abstractNumId="22" w15:restartNumberingAfterBreak="0">
    <w:nsid w:val="29346DFE"/>
    <w:multiLevelType w:val="multilevel"/>
    <w:tmpl w:val="E272EE4A"/>
    <w:numStyleLink w:val="ListHeadings"/>
  </w:abstractNum>
  <w:abstractNum w:abstractNumId="23" w15:restartNumberingAfterBreak="0">
    <w:nsid w:val="321F1D0F"/>
    <w:multiLevelType w:val="multilevel"/>
    <w:tmpl w:val="FDFA17AC"/>
    <w:numStyleLink w:val="Bullets"/>
  </w:abstractNum>
  <w:abstractNum w:abstractNumId="24" w15:restartNumberingAfterBreak="0">
    <w:nsid w:val="34753D7D"/>
    <w:multiLevelType w:val="hybridMultilevel"/>
    <w:tmpl w:val="2CA2BD52"/>
    <w:lvl w:ilvl="0" w:tplc="AD5054F6">
      <w:start w:val="1"/>
      <w:numFmt w:val="bullet"/>
      <w:pStyle w:val="Norm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985C5C"/>
    <w:multiLevelType w:val="hybridMultilevel"/>
    <w:tmpl w:val="DA98B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AC72B54"/>
    <w:multiLevelType w:val="multilevel"/>
    <w:tmpl w:val="E272EE4A"/>
    <w:numStyleLink w:val="ListHeadings"/>
  </w:abstractNum>
  <w:abstractNum w:abstractNumId="27" w15:restartNumberingAfterBreak="0">
    <w:nsid w:val="3E627FA8"/>
    <w:multiLevelType w:val="hybridMultilevel"/>
    <w:tmpl w:val="3B5EDC96"/>
    <w:lvl w:ilvl="0" w:tplc="6AEE887C">
      <w:start w:val="1"/>
      <w:numFmt w:val="bullet"/>
      <w:pStyle w:val="ListBulletIEPA"/>
      <w:lvlText w:val=""/>
      <w:lvlJc w:val="left"/>
      <w:pPr>
        <w:ind w:left="720" w:hanging="360"/>
      </w:pPr>
      <w:rPr>
        <w:rFonts w:ascii="Symbol" w:hAnsi="Symbol" w:hint="default"/>
        <w:color w:val="0077C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397427"/>
    <w:multiLevelType w:val="multilevel"/>
    <w:tmpl w:val="97DAEA0E"/>
    <w:numStyleLink w:val="Numbering"/>
  </w:abstractNum>
  <w:abstractNum w:abstractNumId="29" w15:restartNumberingAfterBreak="0">
    <w:nsid w:val="4AC52988"/>
    <w:multiLevelType w:val="multilevel"/>
    <w:tmpl w:val="FDFA17AC"/>
    <w:numStyleLink w:val="Bullets"/>
  </w:abstractNum>
  <w:abstractNum w:abstractNumId="30"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4E7F1CD0"/>
    <w:multiLevelType w:val="multilevel"/>
    <w:tmpl w:val="97DAEA0E"/>
    <w:numStyleLink w:val="Numbering"/>
  </w:abstractNum>
  <w:abstractNum w:abstractNumId="32" w15:restartNumberingAfterBreak="0">
    <w:nsid w:val="58B73D84"/>
    <w:multiLevelType w:val="multilevel"/>
    <w:tmpl w:val="E272EE4A"/>
    <w:numStyleLink w:val="ListHeadings"/>
  </w:abstractNum>
  <w:abstractNum w:abstractNumId="33" w15:restartNumberingAfterBreak="0">
    <w:nsid w:val="596A0C8C"/>
    <w:multiLevelType w:val="multilevel"/>
    <w:tmpl w:val="97DAEA0E"/>
    <w:numStyleLink w:val="Numbering"/>
  </w:abstractNum>
  <w:abstractNum w:abstractNumId="34"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DA291C"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5" w15:restartNumberingAfterBreak="0">
    <w:nsid w:val="643520E2"/>
    <w:multiLevelType w:val="multilevel"/>
    <w:tmpl w:val="FDFA17AC"/>
    <w:numStyleLink w:val="Bullets"/>
  </w:abstractNum>
  <w:abstractNum w:abstractNumId="36" w15:restartNumberingAfterBreak="0">
    <w:nsid w:val="660D51AD"/>
    <w:multiLevelType w:val="multilevel"/>
    <w:tmpl w:val="97DAEA0E"/>
    <w:numStyleLink w:val="Numbering"/>
  </w:abstractNum>
  <w:abstractNum w:abstractNumId="37" w15:restartNumberingAfterBreak="0">
    <w:nsid w:val="6E1E51CA"/>
    <w:multiLevelType w:val="multilevel"/>
    <w:tmpl w:val="E272EE4A"/>
    <w:numStyleLink w:val="ListHeadings"/>
  </w:abstractNum>
  <w:abstractNum w:abstractNumId="38" w15:restartNumberingAfterBreak="0">
    <w:nsid w:val="744D0736"/>
    <w:multiLevelType w:val="multilevel"/>
    <w:tmpl w:val="97DAEA0E"/>
    <w:numStyleLink w:val="Numbering"/>
  </w:abstractNum>
  <w:abstractNum w:abstractNumId="39" w15:restartNumberingAfterBreak="0">
    <w:nsid w:val="7B77461F"/>
    <w:multiLevelType w:val="multilevel"/>
    <w:tmpl w:val="E272EE4A"/>
    <w:numStyleLink w:val="ListHeadings"/>
  </w:abstractNum>
  <w:abstractNum w:abstractNumId="40" w15:restartNumberingAfterBreak="0">
    <w:nsid w:val="7C2B4F20"/>
    <w:multiLevelType w:val="multilevel"/>
    <w:tmpl w:val="FDFA17AC"/>
    <w:numStyleLink w:val="Bullets"/>
  </w:abstractNum>
  <w:num w:numId="1" w16cid:durableId="1291520265">
    <w:abstractNumId w:val="9"/>
  </w:num>
  <w:num w:numId="2" w16cid:durableId="290477767">
    <w:abstractNumId w:val="7"/>
  </w:num>
  <w:num w:numId="3" w16cid:durableId="698772738">
    <w:abstractNumId w:val="6"/>
  </w:num>
  <w:num w:numId="4" w16cid:durableId="948242416">
    <w:abstractNumId w:val="5"/>
  </w:num>
  <w:num w:numId="5" w16cid:durableId="760881779">
    <w:abstractNumId w:val="4"/>
  </w:num>
  <w:num w:numId="6" w16cid:durableId="591013136">
    <w:abstractNumId w:val="8"/>
  </w:num>
  <w:num w:numId="7" w16cid:durableId="1351564157">
    <w:abstractNumId w:val="3"/>
  </w:num>
  <w:num w:numId="8" w16cid:durableId="537934943">
    <w:abstractNumId w:val="2"/>
  </w:num>
  <w:num w:numId="9" w16cid:durableId="1491286076">
    <w:abstractNumId w:val="1"/>
  </w:num>
  <w:num w:numId="10" w16cid:durableId="2074695063">
    <w:abstractNumId w:val="0"/>
  </w:num>
  <w:num w:numId="11" w16cid:durableId="547883631">
    <w:abstractNumId w:val="34"/>
  </w:num>
  <w:num w:numId="12" w16cid:durableId="1590040612">
    <w:abstractNumId w:val="35"/>
  </w:num>
  <w:num w:numId="13" w16cid:durableId="1443065239">
    <w:abstractNumId w:val="23"/>
  </w:num>
  <w:num w:numId="14" w16cid:durableId="399982075">
    <w:abstractNumId w:val="16"/>
  </w:num>
  <w:num w:numId="15" w16cid:durableId="599488105">
    <w:abstractNumId w:val="38"/>
  </w:num>
  <w:num w:numId="16" w16cid:durableId="2001347663">
    <w:abstractNumId w:val="31"/>
  </w:num>
  <w:num w:numId="17" w16cid:durableId="4020455">
    <w:abstractNumId w:val="36"/>
  </w:num>
  <w:num w:numId="18" w16cid:durableId="35590117">
    <w:abstractNumId w:val="10"/>
  </w:num>
  <w:num w:numId="19" w16cid:durableId="252588184">
    <w:abstractNumId w:val="13"/>
  </w:num>
  <w:num w:numId="20" w16cid:durableId="1908612976">
    <w:abstractNumId w:val="28"/>
  </w:num>
  <w:num w:numId="21" w16cid:durableId="1618564240">
    <w:abstractNumId w:val="17"/>
  </w:num>
  <w:num w:numId="22" w16cid:durableId="1824351031">
    <w:abstractNumId w:val="12"/>
  </w:num>
  <w:num w:numId="23" w16cid:durableId="199708304">
    <w:abstractNumId w:val="14"/>
  </w:num>
  <w:num w:numId="24" w16cid:durableId="1741175779">
    <w:abstractNumId w:val="21"/>
  </w:num>
  <w:num w:numId="25" w16cid:durableId="2101294376">
    <w:abstractNumId w:val="33"/>
  </w:num>
  <w:num w:numId="26" w16cid:durableId="528615200">
    <w:abstractNumId w:val="32"/>
  </w:num>
  <w:num w:numId="27" w16cid:durableId="1653018365">
    <w:abstractNumId w:val="19"/>
  </w:num>
  <w:num w:numId="28" w16cid:durableId="5302622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24702848">
    <w:abstractNumId w:val="30"/>
  </w:num>
  <w:num w:numId="30" w16cid:durableId="1623344767">
    <w:abstractNumId w:val="37"/>
  </w:num>
  <w:num w:numId="31" w16cid:durableId="416293286">
    <w:abstractNumId w:val="29"/>
  </w:num>
  <w:num w:numId="32" w16cid:durableId="1356037930">
    <w:abstractNumId w:val="40"/>
  </w:num>
  <w:num w:numId="33" w16cid:durableId="1341662376">
    <w:abstractNumId w:val="39"/>
  </w:num>
  <w:num w:numId="34" w16cid:durableId="897520514">
    <w:abstractNumId w:val="26"/>
  </w:num>
  <w:num w:numId="35" w16cid:durableId="1186794720">
    <w:abstractNumId w:val="22"/>
  </w:num>
  <w:num w:numId="36" w16cid:durableId="1408065774">
    <w:abstractNumId w:val="18"/>
  </w:num>
  <w:num w:numId="37" w16cid:durableId="75789719">
    <w:abstractNumId w:val="11"/>
  </w:num>
  <w:num w:numId="38" w16cid:durableId="3975564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7617625">
    <w:abstractNumId w:val="20"/>
  </w:num>
  <w:num w:numId="40" w16cid:durableId="1798377623">
    <w:abstractNumId w:val="27"/>
  </w:num>
  <w:num w:numId="41" w16cid:durableId="23678002">
    <w:abstractNumId w:val="24"/>
  </w:num>
  <w:num w:numId="42" w16cid:durableId="822819751">
    <w:abstractNumId w:val="25"/>
  </w:num>
  <w:num w:numId="43" w16cid:durableId="1659534427">
    <w:abstractNumId w:val="40"/>
  </w:num>
  <w:num w:numId="44" w16cid:durableId="144322446">
    <w:abstractNumId w:val="40"/>
  </w:num>
  <w:num w:numId="45" w16cid:durableId="20936927">
    <w:abstractNumId w:val="15"/>
  </w:num>
  <w:num w:numId="46" w16cid:durableId="2288134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gutterAtTop/>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CAD"/>
    <w:rsid w:val="000035D5"/>
    <w:rsid w:val="00004705"/>
    <w:rsid w:val="00006339"/>
    <w:rsid w:val="00006AC3"/>
    <w:rsid w:val="00012050"/>
    <w:rsid w:val="00026632"/>
    <w:rsid w:val="00026E50"/>
    <w:rsid w:val="000300AF"/>
    <w:rsid w:val="0003357A"/>
    <w:rsid w:val="00035193"/>
    <w:rsid w:val="00043078"/>
    <w:rsid w:val="00044D32"/>
    <w:rsid w:val="000501FB"/>
    <w:rsid w:val="00067E17"/>
    <w:rsid w:val="000724AE"/>
    <w:rsid w:val="0008037D"/>
    <w:rsid w:val="00081B6C"/>
    <w:rsid w:val="000907AB"/>
    <w:rsid w:val="00093AF1"/>
    <w:rsid w:val="00097F26"/>
    <w:rsid w:val="000A3377"/>
    <w:rsid w:val="000B2E67"/>
    <w:rsid w:val="000B39B4"/>
    <w:rsid w:val="000B497F"/>
    <w:rsid w:val="000C721A"/>
    <w:rsid w:val="000C792C"/>
    <w:rsid w:val="000D1E86"/>
    <w:rsid w:val="000D315D"/>
    <w:rsid w:val="000E0DB5"/>
    <w:rsid w:val="000F6066"/>
    <w:rsid w:val="00101A37"/>
    <w:rsid w:val="00112E8F"/>
    <w:rsid w:val="00113B33"/>
    <w:rsid w:val="0011432F"/>
    <w:rsid w:val="00114926"/>
    <w:rsid w:val="001171A1"/>
    <w:rsid w:val="001268BC"/>
    <w:rsid w:val="001352BA"/>
    <w:rsid w:val="001356D3"/>
    <w:rsid w:val="001368B0"/>
    <w:rsid w:val="00137467"/>
    <w:rsid w:val="00137ABA"/>
    <w:rsid w:val="00140743"/>
    <w:rsid w:val="00142ACF"/>
    <w:rsid w:val="001513DE"/>
    <w:rsid w:val="00153580"/>
    <w:rsid w:val="0015572C"/>
    <w:rsid w:val="00156467"/>
    <w:rsid w:val="00164372"/>
    <w:rsid w:val="0017420B"/>
    <w:rsid w:val="001742FB"/>
    <w:rsid w:val="00187724"/>
    <w:rsid w:val="00187A4B"/>
    <w:rsid w:val="00190D35"/>
    <w:rsid w:val="00191C33"/>
    <w:rsid w:val="00197D8E"/>
    <w:rsid w:val="001A0D77"/>
    <w:rsid w:val="001A3531"/>
    <w:rsid w:val="001B0100"/>
    <w:rsid w:val="001B6EEA"/>
    <w:rsid w:val="001C5E77"/>
    <w:rsid w:val="001C7835"/>
    <w:rsid w:val="001D401B"/>
    <w:rsid w:val="001E6E4A"/>
    <w:rsid w:val="001E7A87"/>
    <w:rsid w:val="001F13C1"/>
    <w:rsid w:val="001F446D"/>
    <w:rsid w:val="001F4968"/>
    <w:rsid w:val="001F4EBB"/>
    <w:rsid w:val="001F50C9"/>
    <w:rsid w:val="00221AB7"/>
    <w:rsid w:val="002348B4"/>
    <w:rsid w:val="002361B0"/>
    <w:rsid w:val="00242D51"/>
    <w:rsid w:val="0024350D"/>
    <w:rsid w:val="00246435"/>
    <w:rsid w:val="00246BCF"/>
    <w:rsid w:val="00263DA4"/>
    <w:rsid w:val="00263F58"/>
    <w:rsid w:val="00265D81"/>
    <w:rsid w:val="002704ED"/>
    <w:rsid w:val="00270834"/>
    <w:rsid w:val="00270DF6"/>
    <w:rsid w:val="00275E77"/>
    <w:rsid w:val="002769CB"/>
    <w:rsid w:val="00277BF6"/>
    <w:rsid w:val="002814E6"/>
    <w:rsid w:val="0029021D"/>
    <w:rsid w:val="00291BB0"/>
    <w:rsid w:val="00295A34"/>
    <w:rsid w:val="002A52F3"/>
    <w:rsid w:val="002A7DE6"/>
    <w:rsid w:val="002B29D3"/>
    <w:rsid w:val="002B47E8"/>
    <w:rsid w:val="002B49F4"/>
    <w:rsid w:val="002B53FC"/>
    <w:rsid w:val="002B730F"/>
    <w:rsid w:val="002C35B4"/>
    <w:rsid w:val="002C5EFE"/>
    <w:rsid w:val="002D73A1"/>
    <w:rsid w:val="002F28CD"/>
    <w:rsid w:val="002F65AF"/>
    <w:rsid w:val="00301CED"/>
    <w:rsid w:val="00304B27"/>
    <w:rsid w:val="00305171"/>
    <w:rsid w:val="00307E18"/>
    <w:rsid w:val="00310481"/>
    <w:rsid w:val="0031348C"/>
    <w:rsid w:val="003136BC"/>
    <w:rsid w:val="003167A0"/>
    <w:rsid w:val="003178EC"/>
    <w:rsid w:val="00324E64"/>
    <w:rsid w:val="003261BD"/>
    <w:rsid w:val="003306C4"/>
    <w:rsid w:val="00331622"/>
    <w:rsid w:val="00340B26"/>
    <w:rsid w:val="00345140"/>
    <w:rsid w:val="0034680A"/>
    <w:rsid w:val="00352EDC"/>
    <w:rsid w:val="00353FA6"/>
    <w:rsid w:val="00355DF4"/>
    <w:rsid w:val="00363FF8"/>
    <w:rsid w:val="003671B4"/>
    <w:rsid w:val="00373E41"/>
    <w:rsid w:val="0037721D"/>
    <w:rsid w:val="0038102A"/>
    <w:rsid w:val="003839AF"/>
    <w:rsid w:val="00383A4F"/>
    <w:rsid w:val="00383FD7"/>
    <w:rsid w:val="0038517A"/>
    <w:rsid w:val="0038725B"/>
    <w:rsid w:val="00387BCB"/>
    <w:rsid w:val="003911DD"/>
    <w:rsid w:val="00396E67"/>
    <w:rsid w:val="003A0967"/>
    <w:rsid w:val="003A0F1D"/>
    <w:rsid w:val="003A1F67"/>
    <w:rsid w:val="003A38E2"/>
    <w:rsid w:val="003C194D"/>
    <w:rsid w:val="003D23A3"/>
    <w:rsid w:val="003D5856"/>
    <w:rsid w:val="003E266A"/>
    <w:rsid w:val="003E6790"/>
    <w:rsid w:val="003F17D0"/>
    <w:rsid w:val="004003DE"/>
    <w:rsid w:val="0040302E"/>
    <w:rsid w:val="00404E4F"/>
    <w:rsid w:val="00412FC6"/>
    <w:rsid w:val="004151D7"/>
    <w:rsid w:val="0042339A"/>
    <w:rsid w:val="0042508F"/>
    <w:rsid w:val="0043640F"/>
    <w:rsid w:val="00442B39"/>
    <w:rsid w:val="00456367"/>
    <w:rsid w:val="004635FD"/>
    <w:rsid w:val="0046458B"/>
    <w:rsid w:val="004656A6"/>
    <w:rsid w:val="00465BA7"/>
    <w:rsid w:val="00466151"/>
    <w:rsid w:val="00467250"/>
    <w:rsid w:val="00471627"/>
    <w:rsid w:val="00477943"/>
    <w:rsid w:val="00480110"/>
    <w:rsid w:val="00482AFD"/>
    <w:rsid w:val="0048725E"/>
    <w:rsid w:val="00491889"/>
    <w:rsid w:val="00493E5A"/>
    <w:rsid w:val="00497F08"/>
    <w:rsid w:val="004A3989"/>
    <w:rsid w:val="004B0398"/>
    <w:rsid w:val="004B18C0"/>
    <w:rsid w:val="004B3C37"/>
    <w:rsid w:val="004B4474"/>
    <w:rsid w:val="004B56A6"/>
    <w:rsid w:val="004B609E"/>
    <w:rsid w:val="004D6599"/>
    <w:rsid w:val="004E23E2"/>
    <w:rsid w:val="004E28C6"/>
    <w:rsid w:val="004F138F"/>
    <w:rsid w:val="005001B6"/>
    <w:rsid w:val="005013BD"/>
    <w:rsid w:val="00503946"/>
    <w:rsid w:val="00504C04"/>
    <w:rsid w:val="00504FF4"/>
    <w:rsid w:val="00506144"/>
    <w:rsid w:val="0050670B"/>
    <w:rsid w:val="0051051F"/>
    <w:rsid w:val="00511CF9"/>
    <w:rsid w:val="005141E8"/>
    <w:rsid w:val="00530391"/>
    <w:rsid w:val="005309D6"/>
    <w:rsid w:val="00530F63"/>
    <w:rsid w:val="005360DE"/>
    <w:rsid w:val="0054334A"/>
    <w:rsid w:val="00543D1B"/>
    <w:rsid w:val="0054596D"/>
    <w:rsid w:val="005502C5"/>
    <w:rsid w:val="0055065A"/>
    <w:rsid w:val="00550C99"/>
    <w:rsid w:val="00553413"/>
    <w:rsid w:val="00560144"/>
    <w:rsid w:val="00561F40"/>
    <w:rsid w:val="00563B04"/>
    <w:rsid w:val="00564FFF"/>
    <w:rsid w:val="00570452"/>
    <w:rsid w:val="00575D33"/>
    <w:rsid w:val="00582039"/>
    <w:rsid w:val="0058369E"/>
    <w:rsid w:val="00590C0A"/>
    <w:rsid w:val="00593314"/>
    <w:rsid w:val="00594496"/>
    <w:rsid w:val="00597B6E"/>
    <w:rsid w:val="005A4A12"/>
    <w:rsid w:val="005A578E"/>
    <w:rsid w:val="005A64C6"/>
    <w:rsid w:val="005A717E"/>
    <w:rsid w:val="005B1B85"/>
    <w:rsid w:val="005B29F6"/>
    <w:rsid w:val="005B6F94"/>
    <w:rsid w:val="005B7CC0"/>
    <w:rsid w:val="005C1B15"/>
    <w:rsid w:val="005C2290"/>
    <w:rsid w:val="005C6618"/>
    <w:rsid w:val="005C770C"/>
    <w:rsid w:val="005C7D38"/>
    <w:rsid w:val="005D3A05"/>
    <w:rsid w:val="005E0188"/>
    <w:rsid w:val="005F4832"/>
    <w:rsid w:val="005F715B"/>
    <w:rsid w:val="00603FD5"/>
    <w:rsid w:val="00614381"/>
    <w:rsid w:val="00615517"/>
    <w:rsid w:val="006156C9"/>
    <w:rsid w:val="00616DC8"/>
    <w:rsid w:val="00626617"/>
    <w:rsid w:val="00626926"/>
    <w:rsid w:val="00630198"/>
    <w:rsid w:val="0063214D"/>
    <w:rsid w:val="00641F92"/>
    <w:rsid w:val="00643C89"/>
    <w:rsid w:val="00647EED"/>
    <w:rsid w:val="00655BEF"/>
    <w:rsid w:val="00661327"/>
    <w:rsid w:val="006768D7"/>
    <w:rsid w:val="00677B06"/>
    <w:rsid w:val="0068526E"/>
    <w:rsid w:val="0068724F"/>
    <w:rsid w:val="0069078B"/>
    <w:rsid w:val="00694CAE"/>
    <w:rsid w:val="006A121A"/>
    <w:rsid w:val="006A1DEF"/>
    <w:rsid w:val="006A4D29"/>
    <w:rsid w:val="006A725C"/>
    <w:rsid w:val="006B1E0C"/>
    <w:rsid w:val="006C4AF4"/>
    <w:rsid w:val="006C713D"/>
    <w:rsid w:val="006D3F2F"/>
    <w:rsid w:val="006E3536"/>
    <w:rsid w:val="006E4F29"/>
    <w:rsid w:val="006E60E9"/>
    <w:rsid w:val="006F4C67"/>
    <w:rsid w:val="006F4F8C"/>
    <w:rsid w:val="00700963"/>
    <w:rsid w:val="00706576"/>
    <w:rsid w:val="00713FDA"/>
    <w:rsid w:val="00714488"/>
    <w:rsid w:val="00714D0A"/>
    <w:rsid w:val="00717EFA"/>
    <w:rsid w:val="00721D2D"/>
    <w:rsid w:val="007260C4"/>
    <w:rsid w:val="00735FF4"/>
    <w:rsid w:val="007377C5"/>
    <w:rsid w:val="00742F6B"/>
    <w:rsid w:val="00750CDE"/>
    <w:rsid w:val="0075104C"/>
    <w:rsid w:val="007529EA"/>
    <w:rsid w:val="00756E47"/>
    <w:rsid w:val="007605EF"/>
    <w:rsid w:val="0076088F"/>
    <w:rsid w:val="00761A15"/>
    <w:rsid w:val="00763038"/>
    <w:rsid w:val="00764084"/>
    <w:rsid w:val="0076716B"/>
    <w:rsid w:val="00770759"/>
    <w:rsid w:val="00781DEF"/>
    <w:rsid w:val="00785804"/>
    <w:rsid w:val="00787ED5"/>
    <w:rsid w:val="007905F0"/>
    <w:rsid w:val="00792733"/>
    <w:rsid w:val="00793040"/>
    <w:rsid w:val="007A0363"/>
    <w:rsid w:val="007A064B"/>
    <w:rsid w:val="007A36C2"/>
    <w:rsid w:val="007B2FFF"/>
    <w:rsid w:val="007B792B"/>
    <w:rsid w:val="007C3CAD"/>
    <w:rsid w:val="007D5AB1"/>
    <w:rsid w:val="007E6FF1"/>
    <w:rsid w:val="007F35D1"/>
    <w:rsid w:val="007F6D07"/>
    <w:rsid w:val="007F6F76"/>
    <w:rsid w:val="008102C7"/>
    <w:rsid w:val="0081085B"/>
    <w:rsid w:val="00810F46"/>
    <w:rsid w:val="008113D0"/>
    <w:rsid w:val="0081533C"/>
    <w:rsid w:val="00816033"/>
    <w:rsid w:val="008179B4"/>
    <w:rsid w:val="00822E90"/>
    <w:rsid w:val="00832F8A"/>
    <w:rsid w:val="00835F22"/>
    <w:rsid w:val="0083624F"/>
    <w:rsid w:val="008439DF"/>
    <w:rsid w:val="00843A48"/>
    <w:rsid w:val="008469C7"/>
    <w:rsid w:val="00852039"/>
    <w:rsid w:val="0085439B"/>
    <w:rsid w:val="00856A45"/>
    <w:rsid w:val="008617F3"/>
    <w:rsid w:val="00861ED0"/>
    <w:rsid w:val="00862D46"/>
    <w:rsid w:val="00864B62"/>
    <w:rsid w:val="00872021"/>
    <w:rsid w:val="0087271D"/>
    <w:rsid w:val="008925B8"/>
    <w:rsid w:val="0089429C"/>
    <w:rsid w:val="00896A73"/>
    <w:rsid w:val="008A0377"/>
    <w:rsid w:val="008A3A63"/>
    <w:rsid w:val="008A5A7C"/>
    <w:rsid w:val="008B05C3"/>
    <w:rsid w:val="008B0615"/>
    <w:rsid w:val="008B4965"/>
    <w:rsid w:val="008C5985"/>
    <w:rsid w:val="008D1ABD"/>
    <w:rsid w:val="008D6B59"/>
    <w:rsid w:val="008E1AF7"/>
    <w:rsid w:val="008E3084"/>
    <w:rsid w:val="008E758D"/>
    <w:rsid w:val="008E7E59"/>
    <w:rsid w:val="008F65CD"/>
    <w:rsid w:val="009009FD"/>
    <w:rsid w:val="0090137A"/>
    <w:rsid w:val="00901421"/>
    <w:rsid w:val="00904D89"/>
    <w:rsid w:val="00910B4B"/>
    <w:rsid w:val="00912FD3"/>
    <w:rsid w:val="009133F2"/>
    <w:rsid w:val="0091348A"/>
    <w:rsid w:val="00920730"/>
    <w:rsid w:val="00923AD8"/>
    <w:rsid w:val="009324EE"/>
    <w:rsid w:val="00936068"/>
    <w:rsid w:val="00937FF1"/>
    <w:rsid w:val="00941DEB"/>
    <w:rsid w:val="00950EB2"/>
    <w:rsid w:val="009517CC"/>
    <w:rsid w:val="009522EB"/>
    <w:rsid w:val="009611E4"/>
    <w:rsid w:val="009615D4"/>
    <w:rsid w:val="00961978"/>
    <w:rsid w:val="00974677"/>
    <w:rsid w:val="00975E94"/>
    <w:rsid w:val="00990146"/>
    <w:rsid w:val="00993830"/>
    <w:rsid w:val="0099641F"/>
    <w:rsid w:val="009973E2"/>
    <w:rsid w:val="0099778F"/>
    <w:rsid w:val="009A2F17"/>
    <w:rsid w:val="009A50EC"/>
    <w:rsid w:val="009B0348"/>
    <w:rsid w:val="009B0604"/>
    <w:rsid w:val="009B3B1D"/>
    <w:rsid w:val="009D24F5"/>
    <w:rsid w:val="009E0F67"/>
    <w:rsid w:val="009E26B2"/>
    <w:rsid w:val="009F77D7"/>
    <w:rsid w:val="00A121C0"/>
    <w:rsid w:val="00A13664"/>
    <w:rsid w:val="00A152E9"/>
    <w:rsid w:val="00A2100D"/>
    <w:rsid w:val="00A3333C"/>
    <w:rsid w:val="00A37F96"/>
    <w:rsid w:val="00A43AAB"/>
    <w:rsid w:val="00A508EA"/>
    <w:rsid w:val="00A54A1E"/>
    <w:rsid w:val="00A55176"/>
    <w:rsid w:val="00A560A6"/>
    <w:rsid w:val="00A77323"/>
    <w:rsid w:val="00A84F3B"/>
    <w:rsid w:val="00A85EFF"/>
    <w:rsid w:val="00A90151"/>
    <w:rsid w:val="00A92A76"/>
    <w:rsid w:val="00A9359B"/>
    <w:rsid w:val="00A96614"/>
    <w:rsid w:val="00A97A05"/>
    <w:rsid w:val="00AA163B"/>
    <w:rsid w:val="00AC59F5"/>
    <w:rsid w:val="00AC7D2B"/>
    <w:rsid w:val="00AD03C6"/>
    <w:rsid w:val="00AD3094"/>
    <w:rsid w:val="00AD5A83"/>
    <w:rsid w:val="00AE3C0E"/>
    <w:rsid w:val="00AF0298"/>
    <w:rsid w:val="00AF4698"/>
    <w:rsid w:val="00B024E1"/>
    <w:rsid w:val="00B051BB"/>
    <w:rsid w:val="00B0602C"/>
    <w:rsid w:val="00B07C4E"/>
    <w:rsid w:val="00B12E83"/>
    <w:rsid w:val="00B14F38"/>
    <w:rsid w:val="00B1647E"/>
    <w:rsid w:val="00B178C5"/>
    <w:rsid w:val="00B20BAA"/>
    <w:rsid w:val="00B23603"/>
    <w:rsid w:val="00B25899"/>
    <w:rsid w:val="00B321A3"/>
    <w:rsid w:val="00B32D6C"/>
    <w:rsid w:val="00B33734"/>
    <w:rsid w:val="00B348F2"/>
    <w:rsid w:val="00B34959"/>
    <w:rsid w:val="00B3749D"/>
    <w:rsid w:val="00B466AF"/>
    <w:rsid w:val="00B47874"/>
    <w:rsid w:val="00B53D85"/>
    <w:rsid w:val="00B56327"/>
    <w:rsid w:val="00B60F2A"/>
    <w:rsid w:val="00B655C1"/>
    <w:rsid w:val="00B65DAA"/>
    <w:rsid w:val="00B66B2F"/>
    <w:rsid w:val="00B6787A"/>
    <w:rsid w:val="00B713DA"/>
    <w:rsid w:val="00B726CF"/>
    <w:rsid w:val="00B74F7F"/>
    <w:rsid w:val="00B75B08"/>
    <w:rsid w:val="00B87859"/>
    <w:rsid w:val="00B91D47"/>
    <w:rsid w:val="00BA3CB8"/>
    <w:rsid w:val="00BA5DF3"/>
    <w:rsid w:val="00BA7623"/>
    <w:rsid w:val="00BB4529"/>
    <w:rsid w:val="00BB48B6"/>
    <w:rsid w:val="00BB5D95"/>
    <w:rsid w:val="00BC1A5F"/>
    <w:rsid w:val="00BC48E1"/>
    <w:rsid w:val="00BD26CD"/>
    <w:rsid w:val="00BE15EF"/>
    <w:rsid w:val="00BE2E63"/>
    <w:rsid w:val="00BE7BEB"/>
    <w:rsid w:val="00BF0CA5"/>
    <w:rsid w:val="00BF11B6"/>
    <w:rsid w:val="00BF1449"/>
    <w:rsid w:val="00BF390C"/>
    <w:rsid w:val="00BF5A96"/>
    <w:rsid w:val="00BF68C8"/>
    <w:rsid w:val="00BF6B15"/>
    <w:rsid w:val="00C0038E"/>
    <w:rsid w:val="00C01E68"/>
    <w:rsid w:val="00C03035"/>
    <w:rsid w:val="00C04E62"/>
    <w:rsid w:val="00C11924"/>
    <w:rsid w:val="00C11A5A"/>
    <w:rsid w:val="00C27029"/>
    <w:rsid w:val="00C326F9"/>
    <w:rsid w:val="00C33705"/>
    <w:rsid w:val="00C338DE"/>
    <w:rsid w:val="00C37A29"/>
    <w:rsid w:val="00C4059C"/>
    <w:rsid w:val="00C52EF7"/>
    <w:rsid w:val="00C54A54"/>
    <w:rsid w:val="00C57E29"/>
    <w:rsid w:val="00C661C6"/>
    <w:rsid w:val="00C7703F"/>
    <w:rsid w:val="00C9144F"/>
    <w:rsid w:val="00C932F3"/>
    <w:rsid w:val="00C95B16"/>
    <w:rsid w:val="00CA1DF8"/>
    <w:rsid w:val="00CA361D"/>
    <w:rsid w:val="00CB1641"/>
    <w:rsid w:val="00CB2DB7"/>
    <w:rsid w:val="00CB430F"/>
    <w:rsid w:val="00CB6E72"/>
    <w:rsid w:val="00CC0BA4"/>
    <w:rsid w:val="00CC196D"/>
    <w:rsid w:val="00CD0AC9"/>
    <w:rsid w:val="00CD24E7"/>
    <w:rsid w:val="00CD4822"/>
    <w:rsid w:val="00CD5439"/>
    <w:rsid w:val="00CD61EB"/>
    <w:rsid w:val="00CD7C61"/>
    <w:rsid w:val="00CE0A8C"/>
    <w:rsid w:val="00CE279B"/>
    <w:rsid w:val="00CE5BF5"/>
    <w:rsid w:val="00CE752E"/>
    <w:rsid w:val="00CF02F0"/>
    <w:rsid w:val="00CF7201"/>
    <w:rsid w:val="00CF7AAE"/>
    <w:rsid w:val="00CF7FEE"/>
    <w:rsid w:val="00D00E09"/>
    <w:rsid w:val="00D069DF"/>
    <w:rsid w:val="00D06B71"/>
    <w:rsid w:val="00D06D4C"/>
    <w:rsid w:val="00D06E30"/>
    <w:rsid w:val="00D1242D"/>
    <w:rsid w:val="00D14331"/>
    <w:rsid w:val="00D16F74"/>
    <w:rsid w:val="00D2301E"/>
    <w:rsid w:val="00D23E71"/>
    <w:rsid w:val="00D50966"/>
    <w:rsid w:val="00D51BC8"/>
    <w:rsid w:val="00D54B06"/>
    <w:rsid w:val="00D60649"/>
    <w:rsid w:val="00D61E88"/>
    <w:rsid w:val="00D6373B"/>
    <w:rsid w:val="00D70CAA"/>
    <w:rsid w:val="00D74AB0"/>
    <w:rsid w:val="00D75F5D"/>
    <w:rsid w:val="00D76D7D"/>
    <w:rsid w:val="00D77186"/>
    <w:rsid w:val="00D8035B"/>
    <w:rsid w:val="00D82DFE"/>
    <w:rsid w:val="00D83923"/>
    <w:rsid w:val="00D9419D"/>
    <w:rsid w:val="00DA509F"/>
    <w:rsid w:val="00DB371F"/>
    <w:rsid w:val="00DB4A1D"/>
    <w:rsid w:val="00DC4AC7"/>
    <w:rsid w:val="00DC6B97"/>
    <w:rsid w:val="00DD3EEB"/>
    <w:rsid w:val="00DE3B03"/>
    <w:rsid w:val="00DE53F4"/>
    <w:rsid w:val="00DF19DB"/>
    <w:rsid w:val="00DF4E3E"/>
    <w:rsid w:val="00DF704E"/>
    <w:rsid w:val="00E01E4F"/>
    <w:rsid w:val="00E03913"/>
    <w:rsid w:val="00E0453D"/>
    <w:rsid w:val="00E04FFD"/>
    <w:rsid w:val="00E05FA6"/>
    <w:rsid w:val="00E11173"/>
    <w:rsid w:val="00E14238"/>
    <w:rsid w:val="00E14E3A"/>
    <w:rsid w:val="00E24874"/>
    <w:rsid w:val="00E25474"/>
    <w:rsid w:val="00E32F93"/>
    <w:rsid w:val="00E34C17"/>
    <w:rsid w:val="00E36F71"/>
    <w:rsid w:val="00E46AAC"/>
    <w:rsid w:val="00E50E0A"/>
    <w:rsid w:val="00E54B2B"/>
    <w:rsid w:val="00E562AB"/>
    <w:rsid w:val="00E577E5"/>
    <w:rsid w:val="00E61566"/>
    <w:rsid w:val="00E6344B"/>
    <w:rsid w:val="00E661BF"/>
    <w:rsid w:val="00E739FE"/>
    <w:rsid w:val="00E76FEB"/>
    <w:rsid w:val="00E77137"/>
    <w:rsid w:val="00E80B0E"/>
    <w:rsid w:val="00E86D4D"/>
    <w:rsid w:val="00E87F5A"/>
    <w:rsid w:val="00E91050"/>
    <w:rsid w:val="00E91FCF"/>
    <w:rsid w:val="00EA133B"/>
    <w:rsid w:val="00EA1943"/>
    <w:rsid w:val="00EA376A"/>
    <w:rsid w:val="00EA5ED9"/>
    <w:rsid w:val="00EB7190"/>
    <w:rsid w:val="00EC1496"/>
    <w:rsid w:val="00ED3914"/>
    <w:rsid w:val="00ED64CE"/>
    <w:rsid w:val="00ED6E65"/>
    <w:rsid w:val="00EE6F14"/>
    <w:rsid w:val="00EF3F23"/>
    <w:rsid w:val="00EF5755"/>
    <w:rsid w:val="00EF5B8C"/>
    <w:rsid w:val="00EF6A6A"/>
    <w:rsid w:val="00F022AD"/>
    <w:rsid w:val="00F05EEF"/>
    <w:rsid w:val="00F162D4"/>
    <w:rsid w:val="00F1708D"/>
    <w:rsid w:val="00F20C06"/>
    <w:rsid w:val="00F22941"/>
    <w:rsid w:val="00F2576E"/>
    <w:rsid w:val="00F31324"/>
    <w:rsid w:val="00F4010B"/>
    <w:rsid w:val="00F439F7"/>
    <w:rsid w:val="00F4702C"/>
    <w:rsid w:val="00F4718E"/>
    <w:rsid w:val="00F47458"/>
    <w:rsid w:val="00F505B8"/>
    <w:rsid w:val="00F50F7C"/>
    <w:rsid w:val="00F634F6"/>
    <w:rsid w:val="00F646A3"/>
    <w:rsid w:val="00F647DA"/>
    <w:rsid w:val="00F7272C"/>
    <w:rsid w:val="00F82310"/>
    <w:rsid w:val="00F83C5F"/>
    <w:rsid w:val="00F87B07"/>
    <w:rsid w:val="00F90189"/>
    <w:rsid w:val="00F94880"/>
    <w:rsid w:val="00FA13BC"/>
    <w:rsid w:val="00FA7648"/>
    <w:rsid w:val="00FB0688"/>
    <w:rsid w:val="00FC2D8B"/>
    <w:rsid w:val="00FD1D4E"/>
    <w:rsid w:val="00FD3306"/>
    <w:rsid w:val="00FD4668"/>
    <w:rsid w:val="00FE27E0"/>
    <w:rsid w:val="00FE6D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6672D619"/>
  <w15:chartTrackingRefBased/>
  <w15:docId w15:val="{73ED8E45-1867-42F0-A061-2DDB79C6A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173"/>
    <w:pPr>
      <w:spacing w:before="120" w:after="120" w:line="312" w:lineRule="auto"/>
    </w:pPr>
    <w:rPr>
      <w:lang w:val="en-GB"/>
    </w:rPr>
  </w:style>
  <w:style w:type="paragraph" w:styleId="Heading1">
    <w:name w:val="heading 1"/>
    <w:basedOn w:val="Normal"/>
    <w:next w:val="Normal"/>
    <w:link w:val="Heading1Char"/>
    <w:uiPriority w:val="9"/>
    <w:qFormat/>
    <w:rsid w:val="00E91FCF"/>
    <w:pPr>
      <w:keepNext/>
      <w:keepLines/>
      <w:pageBreakBefore/>
      <w:numPr>
        <w:numId w:val="37"/>
      </w:numPr>
      <w:spacing w:before="240" w:after="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rsid w:val="00DC4AC7"/>
    <w:pPr>
      <w:keepNext/>
      <w:keepLines/>
      <w:numPr>
        <w:ilvl w:val="1"/>
        <w:numId w:val="37"/>
      </w:numPr>
      <w:spacing w:before="24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rsid w:val="00DC4AC7"/>
    <w:pPr>
      <w:keepNext/>
      <w:keepLines/>
      <w:numPr>
        <w:ilvl w:val="2"/>
        <w:numId w:val="37"/>
      </w:numPr>
      <w:spacing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AC59F5"/>
    <w:pPr>
      <w:keepNext/>
      <w:keepLines/>
      <w:spacing w:after="60"/>
      <w:outlineLvl w:val="3"/>
    </w:pPr>
    <w:rPr>
      <w:rFonts w:asciiTheme="majorHAnsi" w:eastAsiaTheme="majorEastAsia" w:hAnsiTheme="majorHAnsi" w:cstheme="majorBidi"/>
      <w:b/>
      <w:iCs/>
      <w:color w:val="DA291C" w:themeColor="text2"/>
    </w:rPr>
  </w:style>
  <w:style w:type="paragraph" w:styleId="Heading5">
    <w:name w:val="heading 5"/>
    <w:basedOn w:val="Normal"/>
    <w:next w:val="Normal"/>
    <w:link w:val="Heading5Char"/>
    <w:uiPriority w:val="9"/>
    <w:unhideWhenUsed/>
    <w:qFormat/>
    <w:rsid w:val="003911DD"/>
    <w:pPr>
      <w:keepNext/>
      <w:keepLines/>
      <w:spacing w:after="6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301E"/>
    <w:pPr>
      <w:framePr w:w="5670" w:wrap="around" w:vAnchor="page" w:hAnchor="margin" w:y="8506" w:anchorLock="1"/>
    </w:pPr>
    <w:rPr>
      <w:sz w:val="24"/>
    </w:rPr>
  </w:style>
  <w:style w:type="character" w:customStyle="1" w:styleId="DateChar">
    <w:name w:val="Date Char"/>
    <w:basedOn w:val="DefaultParagraphFont"/>
    <w:link w:val="Date"/>
    <w:uiPriority w:val="99"/>
    <w:rsid w:val="00D2301E"/>
    <w:rPr>
      <w:sz w:val="24"/>
    </w:rPr>
  </w:style>
  <w:style w:type="paragraph" w:styleId="NoSpacing">
    <w:name w:val="No Spacing"/>
    <w:uiPriority w:val="1"/>
    <w:rsid w:val="00C11924"/>
    <w:pPr>
      <w:spacing w:after="0" w:line="240" w:lineRule="auto"/>
    </w:pPr>
  </w:style>
  <w:style w:type="paragraph" w:styleId="ListBullet">
    <w:name w:val="List Bullet"/>
    <w:basedOn w:val="Normal"/>
    <w:uiPriority w:val="99"/>
    <w:unhideWhenUsed/>
    <w:qFormat/>
    <w:rsid w:val="00677B06"/>
    <w:pPr>
      <w:numPr>
        <w:numId w:val="32"/>
      </w:numPr>
      <w:contextualSpacing/>
    </w:pPr>
  </w:style>
  <w:style w:type="paragraph" w:styleId="ListBullet2">
    <w:name w:val="List Bullet 2"/>
    <w:basedOn w:val="Normal"/>
    <w:uiPriority w:val="99"/>
    <w:unhideWhenUsed/>
    <w:rsid w:val="00677B06"/>
    <w:pPr>
      <w:numPr>
        <w:ilvl w:val="1"/>
        <w:numId w:val="32"/>
      </w:numPr>
      <w:contextualSpacing/>
    </w:pPr>
  </w:style>
  <w:style w:type="paragraph" w:styleId="ListNumber">
    <w:name w:val="List Number"/>
    <w:basedOn w:val="Normal"/>
    <w:uiPriority w:val="99"/>
    <w:unhideWhenUsed/>
    <w:rsid w:val="00677B06"/>
    <w:pPr>
      <w:numPr>
        <w:numId w:val="25"/>
      </w:numPr>
      <w:contextualSpacing/>
    </w:pPr>
  </w:style>
  <w:style w:type="numbering" w:customStyle="1" w:styleId="Bullets">
    <w:name w:val="Bullets"/>
    <w:uiPriority w:val="99"/>
    <w:rsid w:val="00F4718E"/>
    <w:pPr>
      <w:numPr>
        <w:numId w:val="11"/>
      </w:numPr>
    </w:pPr>
  </w:style>
  <w:style w:type="character" w:customStyle="1" w:styleId="Heading1Char">
    <w:name w:val="Heading 1 Char"/>
    <w:basedOn w:val="DefaultParagraphFont"/>
    <w:link w:val="Heading1"/>
    <w:uiPriority w:val="9"/>
    <w:rsid w:val="00E91FCF"/>
    <w:rPr>
      <w:rFonts w:asciiTheme="majorHAnsi" w:eastAsiaTheme="majorEastAsia" w:hAnsiTheme="majorHAnsi" w:cstheme="majorBidi"/>
      <w:b/>
      <w:sz w:val="32"/>
      <w:szCs w:val="32"/>
      <w:lang w:val="en-GB"/>
    </w:rPr>
  </w:style>
  <w:style w:type="paragraph" w:styleId="ListNumber2">
    <w:name w:val="List Number 2"/>
    <w:basedOn w:val="Normal"/>
    <w:uiPriority w:val="99"/>
    <w:unhideWhenUsed/>
    <w:rsid w:val="00677B06"/>
    <w:pPr>
      <w:numPr>
        <w:ilvl w:val="1"/>
        <w:numId w:val="25"/>
      </w:numPr>
      <w:contextualSpacing/>
    </w:pPr>
  </w:style>
  <w:style w:type="character" w:customStyle="1" w:styleId="Heading2Char">
    <w:name w:val="Heading 2 Char"/>
    <w:basedOn w:val="DefaultParagraphFont"/>
    <w:link w:val="Heading2"/>
    <w:uiPriority w:val="9"/>
    <w:rsid w:val="00DC4AC7"/>
    <w:rPr>
      <w:rFonts w:asciiTheme="majorHAnsi" w:eastAsiaTheme="majorEastAsia" w:hAnsiTheme="majorHAnsi" w:cstheme="majorBidi"/>
      <w:b/>
      <w:sz w:val="28"/>
      <w:szCs w:val="26"/>
      <w:lang w:val="en-GB"/>
    </w:rPr>
  </w:style>
  <w:style w:type="paragraph" w:styleId="ListParagraph">
    <w:name w:val="List Paragraph"/>
    <w:basedOn w:val="Normal"/>
    <w:uiPriority w:val="34"/>
    <w:rsid w:val="00677B06"/>
    <w:pPr>
      <w:ind w:left="284"/>
      <w:contextualSpacing/>
    </w:pPr>
  </w:style>
  <w:style w:type="paragraph" w:styleId="Header">
    <w:name w:val="header"/>
    <w:basedOn w:val="Normal"/>
    <w:link w:val="HeaderChar"/>
    <w:uiPriority w:val="99"/>
    <w:unhideWhenUsed/>
    <w:rsid w:val="00B321A3"/>
    <w:pPr>
      <w:tabs>
        <w:tab w:val="center" w:pos="4513"/>
        <w:tab w:val="right" w:pos="9026"/>
      </w:tabs>
      <w:spacing w:after="0"/>
    </w:pPr>
    <w:rPr>
      <w:color w:val="808080"/>
      <w:sz w:val="16"/>
    </w:rPr>
  </w:style>
  <w:style w:type="character" w:customStyle="1" w:styleId="HeaderChar">
    <w:name w:val="Header Char"/>
    <w:basedOn w:val="DefaultParagraphFont"/>
    <w:link w:val="Header"/>
    <w:uiPriority w:val="99"/>
    <w:rsid w:val="00B321A3"/>
    <w:rPr>
      <w:color w:val="808080"/>
      <w:sz w:val="16"/>
    </w:rPr>
  </w:style>
  <w:style w:type="paragraph" w:styleId="Footer">
    <w:name w:val="footer"/>
    <w:basedOn w:val="Normal"/>
    <w:link w:val="FooterChar"/>
    <w:uiPriority w:val="99"/>
    <w:unhideWhenUsed/>
    <w:rsid w:val="009E26B2"/>
    <w:pPr>
      <w:tabs>
        <w:tab w:val="center" w:pos="4513"/>
        <w:tab w:val="right" w:pos="9026"/>
      </w:tabs>
      <w:spacing w:after="0"/>
    </w:pPr>
    <w:rPr>
      <w:sz w:val="16"/>
    </w:rPr>
  </w:style>
  <w:style w:type="character" w:customStyle="1" w:styleId="FooterChar">
    <w:name w:val="Footer Char"/>
    <w:basedOn w:val="DefaultParagraphFont"/>
    <w:link w:val="Footer"/>
    <w:uiPriority w:val="99"/>
    <w:rsid w:val="009E26B2"/>
    <w:rPr>
      <w:sz w:val="16"/>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677B06"/>
    <w:pPr>
      <w:numPr>
        <w:ilvl w:val="2"/>
        <w:numId w:val="32"/>
      </w:numPr>
      <w:tabs>
        <w:tab w:val="num" w:pos="360"/>
      </w:tabs>
      <w:ind w:left="0" w:firstLine="0"/>
      <w:contextualSpacing/>
    </w:pPr>
  </w:style>
  <w:style w:type="paragraph" w:styleId="ListContinue2">
    <w:name w:val="List Continue 2"/>
    <w:basedOn w:val="Normal"/>
    <w:uiPriority w:val="99"/>
    <w:unhideWhenUsed/>
    <w:rsid w:val="00677B06"/>
    <w:pPr>
      <w:ind w:left="566"/>
      <w:contextualSpacing/>
    </w:pPr>
  </w:style>
  <w:style w:type="paragraph" w:styleId="ListNumber3">
    <w:name w:val="List Number 3"/>
    <w:basedOn w:val="Normal"/>
    <w:uiPriority w:val="99"/>
    <w:unhideWhenUsed/>
    <w:rsid w:val="00677B06"/>
    <w:pPr>
      <w:numPr>
        <w:ilvl w:val="2"/>
        <w:numId w:val="25"/>
      </w:numPr>
      <w:contextualSpacing/>
    </w:pPr>
  </w:style>
  <w:style w:type="paragraph" w:styleId="ListNumber4">
    <w:name w:val="List Number 4"/>
    <w:basedOn w:val="Normal"/>
    <w:uiPriority w:val="99"/>
    <w:unhideWhenUsed/>
    <w:rsid w:val="00677B06"/>
    <w:pPr>
      <w:numPr>
        <w:ilvl w:val="3"/>
        <w:numId w:val="25"/>
      </w:numPr>
      <w:contextualSpacing/>
    </w:pPr>
  </w:style>
  <w:style w:type="paragraph" w:styleId="ListNumber5">
    <w:name w:val="List Number 5"/>
    <w:basedOn w:val="Normal"/>
    <w:uiPriority w:val="99"/>
    <w:unhideWhenUsed/>
    <w:rsid w:val="00677B06"/>
    <w:pPr>
      <w:numPr>
        <w:ilvl w:val="4"/>
        <w:numId w:val="25"/>
      </w:numPr>
      <w:contextualSpacing/>
    </w:pPr>
  </w:style>
  <w:style w:type="paragraph" w:styleId="ListContinue">
    <w:name w:val="List Continue"/>
    <w:basedOn w:val="Normal"/>
    <w:uiPriority w:val="99"/>
    <w:unhideWhenUsed/>
    <w:rsid w:val="00677B06"/>
    <w:pPr>
      <w:ind w:left="283"/>
      <w:contextualSpacing/>
    </w:pPr>
  </w:style>
  <w:style w:type="paragraph" w:styleId="ListContinue3">
    <w:name w:val="List Continue 3"/>
    <w:basedOn w:val="Normal"/>
    <w:uiPriority w:val="99"/>
    <w:unhideWhenUsed/>
    <w:rsid w:val="00677B06"/>
    <w:pPr>
      <w:ind w:left="849"/>
      <w:contextualSpacing/>
    </w:pPr>
  </w:style>
  <w:style w:type="paragraph" w:styleId="ListContinue4">
    <w:name w:val="List Continue 4"/>
    <w:basedOn w:val="Normal"/>
    <w:uiPriority w:val="99"/>
    <w:unhideWhenUsed/>
    <w:rsid w:val="00677B06"/>
    <w:pPr>
      <w:ind w:left="1132"/>
      <w:contextualSpacing/>
    </w:pPr>
  </w:style>
  <w:style w:type="character" w:customStyle="1" w:styleId="Heading3Char">
    <w:name w:val="Heading 3 Char"/>
    <w:basedOn w:val="DefaultParagraphFont"/>
    <w:link w:val="Heading3"/>
    <w:uiPriority w:val="9"/>
    <w:rsid w:val="00DC4AC7"/>
    <w:rPr>
      <w:rFonts w:asciiTheme="majorHAnsi" w:eastAsiaTheme="majorEastAsia" w:hAnsiTheme="majorHAnsi" w:cstheme="majorBidi"/>
      <w:b/>
      <w:sz w:val="24"/>
      <w:szCs w:val="24"/>
      <w:lang w:val="en-GB"/>
    </w:rPr>
  </w:style>
  <w:style w:type="character" w:customStyle="1" w:styleId="Heading4Char">
    <w:name w:val="Heading 4 Char"/>
    <w:basedOn w:val="DefaultParagraphFont"/>
    <w:link w:val="Heading4"/>
    <w:uiPriority w:val="9"/>
    <w:rsid w:val="00AC59F5"/>
    <w:rPr>
      <w:rFonts w:asciiTheme="majorHAnsi" w:eastAsiaTheme="majorEastAsia" w:hAnsiTheme="majorHAnsi" w:cstheme="majorBidi"/>
      <w:b/>
      <w:iCs/>
      <w:color w:val="DA291C" w:themeColor="text2"/>
    </w:rPr>
  </w:style>
  <w:style w:type="character" w:customStyle="1" w:styleId="Heading5Char">
    <w:name w:val="Heading 5 Char"/>
    <w:basedOn w:val="DefaultParagraphFont"/>
    <w:link w:val="Heading5"/>
    <w:uiPriority w:val="9"/>
    <w:rsid w:val="003911DD"/>
    <w:rPr>
      <w:rFonts w:asciiTheme="majorHAnsi" w:eastAsiaTheme="majorEastAsia" w:hAnsiTheme="majorHAnsi" w:cstheme="majorBidi"/>
      <w:b/>
      <w:lang w:val="en-GB"/>
    </w:rPr>
  </w:style>
  <w:style w:type="numbering" w:customStyle="1" w:styleId="ListHeadings">
    <w:name w:val="List Headings"/>
    <w:uiPriority w:val="99"/>
    <w:rsid w:val="00DC4AC7"/>
    <w:pPr>
      <w:numPr>
        <w:numId w:val="22"/>
      </w:numPr>
    </w:pPr>
  </w:style>
  <w:style w:type="paragraph" w:styleId="Title">
    <w:name w:val="Title"/>
    <w:basedOn w:val="Subtitle"/>
    <w:next w:val="Normal"/>
    <w:link w:val="TitleChar"/>
    <w:uiPriority w:val="10"/>
    <w:rsid w:val="006A725C"/>
    <w:pPr>
      <w:framePr w:wrap="around"/>
      <w:spacing w:after="0"/>
    </w:pPr>
    <w:rPr>
      <w:sz w:val="52"/>
    </w:rPr>
  </w:style>
  <w:style w:type="character" w:customStyle="1" w:styleId="TitleChar">
    <w:name w:val="Title Char"/>
    <w:basedOn w:val="DefaultParagraphFont"/>
    <w:link w:val="Title"/>
    <w:uiPriority w:val="10"/>
    <w:rsid w:val="006A725C"/>
    <w:rPr>
      <w:rFonts w:asciiTheme="majorHAnsi" w:eastAsiaTheme="majorEastAsia" w:hAnsiTheme="majorHAnsi" w:cstheme="majorBidi"/>
      <w:b/>
      <w:color w:val="FFFFFF" w:themeColor="background1"/>
      <w:spacing w:val="-10"/>
      <w:kern w:val="28"/>
      <w:sz w:val="52"/>
      <w:szCs w:val="56"/>
      <w:lang w:val="en-GB"/>
    </w:rPr>
  </w:style>
  <w:style w:type="paragraph" w:customStyle="1" w:styleId="Pull-outQuote">
    <w:name w:val="Pull-out Quote"/>
    <w:basedOn w:val="Normal"/>
    <w:link w:val="Pull-outQuoteChar"/>
    <w:semiHidden/>
    <w:rsid w:val="009D24F5"/>
    <w:pPr>
      <w:pBdr>
        <w:top w:val="single" w:sz="4" w:space="4" w:color="DA291C" w:themeColor="text2"/>
        <w:left w:val="single" w:sz="4" w:space="4" w:color="DA291C" w:themeColor="text2"/>
        <w:bottom w:val="single" w:sz="4" w:space="4" w:color="DA291C" w:themeColor="text2"/>
        <w:right w:val="single" w:sz="4" w:space="4" w:color="DA291C" w:themeColor="text2"/>
      </w:pBdr>
      <w:shd w:val="clear" w:color="auto" w:fill="DA291C" w:themeFill="text2"/>
      <w:ind w:left="113" w:right="113"/>
    </w:pPr>
    <w:rPr>
      <w:color w:val="FFFFFF" w:themeColor="background1"/>
      <w:sz w:val="24"/>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DA291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DA291C" w:themeFill="text2"/>
    </w:rPr>
  </w:style>
  <w:style w:type="paragraph" w:customStyle="1" w:styleId="NumberedHeading1">
    <w:name w:val="Numbered Heading 1"/>
    <w:basedOn w:val="Heading1"/>
    <w:next w:val="Normal"/>
    <w:link w:val="NumberedHeading1Char"/>
    <w:semiHidden/>
    <w:rsid w:val="003178EC"/>
  </w:style>
  <w:style w:type="paragraph" w:customStyle="1" w:styleId="NumberedHeading2">
    <w:name w:val="Numbered Heading 2"/>
    <w:basedOn w:val="Heading2"/>
    <w:next w:val="Normal"/>
    <w:link w:val="NumberedHeading2Char"/>
    <w:semiHidden/>
    <w:rsid w:val="003178EC"/>
  </w:style>
  <w:style w:type="character" w:customStyle="1" w:styleId="NumberedHeading1Char">
    <w:name w:val="Numbered Heading 1 Char"/>
    <w:basedOn w:val="Heading1Char"/>
    <w:link w:val="NumberedHeading1"/>
    <w:semiHidden/>
    <w:rsid w:val="00AC59F5"/>
    <w:rPr>
      <w:rFonts w:asciiTheme="majorHAnsi" w:eastAsiaTheme="majorEastAsia" w:hAnsiTheme="majorHAnsi" w:cstheme="majorBidi"/>
      <w:b/>
      <w:color w:val="DA291C" w:themeColor="text2"/>
      <w:sz w:val="48"/>
      <w:szCs w:val="32"/>
      <w:lang w:val="en-GB"/>
    </w:rPr>
  </w:style>
  <w:style w:type="character" w:customStyle="1" w:styleId="NumberedHeading2Char">
    <w:name w:val="Numbered Heading 2 Char"/>
    <w:basedOn w:val="Heading2Char"/>
    <w:link w:val="NumberedHeading2"/>
    <w:semiHidden/>
    <w:rsid w:val="00AC59F5"/>
    <w:rPr>
      <w:rFonts w:asciiTheme="majorHAnsi" w:eastAsiaTheme="majorEastAsia" w:hAnsiTheme="majorHAnsi" w:cstheme="majorBidi"/>
      <w:b/>
      <w:color w:val="DA291C" w:themeColor="text2"/>
      <w:sz w:val="32"/>
      <w:szCs w:val="26"/>
      <w:lang w:val="en-GB"/>
    </w:rPr>
  </w:style>
  <w:style w:type="paragraph" w:styleId="ListContinue5">
    <w:name w:val="List Continue 5"/>
    <w:basedOn w:val="Normal"/>
    <w:uiPriority w:val="99"/>
    <w:unhideWhenUsed/>
    <w:rsid w:val="00677B06"/>
    <w:pPr>
      <w:ind w:left="1415"/>
      <w:contextualSpacing/>
    </w:pPr>
  </w:style>
  <w:style w:type="paragraph" w:styleId="Caption">
    <w:name w:val="caption"/>
    <w:basedOn w:val="Normal"/>
    <w:next w:val="Normal"/>
    <w:uiPriority w:val="35"/>
    <w:unhideWhenUsed/>
    <w:rsid w:val="00E91FCF"/>
    <w:rPr>
      <w:i/>
      <w:iCs/>
      <w:color w:val="DA291C" w:themeColor="text2"/>
      <w:sz w:val="18"/>
      <w:szCs w:val="18"/>
    </w:rPr>
  </w:style>
  <w:style w:type="paragraph" w:styleId="List">
    <w:name w:val="List"/>
    <w:basedOn w:val="Normal"/>
    <w:uiPriority w:val="99"/>
    <w:unhideWhenUsed/>
    <w:rsid w:val="00677B06"/>
    <w:pPr>
      <w:numPr>
        <w:numId w:val="27"/>
      </w:numPr>
      <w:contextualSpacing/>
    </w:pPr>
  </w:style>
  <w:style w:type="paragraph" w:styleId="List2">
    <w:name w:val="List 2"/>
    <w:basedOn w:val="Normal"/>
    <w:uiPriority w:val="99"/>
    <w:unhideWhenUsed/>
    <w:rsid w:val="00677B06"/>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rsid w:val="006A725C"/>
    <w:pPr>
      <w:framePr w:w="6804" w:wrap="around" w:vAnchor="page" w:hAnchor="margin" w:y="4537" w:anchorLock="1"/>
      <w:numPr>
        <w:ilvl w:val="1"/>
      </w:numPr>
      <w:spacing w:before="0" w:after="320"/>
      <w:contextualSpacing/>
    </w:pPr>
    <w:rPr>
      <w:rFonts w:asciiTheme="majorHAnsi" w:eastAsiaTheme="majorEastAsia" w:hAnsiTheme="majorHAnsi" w:cstheme="majorBidi"/>
      <w:b/>
      <w:color w:val="FFFFFF" w:themeColor="background1"/>
      <w:spacing w:val="-10"/>
      <w:kern w:val="28"/>
      <w:sz w:val="36"/>
      <w:szCs w:val="56"/>
    </w:rPr>
  </w:style>
  <w:style w:type="character" w:customStyle="1" w:styleId="SubtitleChar">
    <w:name w:val="Subtitle Char"/>
    <w:basedOn w:val="DefaultParagraphFont"/>
    <w:link w:val="Subtitle"/>
    <w:uiPriority w:val="11"/>
    <w:rsid w:val="006A725C"/>
    <w:rPr>
      <w:rFonts w:asciiTheme="majorHAnsi" w:eastAsiaTheme="majorEastAsia" w:hAnsiTheme="majorHAnsi" w:cstheme="majorBidi"/>
      <w:b/>
      <w:color w:val="FFFFFF" w:themeColor="background1"/>
      <w:spacing w:val="-10"/>
      <w:kern w:val="28"/>
      <w:sz w:val="36"/>
      <w:szCs w:val="56"/>
      <w:lang w:val="en-GB"/>
    </w:rPr>
  </w:style>
  <w:style w:type="paragraph" w:customStyle="1" w:styleId="Covergraphic">
    <w:name w:val="Cover graphic"/>
    <w:basedOn w:val="Normal"/>
    <w:uiPriority w:val="49"/>
    <w:rsid w:val="00DB4A1D"/>
    <w:pPr>
      <w:framePr w:w="11907" w:h="4536" w:hRule="exact" w:wrap="around" w:vAnchor="page" w:hAnchor="page" w:yAlign="top" w:anchorLock="1"/>
      <w:spacing w:before="0"/>
    </w:pPr>
    <w:rPr>
      <w:sz w:val="24"/>
    </w:rPr>
  </w:style>
  <w:style w:type="paragraph" w:customStyle="1" w:styleId="FooterMiddle">
    <w:name w:val="Footer Middle"/>
    <w:basedOn w:val="FooterRight"/>
    <w:uiPriority w:val="39"/>
    <w:rsid w:val="00F90189"/>
    <w:pPr>
      <w:framePr w:w="0" w:hRule="auto" w:wrap="auto" w:vAnchor="margin" w:hAnchor="text" w:xAlign="left" w:yAlign="inline" w:anchorLock="1"/>
      <w:ind w:right="567"/>
      <w:jc w:val="center"/>
    </w:pPr>
  </w:style>
  <w:style w:type="paragraph" w:customStyle="1" w:styleId="HeaderLeft">
    <w:name w:val="Header Left"/>
    <w:basedOn w:val="Header"/>
    <w:uiPriority w:val="39"/>
    <w:rsid w:val="00910B4B"/>
    <w:pPr>
      <w:framePr w:w="2268" w:h="1134" w:hSpace="11340" w:vSpace="454" w:wrap="around" w:vAnchor="page" w:hAnchor="margin" w:yAlign="top" w:anchorLock="1"/>
      <w:spacing w:before="800"/>
      <w:contextualSpacing/>
    </w:pPr>
  </w:style>
  <w:style w:type="paragraph" w:customStyle="1" w:styleId="FooterRight">
    <w:name w:val="Footer Right"/>
    <w:basedOn w:val="Normal"/>
    <w:uiPriority w:val="39"/>
    <w:rsid w:val="00511CF9"/>
    <w:pPr>
      <w:framePr w:w="6804" w:h="907" w:hRule="exact" w:wrap="around" w:vAnchor="page" w:hAnchor="margin" w:xAlign="right" w:yAlign="bottom"/>
      <w:spacing w:before="0" w:after="240" w:line="276" w:lineRule="auto"/>
      <w:jc w:val="right"/>
    </w:pPr>
    <w:rPr>
      <w:rFonts w:ascii="Arial" w:eastAsia="Calibri" w:hAnsi="Arial" w:cs="Times New Roman"/>
      <w:color w:val="808080"/>
      <w:sz w:val="16"/>
      <w:szCs w:val="16"/>
    </w:rPr>
  </w:style>
  <w:style w:type="paragraph" w:customStyle="1" w:styleId="HeaderMiddle">
    <w:name w:val="Header Middle"/>
    <w:basedOn w:val="HeaderLeft"/>
    <w:uiPriority w:val="39"/>
    <w:rsid w:val="00530F63"/>
    <w:pPr>
      <w:framePr w:w="3402" w:hSpace="5670" w:wrap="around" w:xAlign="center"/>
      <w:jc w:val="center"/>
    </w:pPr>
  </w:style>
  <w:style w:type="paragraph" w:customStyle="1" w:styleId="HeaderRight">
    <w:name w:val="Header Right"/>
    <w:basedOn w:val="HeaderLeft"/>
    <w:uiPriority w:val="39"/>
    <w:rsid w:val="00530F63"/>
    <w:pPr>
      <w:framePr w:w="2835" w:wrap="around" w:xAlign="right"/>
      <w:jc w:val="right"/>
    </w:pPr>
  </w:style>
  <w:style w:type="paragraph" w:customStyle="1" w:styleId="CoverContentBlack">
    <w:name w:val="Cover Content Black"/>
    <w:basedOn w:val="CoverContent"/>
    <w:rsid w:val="006C713D"/>
    <w:pPr>
      <w:framePr w:wrap="around"/>
    </w:pPr>
    <w:rPr>
      <w:color w:val="auto"/>
    </w:rPr>
  </w:style>
  <w:style w:type="paragraph" w:customStyle="1" w:styleId="Covergraphiclock">
    <w:name w:val="Cover graphic lock"/>
    <w:basedOn w:val="Normal"/>
    <w:uiPriority w:val="49"/>
    <w:rsid w:val="008B0615"/>
    <w:pPr>
      <w:framePr w:w="8505" w:h="5670" w:hRule="exact" w:wrap="around" w:vAnchor="page" w:hAnchor="page" w:yAlign="top" w:anchorLock="1"/>
      <w:spacing w:before="0" w:after="0" w:line="120" w:lineRule="auto"/>
    </w:pPr>
    <w:rPr>
      <w:sz w:val="16"/>
    </w:rPr>
  </w:style>
  <w:style w:type="paragraph" w:customStyle="1" w:styleId="Coverlogo">
    <w:name w:val="Cover logo"/>
    <w:basedOn w:val="Normal"/>
    <w:uiPriority w:val="49"/>
    <w:rsid w:val="00153580"/>
    <w:pPr>
      <w:framePr w:w="2926" w:wrap="around" w:vAnchor="page" w:hAnchor="page" w:xAlign="right" w:yAlign="top" w:anchorLock="1"/>
      <w:jc w:val="right"/>
    </w:pPr>
    <w:rPr>
      <w:sz w:val="24"/>
    </w:rPr>
  </w:style>
  <w:style w:type="paragraph" w:styleId="TOCHeading">
    <w:name w:val="TOC Heading"/>
    <w:next w:val="Normal"/>
    <w:uiPriority w:val="39"/>
    <w:unhideWhenUsed/>
    <w:qFormat/>
    <w:rsid w:val="00AC59F5"/>
    <w:pPr>
      <w:spacing w:before="1200" w:after="480" w:line="312" w:lineRule="auto"/>
    </w:pPr>
    <w:rPr>
      <w:rFonts w:asciiTheme="majorHAnsi" w:eastAsiaTheme="majorEastAsia" w:hAnsiTheme="majorHAnsi" w:cstheme="majorBidi"/>
      <w:b/>
      <w:color w:val="DA291C" w:themeColor="text2"/>
      <w:sz w:val="48"/>
      <w:szCs w:val="32"/>
      <w:lang w:val="en-US"/>
    </w:rPr>
  </w:style>
  <w:style w:type="paragraph" w:styleId="TOC1">
    <w:name w:val="toc 1"/>
    <w:basedOn w:val="Normal"/>
    <w:next w:val="Normal"/>
    <w:autoRedefine/>
    <w:uiPriority w:val="39"/>
    <w:unhideWhenUsed/>
    <w:rsid w:val="00C0038E"/>
    <w:pPr>
      <w:spacing w:after="40"/>
      <w:ind w:left="454" w:right="567" w:hanging="454"/>
    </w:pPr>
    <w:rPr>
      <w:b/>
      <w:sz w:val="24"/>
    </w:rPr>
  </w:style>
  <w:style w:type="paragraph" w:styleId="TOC2">
    <w:name w:val="toc 2"/>
    <w:basedOn w:val="Normal"/>
    <w:next w:val="Normal"/>
    <w:autoRedefine/>
    <w:uiPriority w:val="39"/>
    <w:unhideWhenUsed/>
    <w:rsid w:val="00114926"/>
    <w:pPr>
      <w:tabs>
        <w:tab w:val="left" w:pos="680"/>
        <w:tab w:val="right" w:leader="dot" w:pos="9060"/>
      </w:tabs>
      <w:spacing w:before="40" w:after="40"/>
      <w:ind w:left="1134" w:right="567" w:hanging="680"/>
    </w:pPr>
    <w:rPr>
      <w:color w:val="73737A" w:themeColor="background2" w:themeShade="80"/>
      <w:sz w:val="24"/>
    </w:rPr>
  </w:style>
  <w:style w:type="paragraph" w:styleId="TOC3">
    <w:name w:val="toc 3"/>
    <w:basedOn w:val="Normal"/>
    <w:next w:val="Normal"/>
    <w:autoRedefine/>
    <w:uiPriority w:val="39"/>
    <w:unhideWhenUsed/>
    <w:rsid w:val="00D06B71"/>
    <w:pPr>
      <w:spacing w:after="100"/>
      <w:ind w:left="480"/>
    </w:pPr>
    <w:rPr>
      <w:sz w:val="24"/>
    </w:rPr>
  </w:style>
  <w:style w:type="character" w:styleId="Hyperlink">
    <w:name w:val="Hyperlink"/>
    <w:basedOn w:val="DefaultParagraphFont"/>
    <w:uiPriority w:val="99"/>
    <w:unhideWhenUsed/>
    <w:rsid w:val="00D06B71"/>
    <w:rPr>
      <w:color w:val="000000" w:themeColor="hyperlink"/>
      <w:u w:val="single"/>
    </w:rPr>
  </w:style>
  <w:style w:type="paragraph" w:customStyle="1" w:styleId="Sectioncover">
    <w:name w:val="Section cover"/>
    <w:basedOn w:val="Normal"/>
    <w:next w:val="Normal"/>
    <w:uiPriority w:val="29"/>
    <w:rsid w:val="002C5EFE"/>
    <w:pPr>
      <w:pageBreakBefore/>
      <w:framePr w:w="11907" w:h="2268" w:wrap="around" w:vAnchor="page" w:hAnchor="page" w:yAlign="top" w:anchorLock="1"/>
      <w:spacing w:before="0" w:after="0"/>
    </w:pPr>
    <w:rPr>
      <w:sz w:val="24"/>
    </w:rPr>
  </w:style>
  <w:style w:type="paragraph" w:customStyle="1" w:styleId="Title-Sectioncover">
    <w:name w:val="Title-Section cover"/>
    <w:basedOn w:val="Normal"/>
    <w:uiPriority w:val="11"/>
    <w:rsid w:val="00137ABA"/>
    <w:rPr>
      <w:b/>
      <w:sz w:val="48"/>
    </w:rPr>
  </w:style>
  <w:style w:type="paragraph" w:customStyle="1" w:styleId="Title-Endpage">
    <w:name w:val="Title-End page"/>
    <w:basedOn w:val="Normal"/>
    <w:next w:val="Normal"/>
    <w:uiPriority w:val="11"/>
    <w:rsid w:val="00BB48B6"/>
    <w:rPr>
      <w:b/>
      <w:sz w:val="48"/>
    </w:rPr>
  </w:style>
  <w:style w:type="paragraph" w:customStyle="1" w:styleId="Heading3-nonumber">
    <w:name w:val="Heading 3-no number"/>
    <w:basedOn w:val="Heading3"/>
    <w:next w:val="Normal"/>
    <w:uiPriority w:val="9"/>
    <w:qFormat/>
    <w:rsid w:val="00BB48B6"/>
    <w:pPr>
      <w:numPr>
        <w:ilvl w:val="0"/>
        <w:numId w:val="0"/>
      </w:numPr>
      <w:contextualSpacing/>
    </w:pPr>
  </w:style>
  <w:style w:type="paragraph" w:customStyle="1" w:styleId="ContactHeading">
    <w:name w:val="Contact Heading"/>
    <w:basedOn w:val="Normal"/>
    <w:uiPriority w:val="49"/>
    <w:rsid w:val="00AC59F5"/>
    <w:pPr>
      <w:spacing w:before="40" w:after="40" w:line="240" w:lineRule="auto"/>
    </w:pPr>
    <w:rPr>
      <w:color w:val="DA291C" w:themeColor="text2"/>
      <w:sz w:val="18"/>
    </w:rPr>
  </w:style>
  <w:style w:type="paragraph" w:customStyle="1" w:styleId="ContactText">
    <w:name w:val="Contact Text"/>
    <w:basedOn w:val="ContactHeading"/>
    <w:uiPriority w:val="49"/>
    <w:rsid w:val="003136BC"/>
    <w:rPr>
      <w:color w:val="auto"/>
    </w:rPr>
  </w:style>
  <w:style w:type="character" w:styleId="UnresolvedMention">
    <w:name w:val="Unresolved Mention"/>
    <w:basedOn w:val="DefaultParagraphFont"/>
    <w:uiPriority w:val="99"/>
    <w:semiHidden/>
    <w:unhideWhenUsed/>
    <w:rsid w:val="003136BC"/>
    <w:rPr>
      <w:color w:val="605E5C"/>
      <w:shd w:val="clear" w:color="auto" w:fill="E1DFDD"/>
    </w:rPr>
  </w:style>
  <w:style w:type="paragraph" w:customStyle="1" w:styleId="ContactURL">
    <w:name w:val="Contact URL"/>
    <w:basedOn w:val="Date"/>
    <w:uiPriority w:val="49"/>
    <w:rsid w:val="00AC59F5"/>
    <w:pPr>
      <w:framePr w:wrap="around"/>
    </w:pPr>
    <w:rPr>
      <w:b/>
      <w:color w:val="DA291C" w:themeColor="text2"/>
      <w:sz w:val="28"/>
    </w:rPr>
  </w:style>
  <w:style w:type="table" w:customStyle="1" w:styleId="EPABoxedtable">
    <w:name w:val="EPA Boxed table"/>
    <w:basedOn w:val="TableNormal"/>
    <w:uiPriority w:val="99"/>
    <w:qFormat/>
    <w:rsid w:val="00D70CAA"/>
    <w:pPr>
      <w:spacing w:after="0" w:line="240" w:lineRule="auto"/>
    </w:pPr>
    <w:rPr>
      <w:rFonts w:eastAsia="Calibri" w:cs="Times New Roman"/>
      <w:sz w:val="20"/>
      <w:szCs w:val="20"/>
      <w:lang w:val="en-GB" w:eastAsia="en-GB"/>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paragraph" w:customStyle="1" w:styleId="TitleRed">
    <w:name w:val="Title Red"/>
    <w:basedOn w:val="Title"/>
    <w:rsid w:val="002B53FC"/>
    <w:pPr>
      <w:framePr w:w="0" w:wrap="auto" w:vAnchor="margin" w:hAnchor="text" w:yAlign="inline"/>
      <w:spacing w:after="160" w:line="259" w:lineRule="auto"/>
    </w:pPr>
    <w:rPr>
      <w:color w:val="DA291C" w:themeColor="text2"/>
    </w:rPr>
  </w:style>
  <w:style w:type="paragraph" w:customStyle="1" w:styleId="SubtitleBlack">
    <w:name w:val="Subtitle Black"/>
    <w:basedOn w:val="Subtitle"/>
    <w:rsid w:val="00BF5A96"/>
    <w:pPr>
      <w:framePr w:w="0" w:wrap="auto" w:vAnchor="margin" w:hAnchor="text" w:yAlign="inline"/>
    </w:pPr>
    <w:rPr>
      <w:color w:val="000000" w:themeColor="text1"/>
    </w:rPr>
  </w:style>
  <w:style w:type="paragraph" w:customStyle="1" w:styleId="Heading1-nonumber">
    <w:name w:val="Heading 1-no number"/>
    <w:basedOn w:val="Heading1"/>
    <w:link w:val="Heading1-nonumberChar"/>
    <w:uiPriority w:val="9"/>
    <w:rsid w:val="009973E2"/>
    <w:pPr>
      <w:numPr>
        <w:numId w:val="0"/>
      </w:numPr>
    </w:pPr>
  </w:style>
  <w:style w:type="paragraph" w:customStyle="1" w:styleId="Heading2-nonumber">
    <w:name w:val="Heading 2-no number"/>
    <w:basedOn w:val="Heading2"/>
    <w:link w:val="Heading2-nonumberChar"/>
    <w:uiPriority w:val="9"/>
    <w:qFormat/>
    <w:rsid w:val="009973E2"/>
    <w:pPr>
      <w:numPr>
        <w:ilvl w:val="0"/>
        <w:numId w:val="0"/>
      </w:numPr>
    </w:pPr>
  </w:style>
  <w:style w:type="character" w:customStyle="1" w:styleId="Heading1-nonumberChar">
    <w:name w:val="Heading 1-no number Char"/>
    <w:basedOn w:val="Heading1Char"/>
    <w:link w:val="Heading1-nonumber"/>
    <w:uiPriority w:val="9"/>
    <w:rsid w:val="0003357A"/>
    <w:rPr>
      <w:rFonts w:asciiTheme="majorHAnsi" w:eastAsiaTheme="majorEastAsia" w:hAnsiTheme="majorHAnsi" w:cstheme="majorBidi"/>
      <w:b/>
      <w:color w:val="DA291C" w:themeColor="text2"/>
      <w:sz w:val="48"/>
      <w:szCs w:val="32"/>
      <w:lang w:val="en-GB"/>
    </w:rPr>
  </w:style>
  <w:style w:type="character" w:customStyle="1" w:styleId="Heading2-nonumberChar">
    <w:name w:val="Heading 2-no number Char"/>
    <w:basedOn w:val="Heading2Char"/>
    <w:link w:val="Heading2-nonumber"/>
    <w:uiPriority w:val="9"/>
    <w:rsid w:val="0003357A"/>
    <w:rPr>
      <w:rFonts w:asciiTheme="majorHAnsi" w:eastAsiaTheme="majorEastAsia" w:hAnsiTheme="majorHAnsi" w:cstheme="majorBidi"/>
      <w:b/>
      <w:color w:val="DA291C" w:themeColor="text2"/>
      <w:sz w:val="32"/>
      <w:szCs w:val="26"/>
      <w:lang w:val="en-GB"/>
    </w:rPr>
  </w:style>
  <w:style w:type="table" w:customStyle="1" w:styleId="Blank">
    <w:name w:val="Blank"/>
    <w:basedOn w:val="TableNormal"/>
    <w:uiPriority w:val="99"/>
    <w:rsid w:val="00CF7201"/>
    <w:pPr>
      <w:spacing w:after="0" w:line="240" w:lineRule="auto"/>
    </w:pPr>
    <w:tblPr>
      <w:tblCellMar>
        <w:left w:w="0" w:type="dxa"/>
        <w:right w:w="0" w:type="dxa"/>
      </w:tblCellMar>
    </w:tblPr>
  </w:style>
  <w:style w:type="paragraph" w:customStyle="1" w:styleId="Rightalign">
    <w:name w:val="Right align"/>
    <w:basedOn w:val="Normal"/>
    <w:link w:val="RightalignChar"/>
    <w:rsid w:val="00CF7201"/>
    <w:pPr>
      <w:jc w:val="right"/>
    </w:pPr>
  </w:style>
  <w:style w:type="character" w:styleId="Strong">
    <w:name w:val="Strong"/>
    <w:basedOn w:val="DefaultParagraphFont"/>
    <w:uiPriority w:val="22"/>
    <w:rsid w:val="00CF7201"/>
    <w:rPr>
      <w:b/>
      <w:bCs/>
    </w:rPr>
  </w:style>
  <w:style w:type="character" w:customStyle="1" w:styleId="RightalignChar">
    <w:name w:val="Right align Char"/>
    <w:basedOn w:val="DefaultParagraphFont"/>
    <w:link w:val="Rightalign"/>
    <w:rsid w:val="00CF7201"/>
  </w:style>
  <w:style w:type="character" w:customStyle="1" w:styleId="9pttext">
    <w:name w:val="9pt text"/>
    <w:basedOn w:val="DefaultParagraphFont"/>
    <w:uiPriority w:val="1"/>
    <w:rsid w:val="009009FD"/>
    <w:rPr>
      <w:sz w:val="18"/>
    </w:rPr>
  </w:style>
  <w:style w:type="paragraph" w:styleId="BalloonText">
    <w:name w:val="Balloon Text"/>
    <w:basedOn w:val="Normal"/>
    <w:link w:val="BalloonTextChar"/>
    <w:uiPriority w:val="99"/>
    <w:semiHidden/>
    <w:unhideWhenUsed/>
    <w:rsid w:val="004672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250"/>
    <w:rPr>
      <w:rFonts w:ascii="Segoe UI" w:hAnsi="Segoe UI" w:cs="Segoe UI"/>
      <w:sz w:val="18"/>
      <w:szCs w:val="18"/>
    </w:rPr>
  </w:style>
  <w:style w:type="paragraph" w:customStyle="1" w:styleId="Keyline">
    <w:name w:val="Keyline"/>
    <w:basedOn w:val="Normal"/>
    <w:uiPriority w:val="99"/>
    <w:rsid w:val="00DB371F"/>
    <w:pPr>
      <w:pBdr>
        <w:bottom w:val="single" w:sz="8" w:space="1" w:color="DA291C" w:themeColor="text2"/>
      </w:pBdr>
    </w:pPr>
  </w:style>
  <w:style w:type="paragraph" w:customStyle="1" w:styleId="SubtitleSectioncover">
    <w:name w:val="Subtitle Section cover"/>
    <w:basedOn w:val="Title-Sectioncover"/>
    <w:rsid w:val="00026632"/>
    <w:rPr>
      <w:b w:val="0"/>
      <w:sz w:val="36"/>
    </w:rPr>
  </w:style>
  <w:style w:type="paragraph" w:customStyle="1" w:styleId="Disclaimer">
    <w:name w:val="Disclaimer"/>
    <w:basedOn w:val="Normal"/>
    <w:uiPriority w:val="99"/>
    <w:rsid w:val="00B12E83"/>
    <w:pPr>
      <w:spacing w:before="240" w:line="264" w:lineRule="auto"/>
    </w:pPr>
    <w:rPr>
      <w:color w:val="7F7F7F" w:themeColor="text1" w:themeTint="80"/>
      <w:sz w:val="17"/>
    </w:rPr>
  </w:style>
  <w:style w:type="paragraph" w:customStyle="1" w:styleId="CoverContent">
    <w:name w:val="Cover Content"/>
    <w:basedOn w:val="Subtitle"/>
    <w:rsid w:val="006A725C"/>
    <w:pPr>
      <w:framePr w:wrap="around"/>
    </w:pPr>
    <w:rPr>
      <w:b w:val="0"/>
      <w:sz w:val="24"/>
    </w:rPr>
  </w:style>
  <w:style w:type="paragraph" w:customStyle="1" w:styleId="FooterLeft">
    <w:name w:val="Footer Left"/>
    <w:basedOn w:val="FooterRight"/>
    <w:rsid w:val="00511CF9"/>
    <w:pPr>
      <w:framePr w:w="1701" w:wrap="around" w:xAlign="left"/>
      <w:jc w:val="left"/>
    </w:pPr>
  </w:style>
  <w:style w:type="paragraph" w:customStyle="1" w:styleId="EndpageHeading1">
    <w:name w:val="End page Heading 1"/>
    <w:basedOn w:val="Normal"/>
    <w:rsid w:val="00B12E83"/>
    <w:pPr>
      <w:spacing w:before="360"/>
    </w:pPr>
    <w:rPr>
      <w:b/>
      <w:color w:val="DA291C" w:themeColor="text2"/>
      <w:sz w:val="28"/>
    </w:rPr>
  </w:style>
  <w:style w:type="paragraph" w:customStyle="1" w:styleId="EndpageIntro">
    <w:name w:val="End page Intro"/>
    <w:basedOn w:val="Normal"/>
    <w:rsid w:val="00B12E83"/>
    <w:pPr>
      <w:spacing w:line="264" w:lineRule="auto"/>
    </w:pPr>
    <w:rPr>
      <w:sz w:val="24"/>
    </w:rPr>
  </w:style>
  <w:style w:type="paragraph" w:customStyle="1" w:styleId="EndpageHeading2">
    <w:name w:val="End page Heading 2"/>
    <w:basedOn w:val="EndpageHeading1"/>
    <w:rsid w:val="00B12E83"/>
    <w:rPr>
      <w:sz w:val="20"/>
    </w:rPr>
  </w:style>
  <w:style w:type="paragraph" w:customStyle="1" w:styleId="EndpageBodytext">
    <w:name w:val="End page Body text"/>
    <w:basedOn w:val="Normal"/>
    <w:rsid w:val="00B12E83"/>
    <w:pPr>
      <w:spacing w:line="264" w:lineRule="auto"/>
      <w:contextualSpacing/>
    </w:pPr>
    <w:rPr>
      <w:sz w:val="20"/>
    </w:rPr>
  </w:style>
  <w:style w:type="paragraph" w:customStyle="1" w:styleId="Texttoedit-bullet">
    <w:name w:val="Text to edit - bullet"/>
    <w:basedOn w:val="Normal"/>
    <w:link w:val="Texttoedit-bulletChar"/>
    <w:autoRedefine/>
    <w:rsid w:val="00AD03C6"/>
    <w:pPr>
      <w:numPr>
        <w:numId w:val="39"/>
      </w:numPr>
      <w:spacing w:before="0" w:after="0" w:line="240" w:lineRule="auto"/>
    </w:pPr>
    <w:rPr>
      <w:rFonts w:ascii="Arial" w:hAnsi="Arial"/>
      <w:color w:val="00B050"/>
    </w:rPr>
  </w:style>
  <w:style w:type="paragraph" w:customStyle="1" w:styleId="Coverfullbleed">
    <w:name w:val="Cover full bleed"/>
    <w:basedOn w:val="Normal"/>
    <w:link w:val="CoverfullbleedChar"/>
    <w:rsid w:val="002A52F3"/>
    <w:pPr>
      <w:framePr w:w="11907" w:wrap="around" w:vAnchor="page" w:hAnchor="page" w:yAlign="top" w:anchorLock="1"/>
    </w:pPr>
  </w:style>
  <w:style w:type="character" w:customStyle="1" w:styleId="CoverfullbleedChar">
    <w:name w:val="Cover full bleed Char"/>
    <w:basedOn w:val="DefaultParagraphFont"/>
    <w:link w:val="Coverfullbleed"/>
    <w:rsid w:val="002A52F3"/>
    <w:rPr>
      <w:lang w:val="en-GB"/>
    </w:rPr>
  </w:style>
  <w:style w:type="table" w:customStyle="1" w:styleId="EPAdefault">
    <w:name w:val="EPA default"/>
    <w:basedOn w:val="TableNormal"/>
    <w:uiPriority w:val="99"/>
    <w:rsid w:val="00AD03C6"/>
    <w:pPr>
      <w:spacing w:after="0" w:line="240"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DA291C" w:themeFill="text2"/>
      </w:tcPr>
    </w:tblStylePr>
    <w:tblStylePr w:type="band1Horz">
      <w:tblPr/>
      <w:tcPr>
        <w:shd w:val="clear" w:color="auto" w:fill="EDEDEE" w:themeFill="background2"/>
      </w:tcPr>
    </w:tblStylePr>
    <w:tblStylePr w:type="band2Horz">
      <w:tblPr/>
      <w:tcPr>
        <w:shd w:val="clear" w:color="auto" w:fill="F9F9F9"/>
      </w:tcPr>
    </w:tblStylePr>
  </w:style>
  <w:style w:type="paragraph" w:customStyle="1" w:styleId="Heading3IEPA">
    <w:name w:val="Heading 3 IEPA"/>
    <w:basedOn w:val="Heading3-nonumber"/>
    <w:qFormat/>
    <w:rsid w:val="00FB0688"/>
    <w:rPr>
      <w:color w:val="0077C8" w:themeColor="accent4"/>
    </w:rPr>
  </w:style>
  <w:style w:type="paragraph" w:customStyle="1" w:styleId="ListBulletIEPA">
    <w:name w:val="List Bullet IEPA"/>
    <w:basedOn w:val="ListBullet"/>
    <w:qFormat/>
    <w:rsid w:val="00BF11B6"/>
    <w:pPr>
      <w:numPr>
        <w:numId w:val="40"/>
      </w:numPr>
      <w:ind w:left="284" w:hanging="284"/>
    </w:pPr>
    <w:rPr>
      <w:color w:val="0077C8" w:themeColor="accent4"/>
    </w:rPr>
  </w:style>
  <w:style w:type="character" w:styleId="FollowedHyperlink">
    <w:name w:val="FollowedHyperlink"/>
    <w:basedOn w:val="DefaultParagraphFont"/>
    <w:uiPriority w:val="99"/>
    <w:semiHidden/>
    <w:unhideWhenUsed/>
    <w:rsid w:val="004B56A6"/>
    <w:rPr>
      <w:color w:val="73737A" w:themeColor="followedHyperlink"/>
      <w:u w:val="single"/>
    </w:rPr>
  </w:style>
  <w:style w:type="character" w:customStyle="1" w:styleId="Texttoedit-bulletChar">
    <w:name w:val="Text to edit - bullet Char"/>
    <w:basedOn w:val="DefaultParagraphFont"/>
    <w:link w:val="Texttoedit-bullet"/>
    <w:rsid w:val="00AD03C6"/>
    <w:rPr>
      <w:rFonts w:ascii="Arial" w:hAnsi="Arial"/>
      <w:color w:val="00B050"/>
      <w:lang w:val="en-GB"/>
    </w:rPr>
  </w:style>
  <w:style w:type="paragraph" w:customStyle="1" w:styleId="Texttoedit">
    <w:name w:val="Text to edit"/>
    <w:basedOn w:val="Normal"/>
    <w:link w:val="TexttoeditChar"/>
    <w:rsid w:val="00AD03C6"/>
    <w:pPr>
      <w:spacing w:before="0" w:after="0" w:line="240" w:lineRule="auto"/>
    </w:pPr>
    <w:rPr>
      <w:rFonts w:ascii="Arial" w:hAnsi="Arial"/>
      <w:color w:val="00B050"/>
    </w:rPr>
  </w:style>
  <w:style w:type="character" w:customStyle="1" w:styleId="TexttoeditChar">
    <w:name w:val="Text to edit Char"/>
    <w:basedOn w:val="DefaultParagraphFont"/>
    <w:link w:val="Texttoedit"/>
    <w:rsid w:val="00AD03C6"/>
    <w:rPr>
      <w:rFonts w:ascii="Arial" w:hAnsi="Arial"/>
      <w:color w:val="00B050"/>
      <w:lang w:val="en-GB"/>
    </w:rPr>
  </w:style>
  <w:style w:type="paragraph" w:customStyle="1" w:styleId="15F47C7C6F1546FB8174D84E459FBCBA1">
    <w:name w:val="15F47C7C6F1546FB8174D84E459FBCBA1"/>
    <w:rsid w:val="000F6066"/>
    <w:pPr>
      <w:spacing w:before="120" w:after="120" w:line="312" w:lineRule="auto"/>
      <w:ind w:left="284" w:hanging="284"/>
      <w:contextualSpacing/>
    </w:pPr>
    <w:rPr>
      <w:lang w:val="en-GB"/>
    </w:rPr>
  </w:style>
  <w:style w:type="paragraph" w:customStyle="1" w:styleId="IEPAHeading2-nonumber">
    <w:name w:val="IEPA Heading 2-no number"/>
    <w:basedOn w:val="Heading2-nonumber"/>
    <w:qFormat/>
    <w:rsid w:val="00C52EF7"/>
    <w:rPr>
      <w:color w:val="0077C8" w:themeColor="accent4"/>
    </w:rPr>
  </w:style>
  <w:style w:type="paragraph" w:customStyle="1" w:styleId="Heading1-nonewpage">
    <w:name w:val="Heading 1 - no new page"/>
    <w:basedOn w:val="Heading1"/>
    <w:qFormat/>
    <w:rsid w:val="00114926"/>
    <w:pPr>
      <w:pageBreakBefore w:val="0"/>
    </w:pPr>
  </w:style>
  <w:style w:type="paragraph" w:customStyle="1" w:styleId="NormalIEPA">
    <w:name w:val="Normal IEPA"/>
    <w:basedOn w:val="Normal"/>
    <w:qFormat/>
    <w:rsid w:val="003911DD"/>
    <w:pPr>
      <w:spacing w:before="0" w:after="160" w:line="259" w:lineRule="auto"/>
    </w:pPr>
    <w:rPr>
      <w:color w:val="0077C8" w:themeColor="accent4"/>
    </w:rPr>
  </w:style>
  <w:style w:type="table" w:styleId="TableGrid">
    <w:name w:val="Table Grid"/>
    <w:basedOn w:val="TableNormal"/>
    <w:rsid w:val="00C9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9FD14160E6C426F844376C57D3D04BB">
    <w:name w:val="99FD14160E6C426F844376C57D3D04BB"/>
    <w:rsid w:val="005F4832"/>
    <w:rPr>
      <w:rFonts w:eastAsiaTheme="minorEastAsia"/>
      <w:lang w:val="en-GB" w:eastAsia="en-GB"/>
    </w:rPr>
  </w:style>
  <w:style w:type="character" w:styleId="CommentReference">
    <w:name w:val="annotation reference"/>
    <w:basedOn w:val="DefaultParagraphFont"/>
    <w:uiPriority w:val="99"/>
    <w:unhideWhenUsed/>
    <w:rsid w:val="006E60E9"/>
    <w:rPr>
      <w:sz w:val="16"/>
      <w:szCs w:val="16"/>
    </w:rPr>
  </w:style>
  <w:style w:type="paragraph" w:styleId="CommentText">
    <w:name w:val="annotation text"/>
    <w:basedOn w:val="Normal"/>
    <w:link w:val="CommentTextChar"/>
    <w:uiPriority w:val="99"/>
    <w:unhideWhenUsed/>
    <w:rsid w:val="006E60E9"/>
    <w:pPr>
      <w:spacing w:line="240" w:lineRule="auto"/>
    </w:pPr>
    <w:rPr>
      <w:sz w:val="20"/>
      <w:szCs w:val="20"/>
    </w:rPr>
  </w:style>
  <w:style w:type="character" w:customStyle="1" w:styleId="CommentTextChar">
    <w:name w:val="Comment Text Char"/>
    <w:basedOn w:val="DefaultParagraphFont"/>
    <w:link w:val="CommentText"/>
    <w:uiPriority w:val="99"/>
    <w:rsid w:val="006E60E9"/>
    <w:rPr>
      <w:sz w:val="20"/>
      <w:szCs w:val="20"/>
      <w:lang w:val="en-GB"/>
    </w:rPr>
  </w:style>
  <w:style w:type="paragraph" w:styleId="CommentSubject">
    <w:name w:val="annotation subject"/>
    <w:basedOn w:val="CommentText"/>
    <w:next w:val="CommentText"/>
    <w:link w:val="CommentSubjectChar"/>
    <w:uiPriority w:val="99"/>
    <w:semiHidden/>
    <w:unhideWhenUsed/>
    <w:rsid w:val="006E60E9"/>
    <w:rPr>
      <w:b/>
      <w:bCs/>
    </w:rPr>
  </w:style>
  <w:style w:type="character" w:customStyle="1" w:styleId="CommentSubjectChar">
    <w:name w:val="Comment Subject Char"/>
    <w:basedOn w:val="CommentTextChar"/>
    <w:link w:val="CommentSubject"/>
    <w:uiPriority w:val="99"/>
    <w:semiHidden/>
    <w:rsid w:val="006E60E9"/>
    <w:rPr>
      <w:b/>
      <w:bCs/>
      <w:sz w:val="20"/>
      <w:szCs w:val="20"/>
      <w:lang w:val="en-GB"/>
    </w:rPr>
  </w:style>
  <w:style w:type="paragraph" w:customStyle="1" w:styleId="Normal-Bullet">
    <w:name w:val="Normal - Bullet"/>
    <w:basedOn w:val="Normal"/>
    <w:link w:val="Normal-BulletChar"/>
    <w:qFormat/>
    <w:rsid w:val="006E60E9"/>
    <w:pPr>
      <w:numPr>
        <w:numId w:val="41"/>
      </w:numPr>
      <w:spacing w:before="0" w:after="0" w:line="240" w:lineRule="auto"/>
    </w:pPr>
    <w:rPr>
      <w:rFonts w:ascii="Arial" w:hAnsi="Arial" w:cs="Arial"/>
      <w:color w:val="080808"/>
    </w:rPr>
  </w:style>
  <w:style w:type="character" w:customStyle="1" w:styleId="Normal-BulletChar">
    <w:name w:val="Normal - Bullet Char"/>
    <w:basedOn w:val="DefaultParagraphFont"/>
    <w:link w:val="Normal-Bullet"/>
    <w:rsid w:val="006E60E9"/>
    <w:rPr>
      <w:rFonts w:ascii="Arial" w:hAnsi="Arial" w:cs="Arial"/>
      <w:color w:val="080808"/>
      <w:lang w:val="en-GB"/>
    </w:rPr>
  </w:style>
  <w:style w:type="paragraph" w:customStyle="1" w:styleId="Headin2-newpage">
    <w:name w:val="Headin 2 - new page"/>
    <w:basedOn w:val="Heading1-nonumber"/>
    <w:link w:val="Headin2-newpageChar"/>
    <w:qFormat/>
    <w:rsid w:val="009B0604"/>
  </w:style>
  <w:style w:type="paragraph" w:styleId="TOC4">
    <w:name w:val="toc 4"/>
    <w:basedOn w:val="Normal"/>
    <w:next w:val="Normal"/>
    <w:autoRedefine/>
    <w:uiPriority w:val="39"/>
    <w:unhideWhenUsed/>
    <w:rsid w:val="00114926"/>
    <w:pPr>
      <w:spacing w:before="0" w:after="100" w:line="259" w:lineRule="auto"/>
      <w:ind w:left="660"/>
    </w:pPr>
    <w:rPr>
      <w:rFonts w:eastAsiaTheme="minorEastAsia"/>
      <w:lang w:eastAsia="en-GB"/>
    </w:rPr>
  </w:style>
  <w:style w:type="character" w:customStyle="1" w:styleId="Headin2-newpageChar">
    <w:name w:val="Headin 2 - new page Char"/>
    <w:basedOn w:val="Heading1-nonumberChar"/>
    <w:link w:val="Headin2-newpage"/>
    <w:rsid w:val="009B0604"/>
    <w:rPr>
      <w:rFonts w:asciiTheme="majorHAnsi" w:eastAsiaTheme="majorEastAsia" w:hAnsiTheme="majorHAnsi" w:cstheme="majorBidi"/>
      <w:b/>
      <w:color w:val="DA291C" w:themeColor="text2"/>
      <w:sz w:val="32"/>
      <w:szCs w:val="32"/>
      <w:lang w:val="en-GB"/>
    </w:rPr>
  </w:style>
  <w:style w:type="paragraph" w:styleId="TOC5">
    <w:name w:val="toc 5"/>
    <w:basedOn w:val="Normal"/>
    <w:next w:val="Normal"/>
    <w:autoRedefine/>
    <w:uiPriority w:val="39"/>
    <w:unhideWhenUsed/>
    <w:rsid w:val="00114926"/>
    <w:pPr>
      <w:spacing w:before="0" w:after="100" w:line="259" w:lineRule="auto"/>
      <w:ind w:left="880"/>
    </w:pPr>
    <w:rPr>
      <w:rFonts w:eastAsiaTheme="minorEastAsia"/>
      <w:lang w:eastAsia="en-GB"/>
    </w:rPr>
  </w:style>
  <w:style w:type="paragraph" w:styleId="TOC6">
    <w:name w:val="toc 6"/>
    <w:basedOn w:val="Normal"/>
    <w:next w:val="Normal"/>
    <w:autoRedefine/>
    <w:uiPriority w:val="39"/>
    <w:unhideWhenUsed/>
    <w:rsid w:val="00114926"/>
    <w:pPr>
      <w:spacing w:before="0" w:after="100" w:line="259" w:lineRule="auto"/>
      <w:ind w:left="1100"/>
    </w:pPr>
    <w:rPr>
      <w:rFonts w:eastAsiaTheme="minorEastAsia"/>
      <w:lang w:eastAsia="en-GB"/>
    </w:rPr>
  </w:style>
  <w:style w:type="paragraph" w:styleId="TOC7">
    <w:name w:val="toc 7"/>
    <w:basedOn w:val="Normal"/>
    <w:next w:val="Normal"/>
    <w:autoRedefine/>
    <w:uiPriority w:val="39"/>
    <w:unhideWhenUsed/>
    <w:rsid w:val="00114926"/>
    <w:pPr>
      <w:spacing w:before="0" w:after="100" w:line="259" w:lineRule="auto"/>
      <w:ind w:left="1320"/>
    </w:pPr>
    <w:rPr>
      <w:rFonts w:eastAsiaTheme="minorEastAsia"/>
      <w:lang w:eastAsia="en-GB"/>
    </w:rPr>
  </w:style>
  <w:style w:type="paragraph" w:styleId="TOC8">
    <w:name w:val="toc 8"/>
    <w:basedOn w:val="Normal"/>
    <w:next w:val="Normal"/>
    <w:autoRedefine/>
    <w:uiPriority w:val="39"/>
    <w:unhideWhenUsed/>
    <w:rsid w:val="00114926"/>
    <w:pPr>
      <w:spacing w:before="0" w:after="100" w:line="259" w:lineRule="auto"/>
      <w:ind w:left="1540"/>
    </w:pPr>
    <w:rPr>
      <w:rFonts w:eastAsiaTheme="minorEastAsia"/>
      <w:lang w:eastAsia="en-GB"/>
    </w:rPr>
  </w:style>
  <w:style w:type="paragraph" w:styleId="TOC9">
    <w:name w:val="toc 9"/>
    <w:basedOn w:val="Normal"/>
    <w:next w:val="Normal"/>
    <w:autoRedefine/>
    <w:uiPriority w:val="39"/>
    <w:unhideWhenUsed/>
    <w:rsid w:val="00114926"/>
    <w:pPr>
      <w:spacing w:before="0" w:after="100" w:line="259" w:lineRule="auto"/>
      <w:ind w:left="1760"/>
    </w:pPr>
    <w:rPr>
      <w:rFonts w:eastAsiaTheme="minorEastAsia"/>
      <w:lang w:eastAsia="en-GB"/>
    </w:rPr>
  </w:style>
  <w:style w:type="table" w:customStyle="1" w:styleId="TableStandardHeaderAlternateRows-XY">
    <w:name w:val="Table[StandardHeaderAlternateRows]-XY"/>
    <w:basedOn w:val="TableNormal"/>
    <w:uiPriority w:val="99"/>
    <w:rsid w:val="00BB4529"/>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StandardHeaderAlternateRows-XY3">
    <w:name w:val="Table[StandardHeaderAlternateRows]-XY3"/>
    <w:basedOn w:val="TableNormal"/>
    <w:uiPriority w:val="99"/>
    <w:rsid w:val="00BB4529"/>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paragraph" w:customStyle="1" w:styleId="Heading23">
    <w:name w:val="Heading 2.3"/>
    <w:basedOn w:val="Heading3"/>
    <w:link w:val="Heading23Char"/>
    <w:qFormat/>
    <w:rsid w:val="008113D0"/>
    <w:pPr>
      <w:keepLines w:val="0"/>
      <w:numPr>
        <w:ilvl w:val="0"/>
        <w:numId w:val="0"/>
      </w:numPr>
      <w:spacing w:before="320" w:after="0" w:line="240" w:lineRule="auto"/>
    </w:pPr>
    <w:rPr>
      <w:rFonts w:ascii="CongressSans" w:eastAsia="Times New Roman" w:hAnsi="CongressSans" w:cs="Arial"/>
      <w:bCs/>
      <w:color w:val="D81E05"/>
      <w:sz w:val="32"/>
      <w:szCs w:val="32"/>
    </w:rPr>
  </w:style>
  <w:style w:type="character" w:customStyle="1" w:styleId="Heading23Char">
    <w:name w:val="Heading 2.3 Char"/>
    <w:basedOn w:val="Heading3Char"/>
    <w:link w:val="Heading23"/>
    <w:rsid w:val="008113D0"/>
    <w:rPr>
      <w:rFonts w:ascii="CongressSans" w:eastAsia="Times New Roman" w:hAnsi="CongressSans" w:cs="Arial"/>
      <w:b/>
      <w:bCs/>
      <w:color w:val="D81E05"/>
      <w:sz w:val="32"/>
      <w:szCs w:val="32"/>
      <w:lang w:val="en-GB"/>
    </w:rPr>
  </w:style>
  <w:style w:type="table" w:customStyle="1" w:styleId="TableStandardHeaderAlternateRows-XY1">
    <w:name w:val="Table[StandardHeaderAlternateRows]-XY1"/>
    <w:basedOn w:val="TableNormal"/>
    <w:uiPriority w:val="99"/>
    <w:rsid w:val="008113D0"/>
    <w:pPr>
      <w:spacing w:after="0" w:line="240" w:lineRule="auto"/>
    </w:pPr>
    <w:rPr>
      <w:rFonts w:ascii="Calibri" w:eastAsia="Calibri" w:hAnsi="Calibri" w:cs="Times New Roman"/>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Grid1">
    <w:name w:val="Table Grid1"/>
    <w:basedOn w:val="TableNormal"/>
    <w:next w:val="TableGrid"/>
    <w:rsid w:val="00FE6D85"/>
    <w:pPr>
      <w:spacing w:after="0" w:line="240" w:lineRule="auto"/>
    </w:pPr>
    <w:rPr>
      <w:rFonts w:ascii="Cambria" w:eastAsia="Times New Roman" w:hAnsi="Cambria" w:cs="Times New Roman"/>
      <w:sz w:val="24"/>
      <w:szCs w:val="24"/>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
    <w:name w:val="Table text"/>
    <w:basedOn w:val="Normal"/>
    <w:rsid w:val="001F4EBB"/>
    <w:pPr>
      <w:spacing w:before="80" w:after="80" w:line="250" w:lineRule="exact"/>
    </w:pPr>
    <w:rPr>
      <w:rFonts w:ascii="CongressSans" w:eastAsia="Times New Roman" w:hAnsi="CongressSan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36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mailto:customer@i-l-m.com" TargetMode="Externa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7.sv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mailto:directsales@cityandguilds.com" TargetMode="External"/><Relationship Id="rId33" Type="http://schemas.openxmlformats.org/officeDocument/2006/relationships/image" Target="media/image6.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yperlink" Target="mailto:Digitalsales@cityandguilds.com"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ityandguilds.com/whatwe-offer/centres/technical-advisors" TargetMode="External"/><Relationship Id="rId32" Type="http://schemas.openxmlformats.org/officeDocument/2006/relationships/hyperlink" Target="http://www.cityandguilds.com"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EPA@cityandguilds.com" TargetMode="External"/><Relationship Id="rId28" Type="http://schemas.openxmlformats.org/officeDocument/2006/relationships/hyperlink" Target="mailto:customer@i-l-m.com" TargetMode="External"/><Relationship Id="rId36"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mailto:DCServiceTeam@cityandguild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hyperlink" Target="mailto:epa.gateway@cityandguilds.com" TargetMode="External"/><Relationship Id="rId27" Type="http://schemas.openxmlformats.org/officeDocument/2006/relationships/hyperlink" Target="mailto:centresupport@cityandguilds.com" TargetMode="External"/><Relationship Id="rId30" Type="http://schemas.openxmlformats.org/officeDocument/2006/relationships/hyperlink" Target="mailto:digitalsupport@cityandguilds.com" TargetMode="External"/><Relationship Id="rId35" Type="http://schemas.openxmlformats.org/officeDocument/2006/relationships/hyperlink" Target="http://www.cityandguilds.co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Jormanainen\Downloads\EPA-template-v6.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2282021BC64EFC915AD15A10C14B8C"/>
        <w:category>
          <w:name w:val="General"/>
          <w:gallery w:val="placeholder"/>
        </w:category>
        <w:types>
          <w:type w:val="bbPlcHdr"/>
        </w:types>
        <w:behaviors>
          <w:behavior w:val="content"/>
        </w:behaviors>
        <w:guid w:val="{AD665A0E-66D6-4A77-AA41-3E9335F5EB8F}"/>
      </w:docPartPr>
      <w:docPartBody>
        <w:p w:rsidR="00460F77" w:rsidRPr="00D95892" w:rsidRDefault="000D53F0" w:rsidP="000D53F0">
          <w:pPr>
            <w:pStyle w:val="Heading1"/>
            <w:numPr>
              <w:ilvl w:val="0"/>
              <w:numId w:val="0"/>
            </w:numPr>
            <w:rPr>
              <w:color w:val="00B050"/>
            </w:rPr>
          </w:pPr>
          <w:r w:rsidRPr="00D95892">
            <w:rPr>
              <w:color w:val="00B050"/>
            </w:rPr>
            <w:t>Instructions for using this document</w:t>
          </w:r>
        </w:p>
        <w:p w:rsidR="000D53F0" w:rsidRDefault="000D53F0">
          <w:pPr>
            <w:pStyle w:val="B82282021BC64EFC915AD15A10C14B8C"/>
          </w:pPr>
          <w:r w:rsidRPr="00D95892">
            <w:rPr>
              <w:color w:val="00B050"/>
            </w:rPr>
            <w:t xml:space="preserve">Please delete this section once document is ready. </w:t>
          </w:r>
          <w:r>
            <w:rPr>
              <w:color w:val="00B050"/>
            </w:rPr>
            <w:t>Green text across the document is general instructions, that should be deleted once the document is ready. To delete click once on one of the green paragraphs and press delete. Repeat this for all the green paragraphs throughout the document.</w:t>
          </w:r>
        </w:p>
      </w:docPartBody>
    </w:docPart>
    <w:docPart>
      <w:docPartPr>
        <w:name w:val="C00B9E3E8E09497D88BA9539C984D6CB"/>
        <w:category>
          <w:name w:val="General"/>
          <w:gallery w:val="placeholder"/>
        </w:category>
        <w:types>
          <w:type w:val="bbPlcHdr"/>
        </w:types>
        <w:behaviors>
          <w:behavior w:val="content"/>
        </w:behaviors>
        <w:guid w:val="{775B331C-F7A3-4A74-9C81-8A9056561022}"/>
      </w:docPartPr>
      <w:docPartBody>
        <w:p w:rsidR="000D53F0" w:rsidRDefault="00D15828" w:rsidP="00D15828">
          <w:pPr>
            <w:pStyle w:val="C00B9E3E8E09497D88BA9539C984D6CB12"/>
            <w:framePr w:wrap="around"/>
          </w:pPr>
          <w:r w:rsidRPr="006A725C">
            <w:rPr>
              <w:highlight w:val="darkGray"/>
            </w:rPr>
            <w:t>[00]</w:t>
          </w:r>
        </w:p>
        <w:bookmarkStart w:id="0" w:name="_Toc79568616"/>
        <w:bookmarkStart w:id="1" w:name="_Toc74739015"/>
        <w:bookmarkEnd w:id="0"/>
        <w:bookmarkEnd w:id="1"/>
      </w:docPartBody>
    </w:docPart>
    <w:docPart>
      <w:docPartPr>
        <w:name w:val="086ED13EF1CC49B2869A1C9209070444"/>
        <w:category>
          <w:name w:val="General"/>
          <w:gallery w:val="placeholder"/>
        </w:category>
        <w:types>
          <w:type w:val="bbPlcHdr"/>
        </w:types>
        <w:behaviors>
          <w:behavior w:val="content"/>
        </w:behaviors>
        <w:guid w:val="{13069C65-EF3B-4CB2-A89F-5B8B11FCC37B}"/>
      </w:docPartPr>
      <w:docPartBody>
        <w:p w:rsidR="000D53F0" w:rsidRDefault="000D53F0">
          <w:pPr>
            <w:pStyle w:val="086ED13EF1CC49B2869A1C9209070444"/>
          </w:pPr>
          <w:r w:rsidRPr="006C713D">
            <w:rPr>
              <w:highlight w:val="darkGray"/>
            </w:rPr>
            <w:t>[Click to add Title]</w:t>
          </w:r>
        </w:p>
      </w:docPartBody>
    </w:docPart>
    <w:docPart>
      <w:docPartPr>
        <w:name w:val="323D37435B2A4D508A23AA07A55032F6"/>
        <w:category>
          <w:name w:val="General"/>
          <w:gallery w:val="placeholder"/>
        </w:category>
        <w:types>
          <w:type w:val="bbPlcHdr"/>
        </w:types>
        <w:behaviors>
          <w:behavior w:val="content"/>
        </w:behaviors>
        <w:guid w:val="{A22A2715-CA8D-440D-B7D3-E267105D698F}"/>
      </w:docPartPr>
      <w:docPartBody>
        <w:p w:rsidR="000D53F0" w:rsidRDefault="00D15828" w:rsidP="00D15828">
          <w:pPr>
            <w:pStyle w:val="323D37435B2A4D508A23AA07A55032F612"/>
            <w:framePr w:wrap="around"/>
          </w:pPr>
          <w:r>
            <w:rPr>
              <w:color w:val="000000" w:themeColor="text1"/>
            </w:rPr>
            <w:t>Edit text or choose from the list</w:t>
          </w:r>
        </w:p>
      </w:docPartBody>
    </w:docPart>
    <w:docPart>
      <w:docPartPr>
        <w:name w:val="441B5210F66049E69076174F737E6D58"/>
        <w:category>
          <w:name w:val="General"/>
          <w:gallery w:val="placeholder"/>
        </w:category>
        <w:types>
          <w:type w:val="bbPlcHdr"/>
        </w:types>
        <w:behaviors>
          <w:behavior w:val="content"/>
        </w:behaviors>
        <w:guid w:val="{20F3B50B-07D5-4FFF-AC1A-6DE6C1AE8ECD}"/>
      </w:docPartPr>
      <w:docPartBody>
        <w:p w:rsidR="000D53F0" w:rsidRDefault="00D15828" w:rsidP="00D15828">
          <w:pPr>
            <w:pStyle w:val="441B5210F66049E69076174F737E6D5812"/>
            <w:framePr w:wrap="around"/>
          </w:pPr>
          <w:r w:rsidRPr="006A725C">
            <w:rPr>
              <w:highlight w:val="darkGray"/>
            </w:rPr>
            <w:t>[00]</w:t>
          </w:r>
        </w:p>
      </w:docPartBody>
    </w:docPart>
    <w:docPart>
      <w:docPartPr>
        <w:name w:val="59178F33127A4199876D938188D7D6A1"/>
        <w:category>
          <w:name w:val="General"/>
          <w:gallery w:val="placeholder"/>
        </w:category>
        <w:types>
          <w:type w:val="bbPlcHdr"/>
        </w:types>
        <w:behaviors>
          <w:behavior w:val="content"/>
        </w:behaviors>
        <w:guid w:val="{23377476-38B8-4C6C-A49B-B18F0B9CC0FC}"/>
      </w:docPartPr>
      <w:docPartBody>
        <w:p w:rsidR="000D53F0" w:rsidRDefault="00D15828" w:rsidP="00D15828">
          <w:pPr>
            <w:pStyle w:val="59178F33127A4199876D938188D7D6A112"/>
            <w:framePr w:wrap="around"/>
          </w:pPr>
          <w:r w:rsidRPr="006A725C">
            <w:rPr>
              <w:highlight w:val="darkGray"/>
            </w:rPr>
            <w:t>[Select Date from drop-downlist]</w:t>
          </w:r>
        </w:p>
      </w:docPartBody>
    </w:docPart>
    <w:docPart>
      <w:docPartPr>
        <w:name w:val="27B62132203B40DD89215C3962ADB9DA"/>
        <w:category>
          <w:name w:val="General"/>
          <w:gallery w:val="placeholder"/>
        </w:category>
        <w:types>
          <w:type w:val="bbPlcHdr"/>
        </w:types>
        <w:behaviors>
          <w:behavior w:val="content"/>
        </w:behaviors>
        <w:guid w:val="{180DEBDF-815F-44F0-83E3-DD6D1AA7C542}"/>
      </w:docPartPr>
      <w:docPartBody>
        <w:p w:rsidR="000D53F0" w:rsidRDefault="00D15828" w:rsidP="00D15828">
          <w:pPr>
            <w:pStyle w:val="27B62132203B40DD89215C3962ADB9DA12"/>
            <w:framePr w:wrap="around"/>
          </w:pPr>
          <w:r w:rsidRPr="0011432F">
            <w:rPr>
              <w:highlight w:val="darkGray"/>
            </w:rPr>
            <w:t>[choose usage]</w:t>
          </w:r>
        </w:p>
      </w:docPartBody>
    </w:docPart>
    <w:docPart>
      <w:docPartPr>
        <w:name w:val="ABE7422E69E74770973B318E08AE65F9"/>
        <w:category>
          <w:name w:val="General"/>
          <w:gallery w:val="placeholder"/>
        </w:category>
        <w:types>
          <w:type w:val="bbPlcHdr"/>
        </w:types>
        <w:behaviors>
          <w:behavior w:val="content"/>
        </w:behaviors>
        <w:guid w:val="{72CFE9F1-900D-4916-AC3F-8676B2E9FC85}"/>
      </w:docPartPr>
      <w:docPartBody>
        <w:p w:rsidR="000D53F0" w:rsidRDefault="00D15828" w:rsidP="00D15828">
          <w:pPr>
            <w:pStyle w:val="ABE7422E69E74770973B318E08AE65F912"/>
            <w:framePr w:wrap="around"/>
          </w:pPr>
          <w:r w:rsidRPr="00C118D9">
            <w:rPr>
              <w:rStyle w:val="PlaceholderText"/>
            </w:rPr>
            <w:t>[Publish Date]</w:t>
          </w:r>
        </w:p>
      </w:docPartBody>
    </w:docPart>
    <w:docPart>
      <w:docPartPr>
        <w:name w:val="E57D1A1CEA234FF48056F4859D52AF8E"/>
        <w:category>
          <w:name w:val="General"/>
          <w:gallery w:val="placeholder"/>
        </w:category>
        <w:types>
          <w:type w:val="bbPlcHdr"/>
        </w:types>
        <w:behaviors>
          <w:behavior w:val="content"/>
        </w:behaviors>
        <w:guid w:val="{365D78E0-F686-4A51-BD9C-134562B0E365}"/>
      </w:docPartPr>
      <w:docPartBody>
        <w:p w:rsidR="000D53F0" w:rsidRDefault="000D53F0">
          <w:pPr>
            <w:pStyle w:val="E57D1A1CEA234FF48056F4859D52AF8E"/>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DDC6010BAD1B41E5A6F7A3F2C8958C5A"/>
        <w:category>
          <w:name w:val="General"/>
          <w:gallery w:val="placeholder"/>
        </w:category>
        <w:types>
          <w:type w:val="bbPlcHdr"/>
        </w:types>
        <w:behaviors>
          <w:behavior w:val="content"/>
        </w:behaviors>
        <w:guid w:val="{43D3DBEE-F828-4D0F-9F46-34ED3CF15C16}"/>
      </w:docPartPr>
      <w:docPartBody>
        <w:p w:rsidR="000D53F0" w:rsidRDefault="00D15828" w:rsidP="00D15828">
          <w:pPr>
            <w:pStyle w:val="DDC6010BAD1B41E5A6F7A3F2C8958C5A12"/>
            <w:framePr w:wrap="around"/>
          </w:pPr>
          <w:r w:rsidRPr="00910B4B">
            <w:rPr>
              <w:highlight w:val="darkGray"/>
            </w:rPr>
            <w:t>[00]</w:t>
          </w:r>
        </w:p>
      </w:docPartBody>
    </w:docPart>
    <w:docPart>
      <w:docPartPr>
        <w:name w:val="8FC82138AB014E6D9D7CD7808D15584A"/>
        <w:category>
          <w:name w:val="General"/>
          <w:gallery w:val="placeholder"/>
        </w:category>
        <w:types>
          <w:type w:val="bbPlcHdr"/>
        </w:types>
        <w:behaviors>
          <w:behavior w:val="content"/>
        </w:behaviors>
        <w:guid w:val="{E30247E7-50C3-4591-A52C-EBFA5B3900C2}"/>
      </w:docPartPr>
      <w:docPartBody>
        <w:p w:rsidR="000D53F0" w:rsidRDefault="00D15828" w:rsidP="00D15828">
          <w:pPr>
            <w:pStyle w:val="8FC82138AB014E6D9D7CD7808D15584A12"/>
            <w:framePr w:wrap="around"/>
          </w:pPr>
          <w:r w:rsidRPr="00C118D9">
            <w:rPr>
              <w:rStyle w:val="PlaceholderText"/>
            </w:rPr>
            <w:t>[Publish Date]</w:t>
          </w:r>
        </w:p>
      </w:docPartBody>
    </w:docPart>
    <w:docPart>
      <w:docPartPr>
        <w:name w:val="390CEC8AC32C46C2977ADDACDC8CE6F1"/>
        <w:category>
          <w:name w:val="General"/>
          <w:gallery w:val="placeholder"/>
        </w:category>
        <w:types>
          <w:type w:val="bbPlcHdr"/>
        </w:types>
        <w:behaviors>
          <w:behavior w:val="content"/>
        </w:behaviors>
        <w:guid w:val="{B2973933-97E2-4942-B020-EC3FBD10E41B}"/>
      </w:docPartPr>
      <w:docPartBody>
        <w:p w:rsidR="000D53F0" w:rsidRDefault="000D53F0">
          <w:pPr>
            <w:pStyle w:val="390CEC8AC32C46C2977ADDACDC8CE6F1"/>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AB7217B6190D49DC9CD9F37F2BF6CA82"/>
        <w:category>
          <w:name w:val="General"/>
          <w:gallery w:val="placeholder"/>
        </w:category>
        <w:types>
          <w:type w:val="bbPlcHdr"/>
        </w:types>
        <w:behaviors>
          <w:behavior w:val="content"/>
        </w:behaviors>
        <w:guid w:val="{1135A21A-53A4-4B72-80DE-2F26B9F1DA38}"/>
      </w:docPartPr>
      <w:docPartBody>
        <w:p w:rsidR="000D53F0" w:rsidRDefault="00D15828" w:rsidP="00D15828">
          <w:pPr>
            <w:pStyle w:val="AB7217B6190D49DC9CD9F37F2BF6CA8212"/>
            <w:framePr w:wrap="around"/>
          </w:pPr>
          <w:r w:rsidRPr="00910B4B">
            <w:rPr>
              <w:highlight w:val="darkGray"/>
            </w:rPr>
            <w:t>[00]</w:t>
          </w:r>
        </w:p>
      </w:docPartBody>
    </w:docPart>
    <w:docPart>
      <w:docPartPr>
        <w:name w:val="E3BD6FC1087B4FBAAD070AE652D94C15"/>
        <w:category>
          <w:name w:val="General"/>
          <w:gallery w:val="placeholder"/>
        </w:category>
        <w:types>
          <w:type w:val="bbPlcHdr"/>
        </w:types>
        <w:behaviors>
          <w:behavior w:val="content"/>
        </w:behaviors>
        <w:guid w:val="{D30B94F9-6E82-414C-912D-737D57782F3B}"/>
      </w:docPartPr>
      <w:docPartBody>
        <w:p w:rsidR="000D53F0" w:rsidRDefault="000D53F0">
          <w:pPr>
            <w:pStyle w:val="E3BD6FC1087B4FBAAD070AE652D94C15"/>
          </w:pPr>
          <w:r w:rsidRPr="0077354D">
            <w:rPr>
              <w:rStyle w:val="PlaceholderText"/>
            </w:rPr>
            <w:t>[Title</w:t>
          </w:r>
          <w:r>
            <w:rPr>
              <w:rStyle w:val="PlaceholderText"/>
            </w:rPr>
            <w:t xml:space="preserve"> linked from cover</w:t>
          </w:r>
          <w:r w:rsidRPr="0077354D">
            <w:rPr>
              <w:rStyle w:val="PlaceholderText"/>
            </w:rPr>
            <w:t>]</w:t>
          </w:r>
        </w:p>
      </w:docPartBody>
    </w:docPart>
    <w:docPart>
      <w:docPartPr>
        <w:name w:val="2A35B6DC58D8481B827E1EEC38C1FFF6"/>
        <w:category>
          <w:name w:val="General"/>
          <w:gallery w:val="placeholder"/>
        </w:category>
        <w:types>
          <w:type w:val="bbPlcHdr"/>
        </w:types>
        <w:behaviors>
          <w:behavior w:val="content"/>
        </w:behaviors>
        <w:guid w:val="{002EBE63-5AE7-4863-8012-73FF6A364C18}"/>
      </w:docPartPr>
      <w:docPartBody>
        <w:p w:rsidR="000D53F0" w:rsidRDefault="00D15828" w:rsidP="00D15828">
          <w:pPr>
            <w:pStyle w:val="2A35B6DC58D8481B827E1EEC38C1FFF612"/>
            <w:framePr w:wrap="around"/>
          </w:pPr>
          <w:r w:rsidRPr="0077354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panose1 w:val="020B0400020200020204"/>
    <w:charset w:val="00"/>
    <w:family w:val="swiss"/>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Avenir LT Std 35 Light,Arial,Ti">
    <w:altName w:val="Times New Roman"/>
    <w:panose1 w:val="00000000000000000000"/>
    <w:charset w:val="00"/>
    <w:family w:val="roman"/>
    <w:notTrueType/>
    <w:pitch w:val="default"/>
  </w:font>
  <w:font w:name="Avenir LT Std 35 Light">
    <w:altName w:val="Calibri"/>
    <w:panose1 w:val="020B0402020203020204"/>
    <w:charset w:val="00"/>
    <w:family w:val="swiss"/>
    <w:notTrueType/>
    <w:pitch w:val="variable"/>
    <w:sig w:usb0="800000AF" w:usb1="4000204A" w:usb2="00000000" w:usb3="00000000" w:csb0="00000001" w:csb1="00000000"/>
  </w:font>
  <w:font w:name="Avenir LT Std 35 Light,Arial,Ca">
    <w:altName w:val="Times New Roman"/>
    <w:panose1 w:val="00000000000000000000"/>
    <w:charset w:val="00"/>
    <w:family w:val="roman"/>
    <w:notTrueType/>
    <w:pitch w:val="default"/>
  </w:font>
  <w:font w:name="Bitter">
    <w:altName w:val="Times New Roman"/>
    <w:charset w:val="00"/>
    <w:family w:val="auto"/>
    <w:pitch w:val="variable"/>
    <w:sig w:usb0="800000AF" w:usb1="40002042" w:usb2="00000000" w:usb3="00000000" w:csb0="00000001" w:csb1="00000000"/>
  </w:font>
  <w:font w:name="Bitter,Arial,Times New Roman">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ongressSans,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A56"/>
    <w:multiLevelType w:val="multilevel"/>
    <w:tmpl w:val="E272EE4A"/>
    <w:numStyleLink w:val="ListHeadings"/>
  </w:abstractNum>
  <w:abstractNum w:abstractNumId="1" w15:restartNumberingAfterBreak="0">
    <w:nsid w:val="0AC2735F"/>
    <w:multiLevelType w:val="multilevel"/>
    <w:tmpl w:val="E272EE4A"/>
    <w:styleLink w:val="ListHeadings"/>
    <w:lvl w:ilvl="0">
      <w:start w:val="1"/>
      <w:numFmt w:val="decimal"/>
      <w:pStyle w:val="Heading1"/>
      <w:lvlText w:val="%1."/>
      <w:lvlJc w:val="left"/>
      <w:pPr>
        <w:ind w:left="0" w:hanging="794"/>
      </w:pPr>
      <w:rPr>
        <w:rFonts w:hint="default"/>
        <w:color w:val="44546A" w:themeColor="text2"/>
      </w:rPr>
    </w:lvl>
    <w:lvl w:ilvl="1">
      <w:start w:val="1"/>
      <w:numFmt w:val="decimal"/>
      <w:pStyle w:val="Heading2"/>
      <w:lvlText w:val="%1.%2."/>
      <w:lvlJc w:val="left"/>
      <w:pPr>
        <w:ind w:left="0" w:hanging="794"/>
      </w:pPr>
      <w:rPr>
        <w:rFonts w:hint="default"/>
        <w:color w:val="44546A" w:themeColor="text2"/>
      </w:rPr>
    </w:lvl>
    <w:lvl w:ilvl="2">
      <w:start w:val="1"/>
      <w:numFmt w:val="decimal"/>
      <w:pStyle w:val="Heading3"/>
      <w:lvlText w:val="%1.%2.%3."/>
      <w:lvlJc w:val="left"/>
      <w:pPr>
        <w:ind w:left="1021" w:hanging="1021"/>
      </w:pPr>
      <w:rPr>
        <w:rFonts w:hint="default"/>
        <w:color w:val="44546A"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44546A"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 w15:restartNumberingAfterBreak="0">
    <w:nsid w:val="69593E97"/>
    <w:multiLevelType w:val="multilevel"/>
    <w:tmpl w:val="CC86D4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C2B4F20"/>
    <w:multiLevelType w:val="multilevel"/>
    <w:tmpl w:val="FDFA17AC"/>
    <w:numStyleLink w:val="Bullets"/>
  </w:abstractNum>
  <w:num w:numId="1" w16cid:durableId="678501978">
    <w:abstractNumId w:val="1"/>
  </w:num>
  <w:num w:numId="2" w16cid:durableId="281771732">
    <w:abstractNumId w:val="0"/>
  </w:num>
  <w:num w:numId="3" w16cid:durableId="1752775569">
    <w:abstractNumId w:val="2"/>
  </w:num>
  <w:num w:numId="4" w16cid:durableId="2051493032">
    <w:abstractNumId w:val="4"/>
  </w:num>
  <w:num w:numId="5" w16cid:durableId="319430742">
    <w:abstractNumId w:val="3"/>
  </w:num>
  <w:num w:numId="6" w16cid:durableId="6612732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3F0"/>
    <w:rsid w:val="00026B37"/>
    <w:rsid w:val="000D53F0"/>
    <w:rsid w:val="00161AE2"/>
    <w:rsid w:val="00235F6F"/>
    <w:rsid w:val="002E7241"/>
    <w:rsid w:val="00382782"/>
    <w:rsid w:val="00401F78"/>
    <w:rsid w:val="004344C6"/>
    <w:rsid w:val="00504DEF"/>
    <w:rsid w:val="00656DA9"/>
    <w:rsid w:val="00674650"/>
    <w:rsid w:val="00675341"/>
    <w:rsid w:val="006F25D5"/>
    <w:rsid w:val="00A227A1"/>
    <w:rsid w:val="00A61FE4"/>
    <w:rsid w:val="00A8024D"/>
    <w:rsid w:val="00AA74C8"/>
    <w:rsid w:val="00BB63FD"/>
    <w:rsid w:val="00C352A5"/>
    <w:rsid w:val="00CC36ED"/>
    <w:rsid w:val="00D15828"/>
    <w:rsid w:val="00DF27EA"/>
    <w:rsid w:val="00E3452F"/>
    <w:rsid w:val="00E51660"/>
    <w:rsid w:val="00EA61E5"/>
    <w:rsid w:val="00EF37F2"/>
    <w:rsid w:val="00EF57D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5828"/>
    <w:pPr>
      <w:keepNext/>
      <w:keepLines/>
      <w:pageBreakBefore/>
      <w:numPr>
        <w:numId w:val="2"/>
      </w:numPr>
      <w:spacing w:before="240" w:after="60" w:line="312" w:lineRule="auto"/>
      <w:outlineLvl w:val="0"/>
    </w:pPr>
    <w:rPr>
      <w:rFonts w:asciiTheme="majorHAnsi" w:eastAsiaTheme="majorEastAsia" w:hAnsiTheme="majorHAnsi" w:cstheme="majorBidi"/>
      <w:b/>
      <w:sz w:val="32"/>
      <w:szCs w:val="32"/>
      <w:lang w:eastAsia="en-US"/>
    </w:rPr>
  </w:style>
  <w:style w:type="paragraph" w:styleId="Heading2">
    <w:name w:val="heading 2"/>
    <w:basedOn w:val="Normal"/>
    <w:next w:val="Normal"/>
    <w:link w:val="Heading2Char"/>
    <w:uiPriority w:val="9"/>
    <w:unhideWhenUsed/>
    <w:rsid w:val="00D15828"/>
    <w:pPr>
      <w:keepNext/>
      <w:keepLines/>
      <w:numPr>
        <w:ilvl w:val="1"/>
        <w:numId w:val="2"/>
      </w:numPr>
      <w:spacing w:before="240" w:after="120" w:line="312" w:lineRule="auto"/>
      <w:outlineLvl w:val="1"/>
    </w:pPr>
    <w:rPr>
      <w:rFonts w:asciiTheme="majorHAnsi" w:eastAsiaTheme="majorEastAsia" w:hAnsiTheme="majorHAnsi" w:cstheme="majorBidi"/>
      <w:b/>
      <w:sz w:val="28"/>
      <w:szCs w:val="26"/>
      <w:lang w:eastAsia="en-US"/>
    </w:rPr>
  </w:style>
  <w:style w:type="paragraph" w:styleId="Heading3">
    <w:name w:val="heading 3"/>
    <w:basedOn w:val="Normal"/>
    <w:next w:val="Normal"/>
    <w:link w:val="Heading3Char"/>
    <w:uiPriority w:val="9"/>
    <w:unhideWhenUsed/>
    <w:rsid w:val="00D15828"/>
    <w:pPr>
      <w:keepNext/>
      <w:keepLines/>
      <w:numPr>
        <w:ilvl w:val="2"/>
        <w:numId w:val="2"/>
      </w:numPr>
      <w:spacing w:before="120" w:after="60" w:line="312" w:lineRule="auto"/>
      <w:outlineLvl w:val="2"/>
    </w:pPr>
    <w:rPr>
      <w:rFonts w:asciiTheme="majorHAnsi" w:eastAsiaTheme="majorEastAsia" w:hAnsiTheme="majorHAnsi" w:cstheme="majorBidi"/>
      <w:b/>
      <w:sz w:val="24"/>
      <w:szCs w:val="24"/>
      <w:lang w:eastAsia="en-US"/>
    </w:rPr>
  </w:style>
  <w:style w:type="paragraph" w:styleId="Heading4">
    <w:name w:val="heading 4"/>
    <w:basedOn w:val="Normal"/>
    <w:next w:val="Normal"/>
    <w:link w:val="Heading4Char"/>
    <w:uiPriority w:val="9"/>
    <w:unhideWhenUsed/>
    <w:qFormat/>
    <w:pPr>
      <w:keepNext/>
      <w:keepLines/>
      <w:spacing w:before="120" w:after="60" w:line="312" w:lineRule="auto"/>
      <w:outlineLvl w:val="3"/>
    </w:pPr>
    <w:rPr>
      <w:rFonts w:asciiTheme="majorHAnsi" w:eastAsiaTheme="majorEastAsia" w:hAnsiTheme="majorHAnsi" w:cstheme="majorBidi"/>
      <w:b/>
      <w:iCs/>
      <w:color w:val="44546A" w:themeColor="text2"/>
      <w:lang w:eastAsia="en-US"/>
    </w:rPr>
  </w:style>
  <w:style w:type="paragraph" w:styleId="Heading5">
    <w:name w:val="heading 5"/>
    <w:basedOn w:val="Normal"/>
    <w:next w:val="Normal"/>
    <w:link w:val="Heading5Char"/>
    <w:uiPriority w:val="9"/>
    <w:unhideWhenUsed/>
    <w:qFormat/>
    <w:pPr>
      <w:keepNext/>
      <w:keepLines/>
      <w:spacing w:before="120" w:after="60" w:line="312" w:lineRule="auto"/>
      <w:outlineLvl w:val="4"/>
    </w:pPr>
    <w:rPr>
      <w:rFonts w:asciiTheme="majorHAnsi" w:eastAsiaTheme="majorEastAsia" w:hAnsiTheme="majorHAnsi" w:cstheme="majorBidi"/>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sz w:val="32"/>
      <w:szCs w:val="32"/>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lang w:eastAsia="en-US"/>
    </w:rPr>
  </w:style>
  <w:style w:type="numbering" w:customStyle="1" w:styleId="ListHeadings">
    <w:name w:val="List Headings"/>
    <w:uiPriority w:val="99"/>
    <w:rsid w:val="00D15828"/>
    <w:pPr>
      <w:numPr>
        <w:numId w:val="1"/>
      </w:numPr>
    </w:pPr>
  </w:style>
  <w:style w:type="paragraph" w:customStyle="1" w:styleId="B82282021BC64EFC915AD15A10C14B8C">
    <w:name w:val="B82282021BC64EFC915AD15A10C14B8C"/>
  </w:style>
  <w:style w:type="character" w:styleId="PlaceholderText">
    <w:name w:val="Placeholder Text"/>
    <w:basedOn w:val="DefaultParagraphFont"/>
    <w:uiPriority w:val="99"/>
    <w:semiHidden/>
    <w:rsid w:val="00D15828"/>
    <w:rPr>
      <w:color w:val="808080"/>
    </w:rPr>
  </w:style>
  <w:style w:type="paragraph" w:styleId="ListBullet">
    <w:name w:val="List Bullet"/>
    <w:basedOn w:val="Normal"/>
    <w:uiPriority w:val="99"/>
    <w:unhideWhenUsed/>
    <w:qFormat/>
    <w:rsid w:val="00D15828"/>
    <w:pPr>
      <w:numPr>
        <w:numId w:val="4"/>
      </w:numPr>
      <w:spacing w:before="120" w:after="120" w:line="312" w:lineRule="auto"/>
      <w:contextualSpacing/>
    </w:pPr>
    <w:rPr>
      <w:rFonts w:eastAsiaTheme="minorHAnsi"/>
      <w:lang w:eastAsia="en-US"/>
    </w:rPr>
  </w:style>
  <w:style w:type="paragraph" w:styleId="ListBullet2">
    <w:name w:val="List Bullet 2"/>
    <w:basedOn w:val="Normal"/>
    <w:uiPriority w:val="99"/>
    <w:unhideWhenUsed/>
    <w:rsid w:val="00D15828"/>
    <w:pPr>
      <w:numPr>
        <w:ilvl w:val="1"/>
        <w:numId w:val="4"/>
      </w:numPr>
      <w:spacing w:before="120" w:after="120" w:line="312" w:lineRule="auto"/>
      <w:contextualSpacing/>
    </w:pPr>
    <w:rPr>
      <w:rFonts w:eastAsiaTheme="minorHAnsi"/>
      <w:lang w:eastAsia="en-US"/>
    </w:rPr>
  </w:style>
  <w:style w:type="numbering" w:customStyle="1" w:styleId="Bullets">
    <w:name w:val="Bullets"/>
    <w:uiPriority w:val="99"/>
    <w:rsid w:val="00D15828"/>
    <w:pPr>
      <w:numPr>
        <w:numId w:val="3"/>
      </w:numPr>
    </w:pPr>
  </w:style>
  <w:style w:type="paragraph" w:styleId="ListBullet3">
    <w:name w:val="List Bullet 3"/>
    <w:basedOn w:val="Normal"/>
    <w:uiPriority w:val="99"/>
    <w:unhideWhenUsed/>
    <w:rsid w:val="00D15828"/>
    <w:pPr>
      <w:numPr>
        <w:ilvl w:val="2"/>
        <w:numId w:val="4"/>
      </w:numPr>
      <w:tabs>
        <w:tab w:val="num" w:pos="360"/>
      </w:tabs>
      <w:spacing w:before="120" w:after="120" w:line="312" w:lineRule="auto"/>
      <w:ind w:left="0" w:firstLine="0"/>
      <w:contextualSpacing/>
    </w:pPr>
    <w:rPr>
      <w:rFonts w:eastAsiaTheme="minorHAnsi"/>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
      <w:iCs/>
      <w:color w:val="44546A" w:themeColor="text2"/>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b/>
      <w:lang w:eastAsia="en-US"/>
    </w:rPr>
  </w:style>
  <w:style w:type="character" w:styleId="Strong">
    <w:name w:val="Strong"/>
    <w:basedOn w:val="DefaultParagraphFont"/>
    <w:uiPriority w:val="22"/>
    <w:qFormat/>
    <w:rPr>
      <w:b/>
      <w:bCs/>
    </w:rPr>
  </w:style>
  <w:style w:type="paragraph" w:customStyle="1" w:styleId="086ED13EF1CC49B2869A1C9209070444">
    <w:name w:val="086ED13EF1CC49B2869A1C9209070444"/>
  </w:style>
  <w:style w:type="paragraph" w:customStyle="1" w:styleId="E57D1A1CEA234FF48056F4859D52AF8E">
    <w:name w:val="E57D1A1CEA234FF48056F4859D52AF8E"/>
  </w:style>
  <w:style w:type="paragraph" w:customStyle="1" w:styleId="390CEC8AC32C46C2977ADDACDC8CE6F1">
    <w:name w:val="390CEC8AC32C46C2977ADDACDC8CE6F1"/>
  </w:style>
  <w:style w:type="paragraph" w:customStyle="1" w:styleId="E3BD6FC1087B4FBAAD070AE652D94C15">
    <w:name w:val="E3BD6FC1087B4FBAAD070AE652D94C15"/>
  </w:style>
  <w:style w:type="table" w:customStyle="1" w:styleId="EPABoxedtable">
    <w:name w:val="EPA Boxed table"/>
    <w:basedOn w:val="TableNormal"/>
    <w:uiPriority w:val="99"/>
    <w:qFormat/>
    <w:rsid w:val="00D15828"/>
    <w:pPr>
      <w:spacing w:after="0" w:line="240" w:lineRule="auto"/>
    </w:pPr>
    <w:rPr>
      <w:rFonts w:eastAsia="Calibri" w:cs="Times New Roman"/>
      <w:sz w:val="20"/>
      <w:szCs w:val="20"/>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paragraph" w:styleId="Title">
    <w:name w:val="Title"/>
    <w:basedOn w:val="Normal"/>
    <w:next w:val="Normal"/>
    <w:link w:val="TitleChar"/>
    <w:uiPriority w:val="10"/>
    <w:qFormat/>
    <w:rsid w:val="00D158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8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582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D15828"/>
    <w:rPr>
      <w:color w:val="5A5A5A" w:themeColor="text1" w:themeTint="A5"/>
      <w:spacing w:val="15"/>
    </w:rPr>
  </w:style>
  <w:style w:type="paragraph" w:customStyle="1" w:styleId="323D37435B2A4D508A23AA07A55032F612">
    <w:name w:val="323D37435B2A4D508A23AA07A55032F6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b/>
      <w:color w:val="FFFFFF" w:themeColor="background1"/>
      <w:spacing w:val="-10"/>
      <w:kern w:val="28"/>
      <w:sz w:val="36"/>
      <w:szCs w:val="56"/>
      <w:lang w:eastAsia="en-US"/>
    </w:rPr>
  </w:style>
  <w:style w:type="paragraph" w:customStyle="1" w:styleId="441B5210F66049E69076174F737E6D5812">
    <w:name w:val="441B5210F66049E69076174F737E6D58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59178F33127A4199876D938188D7D6A112">
    <w:name w:val="59178F33127A4199876D938188D7D6A1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27B62132203B40DD89215C3962ADB9DA12">
    <w:name w:val="27B62132203B40DD89215C3962ADB9DA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C00B9E3E8E09497D88BA9539C984D6CB12">
    <w:name w:val="C00B9E3E8E09497D88BA9539C984D6CB12"/>
    <w:rsid w:val="00D15828"/>
    <w:pPr>
      <w:framePr w:w="3402" w:h="1134" w:hSpace="5670" w:vSpace="454" w:wrap="around" w:vAnchor="page" w:hAnchor="margin" w:xAlign="center" w:yAlign="top" w:anchorLock="1"/>
      <w:tabs>
        <w:tab w:val="center" w:pos="4513"/>
        <w:tab w:val="right" w:pos="9026"/>
      </w:tabs>
      <w:spacing w:before="800" w:after="0" w:line="312" w:lineRule="auto"/>
      <w:contextualSpacing/>
      <w:jc w:val="center"/>
    </w:pPr>
    <w:rPr>
      <w:rFonts w:eastAsiaTheme="minorHAnsi"/>
      <w:color w:val="808080"/>
      <w:sz w:val="16"/>
      <w:lang w:eastAsia="en-US"/>
    </w:rPr>
  </w:style>
  <w:style w:type="paragraph" w:customStyle="1" w:styleId="ABE7422E69E74770973B318E08AE65F912">
    <w:name w:val="ABE7422E69E74770973B318E08AE65F912"/>
    <w:rsid w:val="00D15828"/>
    <w:pPr>
      <w:framePr w:w="1701" w:h="907" w:hRule="exact" w:wrap="around" w:vAnchor="page" w:hAnchor="margin" w:yAlign="bottom"/>
      <w:spacing w:after="240" w:line="276" w:lineRule="auto"/>
    </w:pPr>
    <w:rPr>
      <w:rFonts w:ascii="Arial" w:eastAsia="Calibri" w:hAnsi="Arial" w:cs="Times New Roman"/>
      <w:color w:val="808080"/>
      <w:sz w:val="16"/>
      <w:szCs w:val="16"/>
      <w:lang w:eastAsia="en-US"/>
    </w:rPr>
  </w:style>
  <w:style w:type="paragraph" w:customStyle="1" w:styleId="DDC6010BAD1B41E5A6F7A3F2C8958C5A12">
    <w:name w:val="DDC6010BAD1B41E5A6F7A3F2C8958C5A12"/>
    <w:rsid w:val="00D15828"/>
    <w:pPr>
      <w:framePr w:w="6804" w:h="907" w:hRule="exact" w:wrap="around" w:vAnchor="page" w:hAnchor="margin" w:xAlign="right" w:yAlign="bottom"/>
      <w:spacing w:after="240" w:line="276" w:lineRule="auto"/>
      <w:jc w:val="right"/>
    </w:pPr>
    <w:rPr>
      <w:rFonts w:ascii="Arial" w:eastAsia="Calibri" w:hAnsi="Arial" w:cs="Times New Roman"/>
      <w:color w:val="808080"/>
      <w:sz w:val="16"/>
      <w:szCs w:val="16"/>
      <w:lang w:eastAsia="en-US"/>
    </w:rPr>
  </w:style>
  <w:style w:type="paragraph" w:customStyle="1" w:styleId="8FC82138AB014E6D9D7CD7808D15584A12">
    <w:name w:val="8FC82138AB014E6D9D7CD7808D15584A12"/>
    <w:rsid w:val="00D15828"/>
    <w:pPr>
      <w:framePr w:w="1701" w:h="907" w:hRule="exact" w:wrap="around" w:vAnchor="page" w:hAnchor="margin" w:yAlign="bottom"/>
      <w:spacing w:after="240" w:line="276" w:lineRule="auto"/>
    </w:pPr>
    <w:rPr>
      <w:rFonts w:ascii="Arial" w:eastAsia="Calibri" w:hAnsi="Arial" w:cs="Times New Roman"/>
      <w:color w:val="808080"/>
      <w:sz w:val="16"/>
      <w:szCs w:val="16"/>
      <w:lang w:eastAsia="en-US"/>
    </w:rPr>
  </w:style>
  <w:style w:type="paragraph" w:customStyle="1" w:styleId="AB7217B6190D49DC9CD9F37F2BF6CA8212">
    <w:name w:val="AB7217B6190D49DC9CD9F37F2BF6CA8212"/>
    <w:rsid w:val="00D15828"/>
    <w:pPr>
      <w:framePr w:w="6804" w:h="907" w:hRule="exact" w:wrap="around" w:vAnchor="page" w:hAnchor="margin" w:xAlign="right" w:yAlign="bottom"/>
      <w:spacing w:after="240" w:line="276" w:lineRule="auto"/>
      <w:jc w:val="right"/>
    </w:pPr>
    <w:rPr>
      <w:rFonts w:ascii="Arial" w:eastAsia="Calibri" w:hAnsi="Arial" w:cs="Times New Roman"/>
      <w:color w:val="808080"/>
      <w:sz w:val="16"/>
      <w:szCs w:val="16"/>
      <w:lang w:eastAsia="en-US"/>
    </w:rPr>
  </w:style>
  <w:style w:type="paragraph" w:customStyle="1" w:styleId="2A35B6DC58D8481B827E1EEC38C1FFF612">
    <w:name w:val="2A35B6DC58D8481B827E1EEC38C1FFF612"/>
    <w:rsid w:val="00D15828"/>
    <w:pPr>
      <w:framePr w:w="3402" w:h="1134" w:hSpace="5670" w:vSpace="454" w:wrap="around" w:vAnchor="page" w:hAnchor="margin" w:xAlign="center" w:yAlign="top" w:anchorLock="1"/>
      <w:tabs>
        <w:tab w:val="center" w:pos="4513"/>
        <w:tab w:val="right" w:pos="9026"/>
      </w:tabs>
      <w:spacing w:before="800" w:after="0" w:line="312" w:lineRule="auto"/>
      <w:contextualSpacing/>
      <w:jc w:val="center"/>
    </w:pPr>
    <w:rPr>
      <w:rFonts w:eastAsiaTheme="minorHAnsi"/>
      <w:color w:val="808080"/>
      <w:sz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ty&amp;Guilds">
      <a:dk1>
        <a:sysClr val="windowText" lastClr="000000"/>
      </a:dk1>
      <a:lt1>
        <a:srgbClr val="FFFFFF"/>
      </a:lt1>
      <a:dk2>
        <a:srgbClr val="DA291C"/>
      </a:dk2>
      <a:lt2>
        <a:srgbClr val="EDEDEE"/>
      </a:lt2>
      <a:accent1>
        <a:srgbClr val="FE5000"/>
      </a:accent1>
      <a:accent2>
        <a:srgbClr val="FFA300"/>
      </a:accent2>
      <a:accent3>
        <a:srgbClr val="DA291C"/>
      </a:accent3>
      <a:accent4>
        <a:srgbClr val="0077C8"/>
      </a:accent4>
      <a:accent5>
        <a:srgbClr val="00BFB3"/>
      </a:accent5>
      <a:accent6>
        <a:srgbClr val="FFD100"/>
      </a:accent6>
      <a:hlink>
        <a:srgbClr val="000000"/>
      </a:hlink>
      <a:folHlink>
        <a:srgbClr val="7373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2023-03-29T00:00:00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113088A9E06D74C915723F574EE15F2" ma:contentTypeVersion="13" ma:contentTypeDescription="Create a new document." ma:contentTypeScope="" ma:versionID="cdced45308523bfdc7eac854cb143d5c">
  <xsd:schema xmlns:xsd="http://www.w3.org/2001/XMLSchema" xmlns:xs="http://www.w3.org/2001/XMLSchema" xmlns:p="http://schemas.microsoft.com/office/2006/metadata/properties" xmlns:ns2="3b1e818d-00c4-450b-b007-3d69b110b9f1" xmlns:ns3="4c6b55a6-7ae7-49d8-898e-6b90b24f8e10" targetNamespace="http://schemas.microsoft.com/office/2006/metadata/properties" ma:root="true" ma:fieldsID="fe8264d93de2dd0dac757a268fc7d6c1" ns2:_="" ns3:_="">
    <xsd:import namespace="3b1e818d-00c4-450b-b007-3d69b110b9f1"/>
    <xsd:import namespace="4c6b55a6-7ae7-49d8-898e-6b90b24f8e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e818d-00c4-450b-b007-3d69b110b9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6b55a6-7ae7-49d8-898e-6b90b24f8e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F68A8D16-ABA9-4BE3-8772-3693445858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639581F-B83A-46B5-B5D5-85F651926FC6}">
  <ds:schemaRefs>
    <ds:schemaRef ds:uri="http://schemas.microsoft.com/sharepoint/v3/contenttype/forms"/>
  </ds:schemaRefs>
</ds:datastoreItem>
</file>

<file path=customXml/itemProps5.xml><?xml version="1.0" encoding="utf-8"?>
<ds:datastoreItem xmlns:ds="http://schemas.openxmlformats.org/officeDocument/2006/customXml" ds:itemID="{5316ED4A-F3F3-4275-A2D3-E01B6C727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e818d-00c4-450b-b007-3d69b110b9f1"/>
    <ds:schemaRef ds:uri="4c6b55a6-7ae7-49d8-898e-6b90b24f8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EPA-template-v6.3.dotx</Template>
  <TotalTime>390</TotalTime>
  <Pages>29</Pages>
  <Words>3869</Words>
  <Characters>22057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City &amp; Guilds Level 4 End-point Assessment for ST1021/AP02 Cyber Security Technologist–Cyber Security Engineer 
(9661-12)</vt:lpstr>
    </vt:vector>
  </TitlesOfParts>
  <Company/>
  <LinksUpToDate>false</LinksUpToDate>
  <CharactersWithSpaces>25875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&amp; Guilds Level 4 End-point Assessment for ST1021/AP02 Cyber Security Technologist–Cyber Security Engineer 
(9661-12)</dc:title>
  <dc:subject/>
  <dc:creator>Anna Jormanainen</dc:creator>
  <cp:keywords/>
  <dc:description/>
  <cp:lastModifiedBy>Nefeli Mikirditsian</cp:lastModifiedBy>
  <cp:revision>84</cp:revision>
  <cp:lastPrinted>2021-04-16T05:28:00Z</cp:lastPrinted>
  <dcterms:created xsi:type="dcterms:W3CDTF">2022-04-29T16:12:00Z</dcterms:created>
  <dcterms:modified xsi:type="dcterms:W3CDTF">2023-04-03T15:20:00Z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0x0101007113088A9E06D74C915723F574EE15F2</vt:lpwstr>
  </property>
</Properties>
</file>